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F28" w:rsidRDefault="000E3F28" w:rsidP="000E3F28">
      <w:pPr>
        <w:widowControl w:val="0"/>
        <w:jc w:val="center"/>
      </w:pPr>
      <w:bookmarkStart w:id="0" w:name="_GoBack"/>
      <w:bookmarkEnd w:id="0"/>
      <w:r w:rsidRPr="000E3F28">
        <w:rPr>
          <w:b/>
        </w:rPr>
        <w:t>South Carolina General Assembly</w:t>
      </w:r>
    </w:p>
    <w:p w:rsidR="000E3F28" w:rsidRDefault="000E3F28" w:rsidP="000E3F28">
      <w:pPr>
        <w:widowControl w:val="0"/>
        <w:jc w:val="center"/>
      </w:pPr>
      <w:r>
        <w:t>118th Session, 2009-2010</w:t>
      </w:r>
    </w:p>
    <w:p w:rsidR="000E3F28" w:rsidRDefault="000E3F28" w:rsidP="000E3F28">
      <w:pPr>
        <w:widowControl w:val="0"/>
        <w:jc w:val="left"/>
      </w:pPr>
    </w:p>
    <w:p w:rsidR="000E3F28" w:rsidRDefault="000E3F28" w:rsidP="000E3F28">
      <w:pPr>
        <w:widowControl w:val="0"/>
        <w:jc w:val="left"/>
        <w:rPr>
          <w:b/>
        </w:rPr>
      </w:pPr>
      <w:r w:rsidRPr="000E3F28">
        <w:rPr>
          <w:b/>
        </w:rPr>
        <w:t>H. 5077</w:t>
      </w:r>
    </w:p>
    <w:p w:rsidR="000E3F28" w:rsidRDefault="000E3F28" w:rsidP="000E3F28">
      <w:pPr>
        <w:widowControl w:val="0"/>
        <w:jc w:val="left"/>
        <w:rPr>
          <w:b/>
        </w:rPr>
      </w:pPr>
    </w:p>
    <w:p w:rsidR="000E3F28" w:rsidRDefault="000E3F28" w:rsidP="000E3F28">
      <w:pPr>
        <w:widowControl w:val="0"/>
        <w:jc w:val="left"/>
      </w:pPr>
      <w:r w:rsidRPr="000E3F28">
        <w:rPr>
          <w:b/>
        </w:rPr>
        <w:t>STATUS INFORMATION</w:t>
      </w:r>
    </w:p>
    <w:p w:rsidR="000E3F28" w:rsidRDefault="000E3F28" w:rsidP="000E3F28">
      <w:pPr>
        <w:widowControl w:val="0"/>
        <w:jc w:val="left"/>
      </w:pPr>
    </w:p>
    <w:p w:rsidR="000E3F28" w:rsidRDefault="000E3F28" w:rsidP="000E3F28">
      <w:pPr>
        <w:widowControl w:val="0"/>
        <w:jc w:val="left"/>
      </w:pPr>
      <w:r>
        <w:t>House Resolution</w:t>
      </w:r>
    </w:p>
    <w:p w:rsidR="000E3F28" w:rsidRDefault="000E3F28" w:rsidP="000E3F28">
      <w:pPr>
        <w:widowControl w:val="0"/>
        <w:jc w:val="left"/>
      </w:pPr>
      <w:r>
        <w:t>Sponsors: Rep. Stavrinakis</w:t>
      </w:r>
    </w:p>
    <w:p w:rsidR="000E3F28" w:rsidRDefault="000E3F28" w:rsidP="000E3F28">
      <w:pPr>
        <w:widowControl w:val="0"/>
        <w:jc w:val="left"/>
      </w:pPr>
      <w:r>
        <w:t>Document Path: l:\council\bills\dka\4135dw10.docx</w:t>
      </w:r>
    </w:p>
    <w:p w:rsidR="000E3F28" w:rsidRDefault="000E3F28" w:rsidP="000E3F28">
      <w:pPr>
        <w:widowControl w:val="0"/>
        <w:jc w:val="left"/>
      </w:pPr>
    </w:p>
    <w:p w:rsidR="000E3F28" w:rsidRDefault="000E3F28" w:rsidP="000E3F28">
      <w:pPr>
        <w:widowControl w:val="0"/>
        <w:jc w:val="left"/>
      </w:pPr>
      <w:r>
        <w:t>Introduced in the House on June 3, 2010</w:t>
      </w:r>
    </w:p>
    <w:p w:rsidR="000E3F28" w:rsidRDefault="000E3F28" w:rsidP="000E3F28">
      <w:pPr>
        <w:widowControl w:val="0"/>
        <w:jc w:val="left"/>
      </w:pPr>
      <w:r>
        <w:t>Adopted by the House on June 3, 2010</w:t>
      </w:r>
    </w:p>
    <w:p w:rsidR="000E3F28" w:rsidRDefault="000E3F28" w:rsidP="000E3F28">
      <w:pPr>
        <w:widowControl w:val="0"/>
        <w:jc w:val="left"/>
      </w:pPr>
    </w:p>
    <w:p w:rsidR="000E3F28" w:rsidRDefault="000E3F28" w:rsidP="000E3F28">
      <w:pPr>
        <w:widowControl w:val="0"/>
        <w:jc w:val="left"/>
      </w:pPr>
      <w:r>
        <w:t xml:space="preserve">Summary: </w:t>
      </w:r>
      <w:r w:rsidR="00E0234C">
        <w:t>SCE&amp;G</w:t>
      </w:r>
    </w:p>
    <w:p w:rsidR="000E3F28" w:rsidRDefault="000E3F28" w:rsidP="000E3F28">
      <w:pPr>
        <w:widowControl w:val="0"/>
        <w:jc w:val="left"/>
      </w:pPr>
    </w:p>
    <w:p w:rsidR="000E3F28" w:rsidRDefault="000E3F28" w:rsidP="000E3F28">
      <w:pPr>
        <w:widowControl w:val="0"/>
        <w:jc w:val="left"/>
      </w:pPr>
    </w:p>
    <w:p w:rsidR="000E3F28" w:rsidRDefault="000E3F28" w:rsidP="000E3F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3F28">
        <w:rPr>
          <w:b/>
        </w:rPr>
        <w:t>HISTORY OF LEGISLATIVE ACTIONS</w:t>
      </w:r>
    </w:p>
    <w:p w:rsidR="000E3F28" w:rsidRDefault="000E3F28" w:rsidP="000E3F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3F28" w:rsidRPr="000E3F28" w:rsidRDefault="000E3F28" w:rsidP="000E3F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3F28">
        <w:rPr>
          <w:u w:val="single"/>
        </w:rPr>
        <w:tab/>
        <w:t>Date</w:t>
      </w:r>
      <w:r w:rsidRPr="000E3F28">
        <w:rPr>
          <w:u w:val="single"/>
        </w:rPr>
        <w:tab/>
        <w:t>Body</w:t>
      </w:r>
      <w:r w:rsidRPr="000E3F28">
        <w:rPr>
          <w:u w:val="single"/>
        </w:rPr>
        <w:tab/>
        <w:t>Action Description with journal page number</w:t>
      </w:r>
      <w:r w:rsidRPr="000E3F28">
        <w:rPr>
          <w:u w:val="single"/>
        </w:rPr>
        <w:tab/>
      </w:r>
    </w:p>
    <w:p w:rsidR="00907D19" w:rsidRDefault="00907D19" w:rsidP="00907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House</w:t>
      </w:r>
      <w:r>
        <w:tab/>
      </w:r>
      <w:r w:rsidRPr="007A182B">
        <w:t xml:space="preserve">Introduced and adopted </w:t>
      </w:r>
      <w:hyperlink r:id="rId7" w:history="1">
        <w:r w:rsidRPr="00512671">
          <w:rPr>
            <w:rStyle w:val="Hyperlink"/>
          </w:rPr>
          <w:t>HJ</w:t>
        </w:r>
      </w:hyperlink>
      <w:r>
        <w:noBreakHyphen/>
      </w:r>
      <w:r w:rsidRPr="007A182B">
        <w:t>6</w:t>
      </w:r>
    </w:p>
    <w:p w:rsidR="00907D19" w:rsidRDefault="00907D19" w:rsidP="00907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3F28" w:rsidRPr="000E3F28" w:rsidRDefault="000E3F28" w:rsidP="000E3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3F28" w:rsidRDefault="000E3F28" w:rsidP="000E3F28">
      <w:r w:rsidRPr="000E3F28">
        <w:rPr>
          <w:b/>
        </w:rPr>
        <w:t>VERSIONS OF THIS BILL</w:t>
      </w:r>
    </w:p>
    <w:p w:rsidR="000E3F28" w:rsidRDefault="000E3F28" w:rsidP="000E3F28"/>
    <w:p w:rsidR="000E3F28" w:rsidRDefault="00752154" w:rsidP="000E3F28">
      <w:hyperlink r:id="rId8" w:history="1">
        <w:r w:rsidR="000E3F28">
          <w:rPr>
            <w:rStyle w:val="Hyperlink"/>
          </w:rPr>
          <w:t>6/3/2010</w:t>
        </w:r>
      </w:hyperlink>
    </w:p>
    <w:p w:rsidR="000E3F28" w:rsidRDefault="000E3F28" w:rsidP="000E3F28"/>
    <w:p w:rsidR="000E3F28" w:rsidRDefault="000E3F28" w:rsidP="000E3F28">
      <w:pPr>
        <w:sectPr w:rsidR="000E3F28" w:rsidSect="000E3F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2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602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OPPOSITION TO THE RATE INCREASE REQUEST IN RETAIL ELECTRIC RATES THAT THE SOUTH CAROLINA ELECTRIC AND GAS COMPANY PLANS TO REQUEST IN MAY OR JUNE OF THIS YEAR.</w:t>
      </w:r>
    </w:p>
    <w:p w:rsidR="009B6024" w:rsidRDefault="009B6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is presently suffering one of the worst economic climates in its history; and</w:t>
      </w: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December’s unemployment rate in South Carolina was 12.3 percent, one of the highest in the nation; and</w:t>
      </w: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presently South Carolina and Electric and Gas Company</w:t>
      </w:r>
      <w:r w:rsidRPr="00AE3314">
        <w:t>’</w:t>
      </w:r>
      <w:r>
        <w:t>s (SCE&amp;G) current cost of electricity for a residential customer is the highest of the state</w:t>
      </w:r>
      <w:r w:rsidRPr="00AE3314">
        <w:t>’</w:t>
      </w:r>
      <w:r>
        <w:t>s major electric companies; and</w:t>
      </w: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announcement by SCE&amp;G runs counter to the national pricing trend of electric rates; and</w:t>
      </w: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federal Energy Information Administration has projected that energy costs are going down with the cost of coal and natural gas expected to fall during the year 2010; and</w:t>
      </w: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light of these unprecedented economic times, SCE&amp;G should not make a rate increase request to help customers recover from the stress the economy has placed on customers</w:t>
      </w:r>
      <w:r w:rsidRPr="00AE3314">
        <w:t>’</w:t>
      </w:r>
      <w:r>
        <w:t xml:space="preserve"> jobs, families, and lives.  Now, therefore,</w:t>
      </w: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 express their opposition to the rate increase request in retail </w:t>
      </w:r>
      <w:r>
        <w:lastRenderedPageBreak/>
        <w:t>electric rates that the South Carolina Electric and Gas Company plans to request in May or June of this year.</w:t>
      </w: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President and CEO of SCANA Corporation, the corporate parent of SCE&amp;G.</w:t>
      </w:r>
    </w:p>
    <w:p w:rsidR="0010207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02074" w:rsidRDefault="00102074" w:rsidP="000E3F28">
      <w:pPr>
        <w:suppressAutoHyphens/>
      </w:pPr>
    </w:p>
    <w:sectPr w:rsidR="00102074" w:rsidSect="000E3F2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024" w:rsidRDefault="009B6024" w:rsidP="009F0C77">
      <w:r>
        <w:separator/>
      </w:r>
    </w:p>
  </w:endnote>
  <w:endnote w:type="continuationSeparator" w:id="0">
    <w:p w:rsidR="009B6024" w:rsidRDefault="009B60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A6E65C-6416-4C8A-9611-2FA92CEE4CFD}"/>
    <w:embedBold r:id="rId2" w:fontKey="{86C662AF-8F51-41FD-A320-514E0D3A6B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BB35F9-0D19-4BB2-9559-3F1CD3A837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8E71B7-1CC7-48C8-B829-21AE8C41A3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F28" w:rsidRPr="00102074" w:rsidRDefault="000E3F28" w:rsidP="001020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[5077]</w:t>
    </w:r>
    <w:r>
      <w:tab/>
    </w:r>
    <w:r w:rsidR="00752154">
      <w:fldChar w:fldCharType="begin"/>
    </w:r>
    <w:r w:rsidR="00752154">
      <w:instrText xml:space="preserve"> PAGE  \* MERGEFORMAT </w:instrText>
    </w:r>
    <w:r w:rsidR="00752154">
      <w:fldChar w:fldCharType="separate"/>
    </w:r>
    <w:r w:rsidR="00752154">
      <w:rPr>
        <w:noProof/>
      </w:rPr>
      <w:t>1</w:t>
    </w:r>
    <w:r w:rsidR="0075215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024" w:rsidRDefault="009B6024" w:rsidP="009F0C77">
      <w:r>
        <w:separator/>
      </w:r>
    </w:p>
  </w:footnote>
  <w:footnote w:type="continuationSeparator" w:id="0">
    <w:p w:rsidR="009B6024" w:rsidRDefault="009B60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4135DW10"/>
    <w:docVar w:name="CoverBillType" w:val="r"/>
    <w:docVar w:name="docpath" w:val="L:\Council\bills\DKA\4135DW10.DOCX"/>
    <w:docVar w:name="dvBillNumber" w:val="507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31E6E"/>
    <w:rsid w:val="00011869"/>
    <w:rsid w:val="000E1785"/>
    <w:rsid w:val="000E3F28"/>
    <w:rsid w:val="000F40FA"/>
    <w:rsid w:val="00102074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4209"/>
    <w:rsid w:val="003D01E8"/>
    <w:rsid w:val="003E5288"/>
    <w:rsid w:val="003F6D79"/>
    <w:rsid w:val="0041696E"/>
    <w:rsid w:val="0041760A"/>
    <w:rsid w:val="00417C01"/>
    <w:rsid w:val="00431E6E"/>
    <w:rsid w:val="004809EE"/>
    <w:rsid w:val="004E7D54"/>
    <w:rsid w:val="00512671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2154"/>
    <w:rsid w:val="007A70AE"/>
    <w:rsid w:val="00827718"/>
    <w:rsid w:val="008362E8"/>
    <w:rsid w:val="008A1768"/>
    <w:rsid w:val="008E092E"/>
    <w:rsid w:val="008F4429"/>
    <w:rsid w:val="00907D19"/>
    <w:rsid w:val="0094021A"/>
    <w:rsid w:val="00973BAF"/>
    <w:rsid w:val="009A4056"/>
    <w:rsid w:val="009B6024"/>
    <w:rsid w:val="009C6A0B"/>
    <w:rsid w:val="009F0C77"/>
    <w:rsid w:val="009F4DD1"/>
    <w:rsid w:val="00A41684"/>
    <w:rsid w:val="00A6206E"/>
    <w:rsid w:val="00A64E80"/>
    <w:rsid w:val="00A72BCD"/>
    <w:rsid w:val="00A741D9"/>
    <w:rsid w:val="00A833AB"/>
    <w:rsid w:val="00A9741D"/>
    <w:rsid w:val="00AD4B17"/>
    <w:rsid w:val="00AE5255"/>
    <w:rsid w:val="00AF646C"/>
    <w:rsid w:val="00B412D4"/>
    <w:rsid w:val="00BE3C22"/>
    <w:rsid w:val="00C0345E"/>
    <w:rsid w:val="00C3483A"/>
    <w:rsid w:val="00C558D3"/>
    <w:rsid w:val="00C74E9D"/>
    <w:rsid w:val="00C82FD3"/>
    <w:rsid w:val="00C92819"/>
    <w:rsid w:val="00CA71FD"/>
    <w:rsid w:val="00CC6B7B"/>
    <w:rsid w:val="00CD0EA7"/>
    <w:rsid w:val="00CD2089"/>
    <w:rsid w:val="00D73A67"/>
    <w:rsid w:val="00D82781"/>
    <w:rsid w:val="00D970A9"/>
    <w:rsid w:val="00DF3845"/>
    <w:rsid w:val="00E0234C"/>
    <w:rsid w:val="00E41911"/>
    <w:rsid w:val="00E92EEF"/>
    <w:rsid w:val="00EC0FD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C14EDCC-8255-4703-BA19-D3AF0FA00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E3F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77_2010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0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9183B-2617-4A0D-BD0D-C6256458F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311</Words>
  <Characters>1662</Characters>
  <Application>Microsoft Office Word</Application>
  <DocSecurity>0</DocSecurity>
  <Lines>76</Lines>
  <Paragraphs>27</Paragraphs>
  <ScaleCrop>false</ScaleCrop>
  <Company> </Company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5077: SCE&amp;G - South Carolina Legislature Online</dc:title>
  <dc:subject/>
  <dc:creator>SharonPair</dc:creator>
  <cp:keywords/>
  <dc:description/>
  <cp:lastModifiedBy>N Cumfer</cp:lastModifiedBy>
  <cp:revision>7</cp:revision>
  <cp:lastPrinted>2010-06-03T15:08:00Z</cp:lastPrinted>
  <dcterms:created xsi:type="dcterms:W3CDTF">2010-06-03T17:11:00Z</dcterms:created>
  <dcterms:modified xsi:type="dcterms:W3CDTF">2014-11-24T16:42:00Z</dcterms:modified>
</cp:coreProperties>
</file>