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27F" w:rsidRDefault="004B227F" w:rsidP="004B227F">
      <w:pPr>
        <w:widowControl w:val="0"/>
        <w:jc w:val="center"/>
      </w:pPr>
      <w:bookmarkStart w:id="0" w:name="_GoBack"/>
      <w:bookmarkEnd w:id="0"/>
      <w:r w:rsidRPr="004B227F">
        <w:rPr>
          <w:b/>
        </w:rPr>
        <w:t>South Carolina General Assembly</w:t>
      </w:r>
    </w:p>
    <w:p w:rsidR="004B227F" w:rsidRDefault="004B227F" w:rsidP="004B227F">
      <w:pPr>
        <w:widowControl w:val="0"/>
        <w:jc w:val="center"/>
      </w:pPr>
      <w:r>
        <w:t>118th Session, 2009-2010</w:t>
      </w: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jc w:val="left"/>
        <w:rPr>
          <w:b/>
        </w:rPr>
      </w:pPr>
      <w:r w:rsidRPr="004B227F">
        <w:rPr>
          <w:b/>
        </w:rPr>
        <w:t>H. 5093</w:t>
      </w:r>
    </w:p>
    <w:p w:rsidR="004B227F" w:rsidRDefault="004B227F" w:rsidP="004B227F">
      <w:pPr>
        <w:widowControl w:val="0"/>
        <w:jc w:val="left"/>
        <w:rPr>
          <w:b/>
        </w:rPr>
      </w:pPr>
    </w:p>
    <w:p w:rsidR="004B227F" w:rsidRDefault="004B227F" w:rsidP="004B227F">
      <w:pPr>
        <w:widowControl w:val="0"/>
        <w:jc w:val="left"/>
      </w:pPr>
      <w:r w:rsidRPr="004B227F">
        <w:rPr>
          <w:b/>
        </w:rPr>
        <w:t>STATUS INFORMATION</w:t>
      </w: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jc w:val="left"/>
      </w:pPr>
      <w:r>
        <w:t>House Resolution</w:t>
      </w:r>
    </w:p>
    <w:p w:rsidR="004B227F" w:rsidRDefault="004B227F" w:rsidP="004B227F">
      <w:pPr>
        <w:widowControl w:val="0"/>
        <w:jc w:val="left"/>
      </w:pPr>
      <w:r>
        <w:t>Sponsors: Reps. Parks,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4B227F" w:rsidRDefault="004B227F" w:rsidP="004B227F">
      <w:pPr>
        <w:widowControl w:val="0"/>
        <w:jc w:val="left"/>
      </w:pPr>
      <w:r>
        <w:t>Document Path: l:\council\bills\gm\24592ahb10.docx</w:t>
      </w: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jc w:val="left"/>
      </w:pPr>
      <w:r>
        <w:t>Introduced in the House on June 15, 2010</w:t>
      </w:r>
    </w:p>
    <w:p w:rsidR="004B227F" w:rsidRDefault="004B227F" w:rsidP="004B227F">
      <w:pPr>
        <w:widowControl w:val="0"/>
        <w:jc w:val="left"/>
      </w:pPr>
      <w:r>
        <w:t>Adopted by the House on June 15, 2010</w:t>
      </w: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jc w:val="left"/>
      </w:pPr>
      <w:r>
        <w:t xml:space="preserve">Summary: </w:t>
      </w:r>
      <w:r w:rsidR="00B24CB5">
        <w:t>Anita Wooldridge Smith</w:t>
      </w: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jc w:val="left"/>
      </w:pPr>
    </w:p>
    <w:p w:rsidR="004B227F" w:rsidRDefault="004B227F" w:rsidP="004B2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27F">
        <w:rPr>
          <w:b/>
        </w:rPr>
        <w:t>HISTORY OF LEGISLATIVE ACTIONS</w:t>
      </w:r>
    </w:p>
    <w:p w:rsidR="004B227F" w:rsidRDefault="004B227F" w:rsidP="004B2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227F" w:rsidRPr="004B227F" w:rsidRDefault="004B227F" w:rsidP="004B2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27F">
        <w:rPr>
          <w:u w:val="single"/>
        </w:rPr>
        <w:tab/>
        <w:t>Date</w:t>
      </w:r>
      <w:r w:rsidRPr="004B227F">
        <w:rPr>
          <w:u w:val="single"/>
        </w:rPr>
        <w:tab/>
        <w:t>Body</w:t>
      </w:r>
      <w:r w:rsidRPr="004B227F">
        <w:rPr>
          <w:u w:val="single"/>
        </w:rPr>
        <w:tab/>
        <w:t>Action Description with journal page number</w:t>
      </w:r>
      <w:r w:rsidRPr="004B227F">
        <w:rPr>
          <w:u w:val="single"/>
        </w:rPr>
        <w:tab/>
      </w:r>
    </w:p>
    <w:p w:rsidR="000B391C" w:rsidRDefault="000B391C" w:rsidP="000B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785B22">
        <w:t xml:space="preserve">Introduced and adopted </w:t>
      </w:r>
      <w:hyperlink r:id="rId7" w:history="1">
        <w:r w:rsidRPr="00A159C2">
          <w:rPr>
            <w:rStyle w:val="Hyperlink"/>
          </w:rPr>
          <w:t>HJ</w:t>
        </w:r>
      </w:hyperlink>
      <w:r>
        <w:noBreakHyphen/>
      </w:r>
      <w:r w:rsidRPr="00785B22">
        <w:t>51</w:t>
      </w:r>
    </w:p>
    <w:p w:rsidR="000B391C" w:rsidRDefault="000B391C" w:rsidP="000B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27F" w:rsidRPr="004B227F" w:rsidRDefault="004B227F" w:rsidP="004B2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27F" w:rsidRDefault="004B227F" w:rsidP="004B227F">
      <w:r w:rsidRPr="004B227F">
        <w:rPr>
          <w:b/>
        </w:rPr>
        <w:t>VERSIONS OF THIS BILL</w:t>
      </w:r>
    </w:p>
    <w:p w:rsidR="004B227F" w:rsidRDefault="004B227F" w:rsidP="004B227F"/>
    <w:p w:rsidR="004B227F" w:rsidRDefault="00845FA6" w:rsidP="004B227F">
      <w:hyperlink r:id="rId8" w:history="1">
        <w:r w:rsidR="004B227F">
          <w:rPr>
            <w:rStyle w:val="Hyperlink"/>
          </w:rPr>
          <w:t>6/15/2010</w:t>
        </w:r>
      </w:hyperlink>
    </w:p>
    <w:p w:rsidR="004B227F" w:rsidRDefault="004B227F" w:rsidP="004B227F"/>
    <w:p w:rsidR="004B227F" w:rsidRDefault="004B227F" w:rsidP="004B227F">
      <w:pPr>
        <w:sectPr w:rsidR="004B227F" w:rsidSect="004B22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2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9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C64" w:rsidP="007A7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ANITA WOOLDRIDGE SMITH OF GREENWOOD COUNTY, UPON THE OCCASION OF HER SEVENTIETH BIRTHDAY, AND TO COMMEND HER FOR A LIFETIME OF SERVICE TO HER COMMUNITY AND TO HER GOD.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C64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34F">
        <w:t xml:space="preserve">the </w:t>
      </w:r>
      <w:r w:rsidR="007A7C64">
        <w:t xml:space="preserve">members of the South Carolina House of Representatives are pleased to learn that Anita Wooldridge Smith will celebrate her </w:t>
      </w:r>
      <w:r w:rsidR="00F2634F">
        <w:t xml:space="preserve">seventieth birthday and her </w:t>
      </w:r>
      <w:r w:rsidR="007A7C64">
        <w:t>life of excellence and dedicated service on July 2, 2010</w:t>
      </w:r>
      <w:r w:rsidR="00F2634F">
        <w:t>, surrounded by her loving friends and family</w:t>
      </w:r>
      <w:r w:rsidR="007A7C64">
        <w:t>; and</w:t>
      </w:r>
    </w:p>
    <w:p w:rsidR="007A7C64" w:rsidRDefault="007A7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7A7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F0D04">
        <w:t xml:space="preserve">the </w:t>
      </w:r>
      <w:r w:rsidR="00DD749B">
        <w:t xml:space="preserve">intimate </w:t>
      </w:r>
      <w:r w:rsidR="00EF0D04">
        <w:t xml:space="preserve">community of Bradley nestled in the Upstate </w:t>
      </w:r>
      <w:r>
        <w:t>on July 9, 1940</w:t>
      </w:r>
      <w:r w:rsidR="00EF0D04">
        <w:t>, she is the daughter of Edward and M</w:t>
      </w:r>
      <w:r w:rsidR="00F2634F">
        <w:t>a</w:t>
      </w:r>
      <w:r w:rsidR="00EF0D04">
        <w:t>hulda Mims Reynolds;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attended Benedict College where she received a music scholarship, and she earned a bachelor of science from Limestone College while working full</w:t>
      </w:r>
      <w:r w:rsidR="00F2634F">
        <w:t xml:space="preserve"> </w:t>
      </w:r>
      <w:r>
        <w:t>time in the payroll department of Parke</w:t>
      </w:r>
      <w:r w:rsidR="00507602">
        <w:noBreakHyphen/>
      </w:r>
      <w:r>
        <w:t>Davis;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4A7">
        <w:t xml:space="preserve">together with </w:t>
      </w:r>
      <w:r>
        <w:t xml:space="preserve">her beloved </w:t>
      </w:r>
      <w:r w:rsidR="009424A7">
        <w:t>husband, Blanton Smith, Jr., she</w:t>
      </w:r>
      <w:r>
        <w:t xml:space="preserve"> raised a fine son, Byron W. Smith, who has blessed them with two beautiful and adoring grandchildren, Cheryl NaCole and Byron Blanton Smith;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4A7">
        <w:t>for thirty</w:t>
      </w:r>
      <w:r w:rsidR="00507602">
        <w:noBreakHyphen/>
      </w:r>
      <w:r w:rsidR="009424A7">
        <w:t xml:space="preserve">two years, </w:t>
      </w:r>
      <w:r>
        <w:t xml:space="preserve">she </w:t>
      </w:r>
      <w:r w:rsidR="009424A7">
        <w:t xml:space="preserve">faithfully </w:t>
      </w:r>
      <w:r>
        <w:t>served Capsugel/Pfizer mainly in the accounting department, and she received the company</w:t>
      </w:r>
      <w:r w:rsidR="00507602" w:rsidRPr="00507602">
        <w:t>’</w:t>
      </w:r>
      <w:r>
        <w:t xml:space="preserve">s </w:t>
      </w:r>
      <w:r w:rsidR="009424A7">
        <w:t>Accounting Service Award when she retired in 2001;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member of Morris Chapel Baptist Church, she serves as a deaconess, an assistant Sunday</w:t>
      </w:r>
      <w:r w:rsidR="00F2634F">
        <w:t xml:space="preserve"> school teacher, a choir member, </w:t>
      </w:r>
      <w:r>
        <w:t>and in many other ministries;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on the building committee for the church</w:t>
      </w:r>
      <w:r w:rsidR="00507602" w:rsidRPr="00507602">
        <w:t>’</w:t>
      </w:r>
      <w:r>
        <w:t>s new family</w:t>
      </w:r>
      <w:r w:rsidR="00507602">
        <w:noBreakHyphen/>
      </w:r>
      <w:r>
        <w:t>life center, she was named chairperson f</w:t>
      </w:r>
      <w:r w:rsidR="00F2634F">
        <w:t>or</w:t>
      </w:r>
      <w:r>
        <w:t xml:space="preserve"> the board of directors </w:t>
      </w:r>
      <w:r w:rsidR="00F2634F">
        <w:t>of</w:t>
      </w:r>
      <w:r>
        <w:t xml:space="preserve"> the new facility;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past president of the Little River Missionary Young Woman</w:t>
      </w:r>
      <w:r w:rsidR="00507602" w:rsidRPr="00507602">
        <w:t>’</w:t>
      </w:r>
      <w:r>
        <w:t xml:space="preserve">s Auxiliary, </w:t>
      </w:r>
      <w:r w:rsidR="00015802">
        <w:t>Anita Smith</w:t>
      </w:r>
      <w:r>
        <w:t xml:space="preserve"> currently serves as the advisor to the organization</w:t>
      </w:r>
      <w:r w:rsidR="00015802">
        <w:t>,</w:t>
      </w:r>
      <w:r>
        <w:t xml:space="preserve"> and among other numerous awards</w:t>
      </w:r>
      <w:r w:rsidR="00015802">
        <w:t xml:space="preserve"> she received the Little River Baptist Association Moderator</w:t>
      </w:r>
      <w:r w:rsidR="00507602" w:rsidRPr="00507602">
        <w:t>’</w:t>
      </w:r>
      <w:r w:rsidR="00015802">
        <w:t>s Citation for Excellent Leadership</w:t>
      </w:r>
      <w:r>
        <w:t>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802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5802">
        <w:t>she is a member of the Greenwood Alumnae Chapter of  Delta Sigma Theta Sorority, Incorporated, which she formerly served as president, and earned the Greenwood Ninety</w:t>
      </w:r>
      <w:r w:rsidR="00507602">
        <w:noBreakHyphen/>
      </w:r>
      <w:r w:rsidR="00015802">
        <w:t>Six NAACP Service Award; and</w:t>
      </w:r>
    </w:p>
    <w:p w:rsidR="00015802" w:rsidRDefault="00015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015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of </w:t>
      </w:r>
      <w:r w:rsidR="00F2634F">
        <w:t xml:space="preserve">dedicated </w:t>
      </w:r>
      <w:r>
        <w:t xml:space="preserve">commitment and service that Anita </w:t>
      </w:r>
      <w:r w:rsidR="00DD749B">
        <w:t xml:space="preserve">Wooldridge </w:t>
      </w:r>
      <w:r w:rsidR="00507602">
        <w:t xml:space="preserve">Smith </w:t>
      </w:r>
      <w:r w:rsidR="00DD749B">
        <w:t>has provided for her family, her community, and her church</w:t>
      </w:r>
      <w:r w:rsidR="005B2F6A">
        <w:t xml:space="preserve">. </w:t>
      </w:r>
      <w:r w:rsidR="00AB39CD">
        <w:t xml:space="preserve"> Now, therefore,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2111">
        <w:t xml:space="preserve"> </w:t>
      </w:r>
      <w:r w:rsidR="007A7C64">
        <w:t>the members of the House of Representatives of the State of South Carolina, by this resolution,</w:t>
      </w:r>
      <w:r w:rsidR="00752111">
        <w:t xml:space="preserve"> </w:t>
      </w:r>
      <w:r w:rsidR="007A7C64">
        <w:t xml:space="preserve">recognize and honor </w:t>
      </w:r>
      <w:r w:rsidR="00752111">
        <w:t>Anita Wooldridge</w:t>
      </w:r>
      <w:r w:rsidR="007A7C64">
        <w:t xml:space="preserve"> Smith of Greenwood County, upon the occasion of her seventieth birthday, and commend her for a lifetime of service to her community and to her God.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D749B">
        <w:t>present</w:t>
      </w:r>
      <w:r>
        <w:t>ed to</w:t>
      </w:r>
      <w:r w:rsidR="00DD749B">
        <w:t xml:space="preserve"> Anita Wooldridge Smith.</w:t>
      </w:r>
    </w:p>
    <w:p w:rsidR="007821C7" w:rsidRDefault="005076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21C7" w:rsidRDefault="007821C7" w:rsidP="004B227F">
      <w:pPr>
        <w:suppressAutoHyphens/>
      </w:pPr>
    </w:p>
    <w:sectPr w:rsidR="007821C7" w:rsidSect="004B22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34F" w:rsidRDefault="00F2634F" w:rsidP="009F0C77">
      <w:r>
        <w:separator/>
      </w:r>
    </w:p>
  </w:endnote>
  <w:endnote w:type="continuationSeparator" w:id="0">
    <w:p w:rsidR="00F2634F" w:rsidRDefault="00F263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A3612-B92D-4FDE-A0AE-5D9D4AB97788}"/>
    <w:embedBold r:id="rId2" w:fontKey="{CDCE6AD2-E41D-4E0C-8BC6-8B28999395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C3A60F-9F5F-4139-9612-EDD42F347F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977AEA-F350-48DE-B0F5-F3B510E098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E16BB2-898F-4479-A7E4-87F82D573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27F" w:rsidRPr="007821C7" w:rsidRDefault="004B227F" w:rsidP="00782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 w:rsidR="00845FA6">
      <w:fldChar w:fldCharType="begin"/>
    </w:r>
    <w:r w:rsidR="00845FA6">
      <w:instrText xml:space="preserve"> PAGE  \* MERGEFORMAT </w:instrText>
    </w:r>
    <w:r w:rsidR="00845FA6">
      <w:fldChar w:fldCharType="separate"/>
    </w:r>
    <w:r w:rsidR="00845FA6">
      <w:rPr>
        <w:noProof/>
      </w:rPr>
      <w:t>1</w:t>
    </w:r>
    <w:r w:rsidR="00845F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34F" w:rsidRDefault="00F2634F" w:rsidP="009F0C77">
      <w:r>
        <w:separator/>
      </w:r>
    </w:p>
  </w:footnote>
  <w:footnote w:type="continuationSeparator" w:id="0">
    <w:p w:rsidR="00F2634F" w:rsidRDefault="00F263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92AHB10"/>
    <w:docVar w:name="CoverBillType" w:val="r"/>
    <w:docVar w:name="docpath" w:val="L:\Council\bills\GM\24592AHB10.DOCX"/>
    <w:docVar w:name="dvBillNumber" w:val="5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3232"/>
    <w:rsid w:val="00011869"/>
    <w:rsid w:val="00015802"/>
    <w:rsid w:val="00064994"/>
    <w:rsid w:val="000B391C"/>
    <w:rsid w:val="000E1785"/>
    <w:rsid w:val="000F40FA"/>
    <w:rsid w:val="0010776B"/>
    <w:rsid w:val="00133E66"/>
    <w:rsid w:val="001435A3"/>
    <w:rsid w:val="00174404"/>
    <w:rsid w:val="001D08F2"/>
    <w:rsid w:val="001D3DC8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0C94"/>
    <w:rsid w:val="003D01E8"/>
    <w:rsid w:val="003E5288"/>
    <w:rsid w:val="003F6D79"/>
    <w:rsid w:val="0041760A"/>
    <w:rsid w:val="00417C01"/>
    <w:rsid w:val="004809EE"/>
    <w:rsid w:val="004B227F"/>
    <w:rsid w:val="004E7D54"/>
    <w:rsid w:val="00507602"/>
    <w:rsid w:val="005273C6"/>
    <w:rsid w:val="00530A69"/>
    <w:rsid w:val="00545593"/>
    <w:rsid w:val="00577C6C"/>
    <w:rsid w:val="005B2F6A"/>
    <w:rsid w:val="005C2FE2"/>
    <w:rsid w:val="005E2BC9"/>
    <w:rsid w:val="00605102"/>
    <w:rsid w:val="006215AA"/>
    <w:rsid w:val="0065171D"/>
    <w:rsid w:val="006913C9"/>
    <w:rsid w:val="0069470D"/>
    <w:rsid w:val="00734F00"/>
    <w:rsid w:val="00752111"/>
    <w:rsid w:val="007821C7"/>
    <w:rsid w:val="00792DCB"/>
    <w:rsid w:val="007A70AE"/>
    <w:rsid w:val="007A7C64"/>
    <w:rsid w:val="008362E8"/>
    <w:rsid w:val="00845FA6"/>
    <w:rsid w:val="008759B4"/>
    <w:rsid w:val="008A1768"/>
    <w:rsid w:val="008F4429"/>
    <w:rsid w:val="0094021A"/>
    <w:rsid w:val="009424A7"/>
    <w:rsid w:val="009C6A0B"/>
    <w:rsid w:val="009F0C77"/>
    <w:rsid w:val="009F4DD1"/>
    <w:rsid w:val="00A159C2"/>
    <w:rsid w:val="00A41684"/>
    <w:rsid w:val="00A64E80"/>
    <w:rsid w:val="00A72BCD"/>
    <w:rsid w:val="00A741D9"/>
    <w:rsid w:val="00A833AB"/>
    <w:rsid w:val="00A9741D"/>
    <w:rsid w:val="00AB39CD"/>
    <w:rsid w:val="00AD4B17"/>
    <w:rsid w:val="00B24CB5"/>
    <w:rsid w:val="00B412D4"/>
    <w:rsid w:val="00BE3C22"/>
    <w:rsid w:val="00C0345E"/>
    <w:rsid w:val="00C3483A"/>
    <w:rsid w:val="00C74E9D"/>
    <w:rsid w:val="00C82FD3"/>
    <w:rsid w:val="00C83232"/>
    <w:rsid w:val="00C92819"/>
    <w:rsid w:val="00CC6B7B"/>
    <w:rsid w:val="00CD2089"/>
    <w:rsid w:val="00D73A67"/>
    <w:rsid w:val="00D970A9"/>
    <w:rsid w:val="00DD749B"/>
    <w:rsid w:val="00DF3845"/>
    <w:rsid w:val="00E41911"/>
    <w:rsid w:val="00E52F67"/>
    <w:rsid w:val="00E709DA"/>
    <w:rsid w:val="00E92EEF"/>
    <w:rsid w:val="00EF0D04"/>
    <w:rsid w:val="00F24442"/>
    <w:rsid w:val="00F2634F"/>
    <w:rsid w:val="00F50AE3"/>
    <w:rsid w:val="00F51719"/>
    <w:rsid w:val="00F67CF1"/>
    <w:rsid w:val="00F83FB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AAA489-114E-4297-961B-918F23B3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3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2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3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245B3-D247-4C4B-AE44-F6C725CEA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636</Words>
  <Characters>3659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5093: Anita Wooldridge Smith - South Carolina Legislature Online</dc:title>
  <dc:subject/>
  <dc:creator>gailmoore</dc:creator>
  <cp:keywords/>
  <dc:description/>
  <cp:lastModifiedBy>N Cumfer</cp:lastModifiedBy>
  <cp:revision>7</cp:revision>
  <cp:lastPrinted>2010-06-15T14:06:00Z</cp:lastPrinted>
  <dcterms:created xsi:type="dcterms:W3CDTF">2010-06-15T16:48:00Z</dcterms:created>
  <dcterms:modified xsi:type="dcterms:W3CDTF">2014-11-24T16:42:00Z</dcterms:modified>
</cp:coreProperties>
</file>