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FA4" w:rsidRDefault="00C32FA4" w:rsidP="00C32FA4">
      <w:pPr>
        <w:widowControl w:val="0"/>
        <w:jc w:val="center"/>
      </w:pPr>
      <w:bookmarkStart w:id="0" w:name="_GoBack"/>
      <w:bookmarkEnd w:id="0"/>
      <w:r w:rsidRPr="00C32FA4">
        <w:rPr>
          <w:b/>
        </w:rPr>
        <w:t>South Carolina General Assembly</w:t>
      </w:r>
    </w:p>
    <w:p w:rsidR="00C32FA4" w:rsidRDefault="00C32FA4" w:rsidP="00C32FA4">
      <w:pPr>
        <w:widowControl w:val="0"/>
        <w:jc w:val="center"/>
      </w:pPr>
      <w:r>
        <w:t>118th Session, 2009-2010</w:t>
      </w:r>
    </w:p>
    <w:p w:rsidR="00C32FA4" w:rsidRDefault="00C32FA4" w:rsidP="00C32FA4">
      <w:pPr>
        <w:widowControl w:val="0"/>
        <w:jc w:val="left"/>
      </w:pPr>
    </w:p>
    <w:p w:rsidR="00C32FA4" w:rsidRDefault="00C32FA4" w:rsidP="00C32FA4">
      <w:pPr>
        <w:widowControl w:val="0"/>
        <w:jc w:val="left"/>
        <w:rPr>
          <w:b/>
        </w:rPr>
      </w:pPr>
      <w:r w:rsidRPr="00C32FA4">
        <w:rPr>
          <w:b/>
        </w:rPr>
        <w:t>H. 5094</w:t>
      </w:r>
    </w:p>
    <w:p w:rsidR="00C32FA4" w:rsidRDefault="00C32FA4" w:rsidP="00C32FA4">
      <w:pPr>
        <w:widowControl w:val="0"/>
        <w:jc w:val="left"/>
        <w:rPr>
          <w:b/>
        </w:rPr>
      </w:pPr>
    </w:p>
    <w:p w:rsidR="00C32FA4" w:rsidRDefault="00C32FA4" w:rsidP="00C32FA4">
      <w:pPr>
        <w:widowControl w:val="0"/>
        <w:jc w:val="left"/>
      </w:pPr>
      <w:r w:rsidRPr="00C32FA4">
        <w:rPr>
          <w:b/>
        </w:rPr>
        <w:t>STATUS INFORMATION</w:t>
      </w:r>
    </w:p>
    <w:p w:rsidR="00C32FA4" w:rsidRDefault="00C32FA4" w:rsidP="00C32FA4">
      <w:pPr>
        <w:widowControl w:val="0"/>
        <w:jc w:val="left"/>
      </w:pPr>
    </w:p>
    <w:p w:rsidR="00C32FA4" w:rsidRDefault="00C32FA4" w:rsidP="00C32FA4">
      <w:pPr>
        <w:widowControl w:val="0"/>
        <w:jc w:val="left"/>
      </w:pPr>
      <w:r>
        <w:t>House Resolution</w:t>
      </w:r>
    </w:p>
    <w:p w:rsidR="00C32FA4" w:rsidRDefault="00C32FA4" w:rsidP="00C32FA4">
      <w:pPr>
        <w:widowControl w:val="0"/>
        <w:jc w:val="left"/>
      </w:pPr>
      <w:r>
        <w:t>Sponsors: Reps. Cole, Mitchell,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C32FA4" w:rsidRDefault="00C32FA4" w:rsidP="00C32FA4">
      <w:pPr>
        <w:widowControl w:val="0"/>
        <w:jc w:val="left"/>
      </w:pPr>
      <w:r>
        <w:t>Document Path: l:\council\bills\gm\24593dw10.docx</w:t>
      </w:r>
    </w:p>
    <w:p w:rsidR="00C32FA4" w:rsidRDefault="00C32FA4" w:rsidP="00C32FA4">
      <w:pPr>
        <w:widowControl w:val="0"/>
        <w:jc w:val="left"/>
      </w:pPr>
    </w:p>
    <w:p w:rsidR="00C32FA4" w:rsidRDefault="00C32FA4" w:rsidP="00C32FA4">
      <w:pPr>
        <w:widowControl w:val="0"/>
        <w:jc w:val="left"/>
      </w:pPr>
      <w:r>
        <w:t>Introduced in the House on June 15, 2010</w:t>
      </w:r>
    </w:p>
    <w:p w:rsidR="00C32FA4" w:rsidRDefault="00C32FA4" w:rsidP="00C32FA4">
      <w:pPr>
        <w:widowControl w:val="0"/>
        <w:jc w:val="left"/>
      </w:pPr>
      <w:r>
        <w:t>Adopted by the House on June 15, 2010</w:t>
      </w:r>
    </w:p>
    <w:p w:rsidR="00C32FA4" w:rsidRDefault="00C32FA4" w:rsidP="00C32FA4">
      <w:pPr>
        <w:widowControl w:val="0"/>
        <w:jc w:val="left"/>
      </w:pPr>
    </w:p>
    <w:p w:rsidR="00C32FA4" w:rsidRDefault="00C32FA4" w:rsidP="00C32FA4">
      <w:pPr>
        <w:widowControl w:val="0"/>
        <w:jc w:val="left"/>
      </w:pPr>
      <w:r>
        <w:t xml:space="preserve">Summary: </w:t>
      </w:r>
      <w:r w:rsidR="00843091">
        <w:t>Spartanburg High School</w:t>
      </w:r>
    </w:p>
    <w:p w:rsidR="00C32FA4" w:rsidRDefault="00C32FA4" w:rsidP="00C32FA4">
      <w:pPr>
        <w:widowControl w:val="0"/>
        <w:jc w:val="left"/>
      </w:pPr>
    </w:p>
    <w:p w:rsidR="00C32FA4" w:rsidRDefault="00C32FA4" w:rsidP="00C32FA4">
      <w:pPr>
        <w:widowControl w:val="0"/>
        <w:jc w:val="left"/>
      </w:pPr>
    </w:p>
    <w:p w:rsidR="00C32FA4" w:rsidRDefault="00C32FA4" w:rsidP="00C32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FA4">
        <w:rPr>
          <w:b/>
        </w:rPr>
        <w:t>HISTORY OF LEGISLATIVE ACTIONS</w:t>
      </w:r>
    </w:p>
    <w:p w:rsidR="00C32FA4" w:rsidRDefault="00C32FA4" w:rsidP="00C32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2FA4" w:rsidRPr="00C32FA4" w:rsidRDefault="00C32FA4" w:rsidP="00C32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FA4">
        <w:rPr>
          <w:u w:val="single"/>
        </w:rPr>
        <w:tab/>
        <w:t>Date</w:t>
      </w:r>
      <w:r w:rsidRPr="00C32FA4">
        <w:rPr>
          <w:u w:val="single"/>
        </w:rPr>
        <w:tab/>
        <w:t>Body</w:t>
      </w:r>
      <w:r w:rsidRPr="00C32FA4">
        <w:rPr>
          <w:u w:val="single"/>
        </w:rPr>
        <w:tab/>
        <w:t>Action Description with journal page number</w:t>
      </w:r>
      <w:r w:rsidRPr="00C32FA4">
        <w:rPr>
          <w:u w:val="single"/>
        </w:rPr>
        <w:tab/>
      </w:r>
    </w:p>
    <w:p w:rsidR="0075189B" w:rsidRDefault="0075189B" w:rsidP="00751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8F5C28">
        <w:t xml:space="preserve">Introduced and adopted </w:t>
      </w:r>
      <w:hyperlink r:id="rId7" w:history="1">
        <w:r w:rsidRPr="00A65E8D">
          <w:rPr>
            <w:rStyle w:val="Hyperlink"/>
          </w:rPr>
          <w:t>HJ</w:t>
        </w:r>
      </w:hyperlink>
      <w:r>
        <w:noBreakHyphen/>
      </w:r>
      <w:r w:rsidRPr="008F5C28">
        <w:t>98</w:t>
      </w:r>
    </w:p>
    <w:p w:rsidR="0075189B" w:rsidRDefault="0075189B" w:rsidP="00751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FA4" w:rsidRPr="00C32FA4" w:rsidRDefault="00C32FA4" w:rsidP="00C32F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FA4" w:rsidRDefault="00C32FA4" w:rsidP="00C32FA4">
      <w:r w:rsidRPr="00C32FA4">
        <w:rPr>
          <w:b/>
        </w:rPr>
        <w:t>VERSIONS OF THIS BILL</w:t>
      </w:r>
    </w:p>
    <w:p w:rsidR="00C32FA4" w:rsidRDefault="00C32FA4" w:rsidP="00C32FA4"/>
    <w:p w:rsidR="00C32FA4" w:rsidRDefault="00957598" w:rsidP="00C32FA4">
      <w:hyperlink r:id="rId8" w:history="1">
        <w:r w:rsidR="00C32FA4">
          <w:rPr>
            <w:rStyle w:val="Hyperlink"/>
          </w:rPr>
          <w:t>6/15/2010</w:t>
        </w:r>
      </w:hyperlink>
    </w:p>
    <w:p w:rsidR="00C32FA4" w:rsidRDefault="00C32FA4" w:rsidP="00C32FA4"/>
    <w:p w:rsidR="00C32FA4" w:rsidRDefault="00C32FA4" w:rsidP="00C32FA4">
      <w:pPr>
        <w:sectPr w:rsidR="00C32FA4" w:rsidSect="00C32F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09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68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933225">
        <w:t xml:space="preserve">THE </w:t>
      </w:r>
      <w:r>
        <w:t xml:space="preserve">STUDENTS, FACULTY, AND ADMINISTRATION OF SPARTANBURG HIGH SCHOOL FOR THEIR COMMITMENT TO EXCELLENCE AND </w:t>
      </w:r>
      <w:r w:rsidR="00E90910">
        <w:t>ON BEING RANKED AMONG THE NATION</w:t>
      </w:r>
      <w:r w:rsidR="00E90910" w:rsidRPr="00E90910">
        <w:t>’</w:t>
      </w:r>
      <w:r w:rsidR="00E90910">
        <w:t xml:space="preserve">S BEST HIGH SCHOOLS IN </w:t>
      </w:r>
      <w:r w:rsidR="00E90910">
        <w:rPr>
          <w:i/>
        </w:rPr>
        <w:t>NEWSWEEK</w:t>
      </w:r>
      <w:r w:rsidR="00E90910">
        <w:t xml:space="preserve"> MAGAZINE</w:t>
      </w:r>
      <w:r w:rsidR="00E90910" w:rsidRPr="00E90910">
        <w:t>’</w:t>
      </w:r>
      <w:r w:rsidR="00E90910">
        <w:t>S 2010 LIST OF AMERICA</w:t>
      </w:r>
      <w:r w:rsidR="00E90910" w:rsidRPr="00E90910">
        <w:t>’</w:t>
      </w:r>
      <w:r w:rsidR="00E90910">
        <w:t>S BEST HIGH SCHOOLS</w:t>
      </w:r>
      <w:r>
        <w:t>.</w:t>
      </w: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684A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684A">
        <w:t>the education of the young people of South Carolina remains a</w:t>
      </w:r>
      <w:r w:rsidR="005565FC">
        <w:t>n</w:t>
      </w:r>
      <w:r w:rsidR="008F684A">
        <w:t xml:space="preserve"> </w:t>
      </w:r>
      <w:r w:rsidR="005565FC">
        <w:t>important</w:t>
      </w:r>
      <w:r w:rsidR="008F684A">
        <w:t xml:space="preserve"> priority to ensure productivity, success</w:t>
      </w:r>
      <w:r w:rsidR="00933225">
        <w:t>,</w:t>
      </w:r>
      <w:r w:rsidR="008F684A">
        <w:t xml:space="preserve"> and happiness for all of the citizens of the Palmetto State; and</w:t>
      </w:r>
    </w:p>
    <w:p w:rsidR="008F684A" w:rsidRDefault="008F68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FC5" w:rsidRDefault="008F68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</w:t>
      </w:r>
      <w:r w:rsidR="00933225">
        <w:t xml:space="preserve"> H</w:t>
      </w:r>
      <w:r>
        <w:t xml:space="preserve">ouse of Representatives are pleased to learn that Spartanburg High School </w:t>
      </w:r>
      <w:r w:rsidR="00933225">
        <w:t xml:space="preserve">along with fifteen other schools in the State </w:t>
      </w:r>
      <w:r>
        <w:t xml:space="preserve">was ranked </w:t>
      </w:r>
      <w:r w:rsidR="00933225">
        <w:t>among the nation</w:t>
      </w:r>
      <w:r w:rsidR="00E90910" w:rsidRPr="00E90910">
        <w:t>’</w:t>
      </w:r>
      <w:r w:rsidR="00933225">
        <w:t>s best high schools in</w:t>
      </w:r>
      <w:r>
        <w:t xml:space="preserve"> Newsweek magazine</w:t>
      </w:r>
      <w:r w:rsidR="00E90910" w:rsidRPr="00E90910">
        <w:t>’</w:t>
      </w:r>
      <w:r w:rsidR="00234FC5">
        <w:t>s 2010 list of America</w:t>
      </w:r>
      <w:r w:rsidR="00E90910" w:rsidRPr="00E90910">
        <w:t>’</w:t>
      </w:r>
      <w:r w:rsidR="00234FC5">
        <w:t>s Best High Schools; and</w:t>
      </w:r>
    </w:p>
    <w:p w:rsidR="00234FC5" w:rsidRDefault="00234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FC5" w:rsidRDefault="00234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2010 list included only six percent of public high schools </w:t>
      </w:r>
      <w:r w:rsidR="005565FC">
        <w:t>across</w:t>
      </w:r>
      <w:r>
        <w:t xml:space="preserve"> the nation </w:t>
      </w:r>
      <w:r w:rsidR="00933225">
        <w:t>in</w:t>
      </w:r>
      <w:r>
        <w:t xml:space="preserve"> the magazine</w:t>
      </w:r>
      <w:r w:rsidR="00E90910" w:rsidRPr="00E90910">
        <w:t>’</w:t>
      </w:r>
      <w:r>
        <w:t>s annual ranking based on rigorous course of</w:t>
      </w:r>
      <w:r w:rsidR="005565FC">
        <w:t>ferings and student performance</w:t>
      </w:r>
      <w:r>
        <w:t>; and</w:t>
      </w:r>
    </w:p>
    <w:p w:rsidR="00234FC5" w:rsidRDefault="00234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84F" w:rsidRDefault="00A5584F" w:rsidP="00A55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not a measurement of a school</w:t>
      </w:r>
      <w:r w:rsidR="00E90910" w:rsidRPr="00E90910">
        <w:t>’</w:t>
      </w:r>
      <w:r>
        <w:t>s overall quality, the rating illuminates one important factor, that of challenging students with demanding course work; and</w:t>
      </w:r>
    </w:p>
    <w:p w:rsidR="00A5584F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84F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magazine ranks schools based on the number of college</w:t>
      </w:r>
      <w:r w:rsidR="00E90910">
        <w:noBreakHyphen/>
      </w:r>
      <w:r>
        <w:t xml:space="preserve">credit tests like Advanced Placement and International </w:t>
      </w:r>
      <w:r w:rsidR="005565FC">
        <w:t>Baccalaureate</w:t>
      </w:r>
      <w:r>
        <w:t xml:space="preserve"> taken by the school</w:t>
      </w:r>
      <w:r w:rsidR="00E90910" w:rsidRPr="00E90910">
        <w:t>’</w:t>
      </w:r>
      <w:r>
        <w:t>s students, divided by the number of graduating seniors at that school the previous year; and</w:t>
      </w:r>
    </w:p>
    <w:p w:rsidR="00A5584F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FC5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offering about twenty</w:t>
      </w:r>
      <w:r w:rsidR="00E90910">
        <w:noBreakHyphen/>
      </w:r>
      <w:r>
        <w:t>five advanced placement courses each year, Spartanburg H</w:t>
      </w:r>
      <w:r w:rsidR="00234FC5">
        <w:t xml:space="preserve">igh School in District 7 </w:t>
      </w:r>
      <w:r w:rsidR="005565FC">
        <w:t>ranked as 1,256 nationwide in this year</w:t>
      </w:r>
      <w:r w:rsidR="00E90910" w:rsidRPr="00E90910">
        <w:t>’</w:t>
      </w:r>
      <w:r w:rsidR="005565FC">
        <w:t>s list</w:t>
      </w:r>
      <w:r>
        <w:t>; and</w:t>
      </w:r>
      <w:r w:rsidR="00234FC5">
        <w:t xml:space="preserve"> </w:t>
      </w:r>
    </w:p>
    <w:p w:rsidR="00A5584F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225" w:rsidRDefault="00A5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Principal Jeff Stevens credits the school</w:t>
      </w:r>
      <w:r w:rsidR="00E90910" w:rsidRPr="00E90910">
        <w:t>’</w:t>
      </w:r>
      <w:r>
        <w:t>s accomplishment to the commitment that the teachers in those courses have to seeing their students succeed</w:t>
      </w:r>
      <w:r w:rsidR="00933225">
        <w:t xml:space="preserve">, </w:t>
      </w:r>
      <w:r w:rsidR="005565FC">
        <w:t>that</w:t>
      </w:r>
      <w:r w:rsidR="00933225">
        <w:t xml:space="preserve"> the students </w:t>
      </w:r>
      <w:r w:rsidR="005565FC">
        <w:t xml:space="preserve">have </w:t>
      </w:r>
      <w:r w:rsidR="00933225">
        <w:t xml:space="preserve">to </w:t>
      </w:r>
      <w:r w:rsidR="00485902">
        <w:t xml:space="preserve">achieving </w:t>
      </w:r>
      <w:r w:rsidR="00933225">
        <w:t xml:space="preserve">academic excellence, and </w:t>
      </w:r>
      <w:r w:rsidR="005565FC">
        <w:t>that</w:t>
      </w:r>
      <w:r w:rsidR="00933225">
        <w:t xml:space="preserve"> the district </w:t>
      </w:r>
      <w:r w:rsidR="005565FC">
        <w:t>has for</w:t>
      </w:r>
      <w:r w:rsidR="00933225">
        <w:t xml:space="preserve"> provid</w:t>
      </w:r>
      <w:r w:rsidR="005565FC">
        <w:t>ing</w:t>
      </w:r>
      <w:r w:rsidR="00933225">
        <w:t xml:space="preserve"> curriculum that will promote academic development; and</w:t>
      </w:r>
    </w:p>
    <w:p w:rsidR="00933225" w:rsidRDefault="009332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09D" w:rsidRDefault="009332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students and educators of Spartanburg High School and for their commitment to high academic ideals</w:t>
      </w:r>
      <w:r w:rsidR="0057609D">
        <w:t>.  Now, therefore,</w:t>
      </w: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684A">
        <w:t xml:space="preserve"> the members of the South Carolina House of Representatives, by this resolution, recognize and honor </w:t>
      </w:r>
      <w:r w:rsidR="00933225">
        <w:t xml:space="preserve">the </w:t>
      </w:r>
      <w:r w:rsidR="008F684A">
        <w:t xml:space="preserve">students, faculty, and administration of Spartanburg High School for their commitment to excellence </w:t>
      </w:r>
      <w:r w:rsidR="00E90910">
        <w:t>and on being ranked among the nation</w:t>
      </w:r>
      <w:r w:rsidR="00E90910" w:rsidRPr="00E90910">
        <w:t>’</w:t>
      </w:r>
      <w:r w:rsidR="00E90910">
        <w:t xml:space="preserve">s best high schools in </w:t>
      </w:r>
      <w:r w:rsidR="00E90910">
        <w:rPr>
          <w:i/>
        </w:rPr>
        <w:t>Newsweek</w:t>
      </w:r>
      <w:r w:rsidR="00E90910">
        <w:t xml:space="preserve"> magazine</w:t>
      </w:r>
      <w:r w:rsidR="00E90910" w:rsidRPr="00E90910">
        <w:t>’</w:t>
      </w:r>
      <w:r w:rsidR="00E90910">
        <w:t>s 2010 list of America</w:t>
      </w:r>
      <w:r w:rsidR="00E90910" w:rsidRPr="00E90910">
        <w:t>’</w:t>
      </w:r>
      <w:r w:rsidR="00E90910">
        <w:t>s Best High Schools</w:t>
      </w:r>
      <w:r w:rsidR="008F684A">
        <w:t>.</w:t>
      </w:r>
    </w:p>
    <w:p w:rsidR="0057609D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6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F684A">
        <w:t>provi</w:t>
      </w:r>
      <w:r>
        <w:t>ded to</w:t>
      </w:r>
      <w:r w:rsidR="008F684A">
        <w:t xml:space="preserve"> Principal Jeff Stevens.</w:t>
      </w:r>
    </w:p>
    <w:p w:rsidR="007A7F2D" w:rsidRDefault="00E909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7F2D" w:rsidRDefault="007A7F2D" w:rsidP="00C32FA4">
      <w:pPr>
        <w:suppressAutoHyphens/>
      </w:pPr>
    </w:p>
    <w:sectPr w:rsidR="007A7F2D" w:rsidSect="00C32FA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225" w:rsidRDefault="00933225" w:rsidP="009F0C77">
      <w:r>
        <w:separator/>
      </w:r>
    </w:p>
  </w:endnote>
  <w:endnote w:type="continuationSeparator" w:id="0">
    <w:p w:rsidR="00933225" w:rsidRDefault="009332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C896BA-397A-4E85-B882-BE3FD60D42E6}"/>
    <w:embedBold r:id="rId2" w:fontKey="{E581BA8C-BEAA-471A-B90D-420C44F375C6}"/>
    <w:embedItalic r:id="rId3" w:fontKey="{9F37523F-A093-4D3D-AC0B-90299DE73C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353499B-3B87-483F-AA3C-1170108579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2AB2D91-0E12-432D-BC04-C49C87B42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77F17A-740A-4BF8-8E62-8D6B41D0B7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FA4" w:rsidRPr="007A7F2D" w:rsidRDefault="00C32FA4" w:rsidP="007A7F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[5094]</w:t>
    </w:r>
    <w:r>
      <w:tab/>
    </w:r>
    <w:r w:rsidR="00957598">
      <w:fldChar w:fldCharType="begin"/>
    </w:r>
    <w:r w:rsidR="00957598">
      <w:instrText xml:space="preserve"> PAGE  \* MERGEFORMAT </w:instrText>
    </w:r>
    <w:r w:rsidR="00957598">
      <w:fldChar w:fldCharType="separate"/>
    </w:r>
    <w:r w:rsidR="00957598">
      <w:rPr>
        <w:noProof/>
      </w:rPr>
      <w:t>1</w:t>
    </w:r>
    <w:r w:rsidR="009575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225" w:rsidRDefault="00933225" w:rsidP="009F0C77">
      <w:r>
        <w:separator/>
      </w:r>
    </w:p>
  </w:footnote>
  <w:footnote w:type="continuationSeparator" w:id="0">
    <w:p w:rsidR="00933225" w:rsidRDefault="009332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93DW10"/>
    <w:docVar w:name="CoverBillType" w:val="r"/>
    <w:docVar w:name="docpath" w:val="L:\Council\bills\GM\24593DW10.DOCX"/>
    <w:docVar w:name="dvBillNumber" w:val="50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2B8D"/>
    <w:rsid w:val="00011869"/>
    <w:rsid w:val="00052AFE"/>
    <w:rsid w:val="00086B2F"/>
    <w:rsid w:val="000E1785"/>
    <w:rsid w:val="000F40FA"/>
    <w:rsid w:val="0010776B"/>
    <w:rsid w:val="00133E66"/>
    <w:rsid w:val="001435A3"/>
    <w:rsid w:val="0019437B"/>
    <w:rsid w:val="001B1583"/>
    <w:rsid w:val="001D08F2"/>
    <w:rsid w:val="001D525B"/>
    <w:rsid w:val="001D7F4F"/>
    <w:rsid w:val="002321B6"/>
    <w:rsid w:val="00234FC5"/>
    <w:rsid w:val="00250967"/>
    <w:rsid w:val="002543C8"/>
    <w:rsid w:val="00284AAE"/>
    <w:rsid w:val="002A727A"/>
    <w:rsid w:val="002E5912"/>
    <w:rsid w:val="00325348"/>
    <w:rsid w:val="0032732C"/>
    <w:rsid w:val="00336AD0"/>
    <w:rsid w:val="0037079A"/>
    <w:rsid w:val="003B2B8D"/>
    <w:rsid w:val="003D01E8"/>
    <w:rsid w:val="003E5288"/>
    <w:rsid w:val="003F6D79"/>
    <w:rsid w:val="0041760A"/>
    <w:rsid w:val="00417C01"/>
    <w:rsid w:val="004809EE"/>
    <w:rsid w:val="00485902"/>
    <w:rsid w:val="004E7D54"/>
    <w:rsid w:val="005273C6"/>
    <w:rsid w:val="00530A69"/>
    <w:rsid w:val="00545593"/>
    <w:rsid w:val="005565FC"/>
    <w:rsid w:val="0057172A"/>
    <w:rsid w:val="0057609D"/>
    <w:rsid w:val="00577C6C"/>
    <w:rsid w:val="005C2FE2"/>
    <w:rsid w:val="005E2BC9"/>
    <w:rsid w:val="00605102"/>
    <w:rsid w:val="006215AA"/>
    <w:rsid w:val="006913C9"/>
    <w:rsid w:val="0069470D"/>
    <w:rsid w:val="00734F00"/>
    <w:rsid w:val="0075189B"/>
    <w:rsid w:val="007A70AE"/>
    <w:rsid w:val="007A7F2D"/>
    <w:rsid w:val="00835226"/>
    <w:rsid w:val="008362E8"/>
    <w:rsid w:val="00843091"/>
    <w:rsid w:val="008434E5"/>
    <w:rsid w:val="008A0CF2"/>
    <w:rsid w:val="008A1768"/>
    <w:rsid w:val="008F4429"/>
    <w:rsid w:val="008F684A"/>
    <w:rsid w:val="00933225"/>
    <w:rsid w:val="0094021A"/>
    <w:rsid w:val="009561FB"/>
    <w:rsid w:val="00957598"/>
    <w:rsid w:val="009C6A0B"/>
    <w:rsid w:val="009F0C77"/>
    <w:rsid w:val="009F4DD1"/>
    <w:rsid w:val="00A41684"/>
    <w:rsid w:val="00A5584F"/>
    <w:rsid w:val="00A64E80"/>
    <w:rsid w:val="00A65E8D"/>
    <w:rsid w:val="00A72BCD"/>
    <w:rsid w:val="00A741D9"/>
    <w:rsid w:val="00A833AB"/>
    <w:rsid w:val="00A9741D"/>
    <w:rsid w:val="00AD4B17"/>
    <w:rsid w:val="00B32016"/>
    <w:rsid w:val="00B412D4"/>
    <w:rsid w:val="00BE3C22"/>
    <w:rsid w:val="00C0345E"/>
    <w:rsid w:val="00C32FA4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091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833599-7815-4477-B5CE-7B04E546A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5F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2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94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D8F41-25DB-4105-89DB-1EC26142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585</Words>
  <Characters>3481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5094: Spartanburg High School - South Carolina Legislature Online</dc:title>
  <dc:subject/>
  <dc:creator>gailmoore</dc:creator>
  <cp:keywords/>
  <dc:description/>
  <cp:lastModifiedBy>N Cumfer</cp:lastModifiedBy>
  <cp:revision>7</cp:revision>
  <cp:lastPrinted>2010-06-15T16:23:00Z</cp:lastPrinted>
  <dcterms:created xsi:type="dcterms:W3CDTF">2010-06-15T17:57:00Z</dcterms:created>
  <dcterms:modified xsi:type="dcterms:W3CDTF">2014-11-24T16:42:00Z</dcterms:modified>
</cp:coreProperties>
</file>