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30C" w:rsidRDefault="00C2330C" w:rsidP="00C2330C">
      <w:pPr>
        <w:widowControl w:val="0"/>
        <w:jc w:val="center"/>
      </w:pPr>
      <w:bookmarkStart w:id="0" w:name="_GoBack"/>
      <w:bookmarkEnd w:id="0"/>
      <w:r w:rsidRPr="00C2330C">
        <w:rPr>
          <w:b/>
        </w:rPr>
        <w:t>South Carolina General Assembly</w:t>
      </w:r>
    </w:p>
    <w:p w:rsidR="00C2330C" w:rsidRDefault="00C2330C" w:rsidP="00C2330C">
      <w:pPr>
        <w:widowControl w:val="0"/>
        <w:jc w:val="center"/>
      </w:pPr>
      <w:r>
        <w:t>118th Session, 2009-2010</w:t>
      </w:r>
    </w:p>
    <w:p w:rsidR="00C2330C" w:rsidRDefault="00C2330C" w:rsidP="00C2330C">
      <w:pPr>
        <w:widowControl w:val="0"/>
        <w:jc w:val="left"/>
      </w:pPr>
    </w:p>
    <w:p w:rsidR="00C2330C" w:rsidRDefault="00C2330C" w:rsidP="00C2330C">
      <w:pPr>
        <w:widowControl w:val="0"/>
        <w:jc w:val="left"/>
        <w:rPr>
          <w:b/>
        </w:rPr>
      </w:pPr>
      <w:r w:rsidRPr="00C2330C">
        <w:rPr>
          <w:b/>
        </w:rPr>
        <w:t>H. 5114</w:t>
      </w:r>
    </w:p>
    <w:p w:rsidR="00C2330C" w:rsidRDefault="00C2330C" w:rsidP="00C2330C">
      <w:pPr>
        <w:widowControl w:val="0"/>
        <w:jc w:val="left"/>
        <w:rPr>
          <w:b/>
        </w:rPr>
      </w:pPr>
    </w:p>
    <w:p w:rsidR="00C2330C" w:rsidRDefault="00C2330C" w:rsidP="00C2330C">
      <w:pPr>
        <w:widowControl w:val="0"/>
        <w:jc w:val="left"/>
      </w:pPr>
      <w:r w:rsidRPr="00C2330C">
        <w:rPr>
          <w:b/>
        </w:rPr>
        <w:t>STATUS INFORMATION</w:t>
      </w:r>
    </w:p>
    <w:p w:rsidR="00C2330C" w:rsidRDefault="00C2330C" w:rsidP="00C2330C">
      <w:pPr>
        <w:widowControl w:val="0"/>
        <w:jc w:val="left"/>
      </w:pPr>
    </w:p>
    <w:p w:rsidR="00C2330C" w:rsidRDefault="00C2330C" w:rsidP="00C2330C">
      <w:pPr>
        <w:widowControl w:val="0"/>
        <w:jc w:val="left"/>
      </w:pPr>
      <w:r>
        <w:t>House Resolution</w:t>
      </w:r>
    </w:p>
    <w:p w:rsidR="00C2330C" w:rsidRDefault="00C2330C" w:rsidP="00C2330C">
      <w:pPr>
        <w:widowControl w:val="0"/>
        <w:jc w:val="left"/>
      </w:pPr>
      <w:r>
        <w:t>Sponsors: Rep. Whitmire</w:t>
      </w:r>
    </w:p>
    <w:p w:rsidR="00C2330C" w:rsidRDefault="00C2330C" w:rsidP="00C2330C">
      <w:pPr>
        <w:widowControl w:val="0"/>
        <w:jc w:val="left"/>
      </w:pPr>
      <w:r>
        <w:t>Document Path: l:\council\bills\nbd\20855sd10.docx</w:t>
      </w:r>
    </w:p>
    <w:p w:rsidR="00C2330C" w:rsidRDefault="00C2330C" w:rsidP="00C2330C">
      <w:pPr>
        <w:widowControl w:val="0"/>
        <w:jc w:val="left"/>
      </w:pPr>
    </w:p>
    <w:p w:rsidR="00C2330C" w:rsidRDefault="00C2330C" w:rsidP="00C2330C">
      <w:pPr>
        <w:widowControl w:val="0"/>
        <w:jc w:val="left"/>
      </w:pPr>
      <w:r>
        <w:t>Introduced in the House on June 29, 2010</w:t>
      </w:r>
    </w:p>
    <w:p w:rsidR="00C2330C" w:rsidRDefault="00C2330C" w:rsidP="00C2330C">
      <w:pPr>
        <w:widowControl w:val="0"/>
        <w:jc w:val="left"/>
      </w:pPr>
      <w:r>
        <w:t>Adopted by the House on June 29, 2010</w:t>
      </w:r>
    </w:p>
    <w:p w:rsidR="00C2330C" w:rsidRDefault="00C2330C" w:rsidP="00C2330C">
      <w:pPr>
        <w:widowControl w:val="0"/>
        <w:jc w:val="left"/>
      </w:pPr>
    </w:p>
    <w:p w:rsidR="00C2330C" w:rsidRDefault="00C2330C" w:rsidP="00C2330C">
      <w:pPr>
        <w:widowControl w:val="0"/>
        <w:jc w:val="left"/>
      </w:pPr>
      <w:r>
        <w:t xml:space="preserve">Summary: </w:t>
      </w:r>
      <w:r w:rsidR="00E145CF">
        <w:t>John R. Brock</w:t>
      </w:r>
    </w:p>
    <w:p w:rsidR="00C2330C" w:rsidRDefault="00C2330C" w:rsidP="00C2330C">
      <w:pPr>
        <w:widowControl w:val="0"/>
        <w:jc w:val="left"/>
      </w:pPr>
    </w:p>
    <w:p w:rsidR="00C2330C" w:rsidRDefault="00C2330C" w:rsidP="00C2330C">
      <w:pPr>
        <w:widowControl w:val="0"/>
        <w:jc w:val="left"/>
      </w:pPr>
    </w:p>
    <w:p w:rsidR="00C2330C" w:rsidRDefault="00C2330C" w:rsidP="00C2330C">
      <w:pPr>
        <w:widowControl w:val="0"/>
        <w:tabs>
          <w:tab w:val="center" w:pos="590"/>
          <w:tab w:val="center" w:pos="1440"/>
          <w:tab w:val="left" w:pos="1872"/>
          <w:tab w:val="left" w:pos="9187"/>
        </w:tabs>
        <w:jc w:val="left"/>
      </w:pPr>
      <w:r w:rsidRPr="00C2330C">
        <w:rPr>
          <w:b/>
        </w:rPr>
        <w:t>HISTORY OF LEGISLATIVE ACTIONS</w:t>
      </w:r>
    </w:p>
    <w:p w:rsidR="00C2330C" w:rsidRDefault="00C2330C" w:rsidP="00C2330C">
      <w:pPr>
        <w:widowControl w:val="0"/>
        <w:tabs>
          <w:tab w:val="center" w:pos="590"/>
          <w:tab w:val="center" w:pos="1440"/>
          <w:tab w:val="left" w:pos="1872"/>
          <w:tab w:val="left" w:pos="9187"/>
        </w:tabs>
        <w:jc w:val="left"/>
      </w:pPr>
    </w:p>
    <w:p w:rsidR="00C2330C" w:rsidRPr="00C2330C" w:rsidRDefault="00C2330C" w:rsidP="00C2330C">
      <w:pPr>
        <w:widowControl w:val="0"/>
        <w:tabs>
          <w:tab w:val="center" w:pos="590"/>
          <w:tab w:val="center" w:pos="1440"/>
          <w:tab w:val="left" w:pos="1872"/>
          <w:tab w:val="left" w:pos="9187"/>
        </w:tabs>
        <w:jc w:val="left"/>
      </w:pPr>
      <w:r w:rsidRPr="00C2330C">
        <w:rPr>
          <w:u w:val="single"/>
        </w:rPr>
        <w:tab/>
        <w:t>Date</w:t>
      </w:r>
      <w:r w:rsidRPr="00C2330C">
        <w:rPr>
          <w:u w:val="single"/>
        </w:rPr>
        <w:tab/>
        <w:t>Body</w:t>
      </w:r>
      <w:r w:rsidRPr="00C2330C">
        <w:rPr>
          <w:u w:val="single"/>
        </w:rPr>
        <w:tab/>
        <w:t>Action Description with journal page number</w:t>
      </w:r>
      <w:r w:rsidRPr="00C2330C">
        <w:rPr>
          <w:u w:val="single"/>
        </w:rPr>
        <w:tab/>
      </w:r>
    </w:p>
    <w:p w:rsidR="001B44AE" w:rsidRDefault="001B44AE" w:rsidP="001B44AE">
      <w:pPr>
        <w:widowControl w:val="0"/>
        <w:tabs>
          <w:tab w:val="right" w:pos="1008"/>
          <w:tab w:val="left" w:pos="1152"/>
          <w:tab w:val="left" w:pos="1872"/>
          <w:tab w:val="left" w:pos="9187"/>
        </w:tabs>
        <w:ind w:left="2088" w:hanging="2088"/>
        <w:jc w:val="left"/>
      </w:pPr>
      <w:r>
        <w:tab/>
        <w:t>6/29/2010</w:t>
      </w:r>
      <w:r>
        <w:tab/>
        <w:t>House</w:t>
      </w:r>
      <w:r>
        <w:tab/>
      </w:r>
      <w:r w:rsidRPr="00B159B2">
        <w:t xml:space="preserve">Introduced and adopted </w:t>
      </w:r>
      <w:hyperlink r:id="rId7" w:history="1">
        <w:r w:rsidRPr="00E377C8">
          <w:rPr>
            <w:rStyle w:val="Hyperlink"/>
          </w:rPr>
          <w:t>HJ</w:t>
        </w:r>
      </w:hyperlink>
      <w:r>
        <w:noBreakHyphen/>
      </w:r>
      <w:r w:rsidRPr="00B159B2">
        <w:t>32</w:t>
      </w:r>
    </w:p>
    <w:p w:rsidR="001B44AE" w:rsidRDefault="001B44AE" w:rsidP="001B44AE">
      <w:pPr>
        <w:widowControl w:val="0"/>
        <w:tabs>
          <w:tab w:val="right" w:pos="1008"/>
          <w:tab w:val="left" w:pos="1152"/>
          <w:tab w:val="left" w:pos="1872"/>
          <w:tab w:val="left" w:pos="9187"/>
        </w:tabs>
        <w:ind w:left="2088" w:hanging="2088"/>
        <w:jc w:val="left"/>
      </w:pPr>
    </w:p>
    <w:p w:rsidR="00C2330C" w:rsidRPr="00C2330C" w:rsidRDefault="00C2330C" w:rsidP="00C2330C">
      <w:pPr>
        <w:widowControl w:val="0"/>
        <w:tabs>
          <w:tab w:val="right" w:pos="1008"/>
          <w:tab w:val="left" w:pos="1152"/>
          <w:tab w:val="left" w:pos="1872"/>
          <w:tab w:val="left" w:pos="9187"/>
        </w:tabs>
        <w:ind w:left="2088" w:hanging="2088"/>
        <w:jc w:val="left"/>
      </w:pPr>
    </w:p>
    <w:p w:rsidR="00C2330C" w:rsidRDefault="00C2330C" w:rsidP="00C2330C">
      <w:r w:rsidRPr="00C2330C">
        <w:rPr>
          <w:b/>
        </w:rPr>
        <w:t>VERSIONS OF THIS BILL</w:t>
      </w:r>
    </w:p>
    <w:p w:rsidR="00C2330C" w:rsidRDefault="00C2330C" w:rsidP="00C2330C"/>
    <w:p w:rsidR="00C2330C" w:rsidRDefault="00E06DC3" w:rsidP="00C2330C">
      <w:hyperlink r:id="rId8" w:history="1">
        <w:r w:rsidR="00C2330C">
          <w:rPr>
            <w:rStyle w:val="Hyperlink"/>
          </w:rPr>
          <w:t>6/29/2010</w:t>
        </w:r>
      </w:hyperlink>
    </w:p>
    <w:p w:rsidR="00C2330C" w:rsidRDefault="00C2330C" w:rsidP="00C2330C"/>
    <w:p w:rsidR="00C2330C" w:rsidRDefault="00C2330C" w:rsidP="00C2330C">
      <w:pPr>
        <w:sectPr w:rsidR="00C2330C" w:rsidSect="00C2330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5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1C2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50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MR. JOHN R. BROCK, CHAIRMAN OF THE OCONEE</w:t>
      </w:r>
      <w:r w:rsidR="008E0E38">
        <w:t xml:space="preserve"> COUNTY</w:t>
      </w:r>
      <w:r>
        <w:t xml:space="preserve"> TAX APPEALS BOARD, UPON THE OCCASION OF HIS RETIREMENT FROM THIS POSITION, TO EXPRESS THE APPRECIATION OF THE CITIZEN</w:t>
      </w:r>
      <w:r w:rsidR="008661A1">
        <w:t>S</w:t>
      </w:r>
      <w:r>
        <w:t xml:space="preserve"> OF OCONEE COUNTY TO HIM FOR HIS MANY YEARS OF OUTSTANDING PUBLIC SERVICE, AND TO WISH HIM MUCH HAPPINESS, FULFILLMENT AND SUCCESS IN ALL HIS FUTURE ENDEAVORS.</w:t>
      </w:r>
    </w:p>
    <w:p w:rsidR="005A1C2A" w:rsidRDefault="005A1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have learned that Mr. John R. Brock, Chairman of the Oconee</w:t>
      </w:r>
      <w:r w:rsidR="008E0E38">
        <w:t xml:space="preserve"> County</w:t>
      </w:r>
      <w:r>
        <w:t xml:space="preserve"> Tax Appeals Board for twenty years, will retire </w:t>
      </w:r>
      <w:r w:rsidR="008661A1">
        <w:t>in June of this year</w:t>
      </w:r>
      <w:r>
        <w:t>; and</w:t>
      </w: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House of Representatives honors those individuals who give tirelessly of themselves to the welfare of this State’s citizenry; and</w:t>
      </w: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 Brock of Oconee County stands among their number as an outstanding public servant, one much admired in his role on the County Tax Appeals Board; and</w:t>
      </w: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appointed</w:t>
      </w:r>
      <w:r w:rsidR="008661A1">
        <w:t xml:space="preserve"> to the board</w:t>
      </w:r>
      <w:r>
        <w:t xml:space="preserve"> in 1983 and has ably represented the Walhalla area on the board; and</w:t>
      </w: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 Brock grew up in the Seneca area and attended Seneca schools.  He moved to Walhalla in 1967 and began his career in the real estate business; and</w:t>
      </w: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in the Army </w:t>
      </w:r>
      <w:r w:rsidR="008661A1">
        <w:t>after</w:t>
      </w:r>
      <w:r>
        <w:t xml:space="preserve"> the conclusion of World War II </w:t>
      </w:r>
      <w:r w:rsidR="002B6C39">
        <w:t>with our forces in Germany</w:t>
      </w:r>
      <w:r>
        <w:t>; and</w:t>
      </w: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his free time </w:t>
      </w:r>
      <w:r w:rsidR="002B6C39">
        <w:t>he</w:t>
      </w:r>
      <w:r>
        <w:t xml:space="preserve"> enjoys collecting and repairing watches and clocks; and</w:t>
      </w: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C39"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6C39">
        <w:t>John</w:t>
      </w:r>
      <w:r>
        <w:t xml:space="preserve"> Brock has four</w:t>
      </w:r>
      <w:r w:rsidR="002B6C39">
        <w:t xml:space="preserve"> wonderful</w:t>
      </w:r>
      <w:r>
        <w:t xml:space="preserve"> children, John, David, Susan, and Kathy; and</w:t>
      </w:r>
      <w:r w:rsidR="005A1C2A">
        <w:t xml:space="preserve"> </w:t>
      </w:r>
    </w:p>
    <w:p w:rsidR="002B6C39" w:rsidRDefault="002B6C39"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C2A" w:rsidRDefault="002B6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8661A1">
        <w:t>citizens of Walhalla and Oconee County are</w:t>
      </w:r>
      <w:r>
        <w:t xml:space="preserve"> grateful for the long and exemplary career of Chairman Brock and for his faithful service to </w:t>
      </w:r>
      <w:r w:rsidR="008661A1">
        <w:t>them on their behalf</w:t>
      </w:r>
      <w:r w:rsidR="001648AD">
        <w:t>; and</w:t>
      </w:r>
    </w:p>
    <w:p w:rsidR="001648AD" w:rsidRDefault="00164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C39" w:rsidRDefault="002B6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w:t>
      </w:r>
      <w:r w:rsidR="008661A1">
        <w:t xml:space="preserve"> House of Representatives</w:t>
      </w:r>
      <w:r>
        <w:t xml:space="preserve"> the would like to recognize and honor this outstanding South Carolinian for his many years of distinguished public service to his county and State upon the occasion of this retirement. Now, therefore,</w:t>
      </w:r>
    </w:p>
    <w:p w:rsidR="002B6C39" w:rsidRDefault="002B6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C2A" w:rsidRDefault="005A1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1C2A" w:rsidRDefault="005A1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C2A" w:rsidRDefault="005A1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B6C39">
        <w:t xml:space="preserve"> </w:t>
      </w:r>
      <w:r w:rsidR="001648AD">
        <w:t>the members of the House of Representatives, by this resolution, recognize and honor Mr.</w:t>
      </w:r>
      <w:r w:rsidR="008661A1">
        <w:t xml:space="preserve"> John R.</w:t>
      </w:r>
      <w:r w:rsidR="001648AD">
        <w:t xml:space="preserve"> Brock, Chairman of the Oconee</w:t>
      </w:r>
      <w:r w:rsidR="008E0E38">
        <w:t xml:space="preserve"> County</w:t>
      </w:r>
      <w:r w:rsidR="001648AD">
        <w:t xml:space="preserve"> Tax Appeals Board, upon the occasion of his retirement from this position, express the appreciation of the citizen</w:t>
      </w:r>
      <w:r w:rsidR="008661A1">
        <w:t>s</w:t>
      </w:r>
      <w:r w:rsidR="001648AD">
        <w:t xml:space="preserve"> of Oconee County to him for his many years of outstanding public service, and wish him much happiness, fulfillment</w:t>
      </w:r>
      <w:r w:rsidR="008E0E38">
        <w:t>,</w:t>
      </w:r>
      <w:r w:rsidR="001648AD">
        <w:t xml:space="preserve"> and success in all his future endeavors.</w:t>
      </w:r>
    </w:p>
    <w:p w:rsidR="005A1C2A" w:rsidRDefault="005A1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1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648AD">
        <w:t xml:space="preserve"> Mr. Brock.</w:t>
      </w:r>
    </w:p>
    <w:p w:rsidR="00B3573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5731" w:rsidRDefault="00B35731" w:rsidP="00C2330C">
      <w:pPr>
        <w:suppressAutoHyphens/>
      </w:pPr>
    </w:p>
    <w:sectPr w:rsidR="00B35731" w:rsidSect="00C2330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C39" w:rsidRDefault="002B6C39" w:rsidP="009F0C77">
      <w:r>
        <w:separator/>
      </w:r>
    </w:p>
  </w:endnote>
  <w:endnote w:type="continuationSeparator" w:id="0">
    <w:p w:rsidR="002B6C39" w:rsidRDefault="002B6C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DE5D9B-362A-420C-A8B2-A5B993702DD1}"/>
    <w:embedBold r:id="rId2" w:fontKey="{C6271E43-7FD7-4755-94D8-86599EB1DDB8}"/>
  </w:font>
  <w:font w:name="Calibri">
    <w:panose1 w:val="020F0502020204030204"/>
    <w:charset w:val="00"/>
    <w:family w:val="swiss"/>
    <w:pitch w:val="variable"/>
    <w:sig w:usb0="E10002FF" w:usb1="4000ACFF" w:usb2="00000009" w:usb3="00000000" w:csb0="0000019F" w:csb1="00000000"/>
    <w:embedRegular r:id="rId3" w:fontKey="{30244EA5-5923-41DF-B1C5-64EF8FE98F23}"/>
  </w:font>
  <w:font w:name="Tahoma">
    <w:panose1 w:val="020B0604030504040204"/>
    <w:charset w:val="00"/>
    <w:family w:val="swiss"/>
    <w:pitch w:val="variable"/>
    <w:sig w:usb0="21002A87" w:usb1="80000000" w:usb2="00000008" w:usb3="00000000" w:csb0="000101FF" w:csb1="00000000"/>
    <w:embedRegular r:id="rId4" w:fontKey="{F1511944-DD34-442E-A165-99A35C61C1FA}"/>
  </w:font>
  <w:font w:name="Cambria">
    <w:panose1 w:val="02040503050406030204"/>
    <w:charset w:val="00"/>
    <w:family w:val="roman"/>
    <w:pitch w:val="variable"/>
    <w:sig w:usb0="E00002FF" w:usb1="400004FF" w:usb2="00000000" w:usb3="00000000" w:csb0="0000019F" w:csb1="00000000"/>
    <w:embedRegular r:id="rId5" w:fontKey="{9E682FA9-FEB3-453F-A8CF-A190BE3095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30C" w:rsidRPr="00B35731" w:rsidRDefault="00C2330C" w:rsidP="00B35731">
    <w:pPr>
      <w:pStyle w:val="Footer"/>
      <w:tabs>
        <w:tab w:val="clear" w:pos="4680"/>
        <w:tab w:val="clear" w:pos="9360"/>
        <w:tab w:val="center" w:pos="2995"/>
      </w:tabs>
      <w:spacing w:before="120"/>
    </w:pPr>
    <w:r>
      <w:t>[5114]</w:t>
    </w:r>
    <w:r>
      <w:tab/>
    </w:r>
    <w:r w:rsidR="00E06DC3">
      <w:fldChar w:fldCharType="begin"/>
    </w:r>
    <w:r w:rsidR="00E06DC3">
      <w:instrText xml:space="preserve"> PAGE  \* MERGEFORMAT </w:instrText>
    </w:r>
    <w:r w:rsidR="00E06DC3">
      <w:fldChar w:fldCharType="separate"/>
    </w:r>
    <w:r w:rsidR="00E06DC3">
      <w:rPr>
        <w:noProof/>
      </w:rPr>
      <w:t>1</w:t>
    </w:r>
    <w:r w:rsidR="00E06D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C39" w:rsidRDefault="002B6C39" w:rsidP="009F0C77">
      <w:r>
        <w:separator/>
      </w:r>
    </w:p>
  </w:footnote>
  <w:footnote w:type="continuationSeparator" w:id="0">
    <w:p w:rsidR="002B6C39" w:rsidRDefault="002B6C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855SD10"/>
    <w:docVar w:name="CoverBillType" w:val="r"/>
    <w:docVar w:name="docpath" w:val="L:\Council\bills\NBD\20855SD10.DOCX"/>
    <w:docVar w:name="dvBillNumber" w:val="5114"/>
    <w:docVar w:name="dvBillNumberPrefix" w:val="H. "/>
    <w:docVar w:name="dvOriginalBody" w:val="House"/>
    <w:docVar w:name="dvSteno" w:val="NBD"/>
    <w:docVar w:name="NameofBody" w:val="h"/>
    <w:docVar w:name="vgroup2" w:val="Council"/>
  </w:docVars>
  <w:rsids>
    <w:rsidRoot w:val="00AF5871"/>
    <w:rsid w:val="00011869"/>
    <w:rsid w:val="000C47C3"/>
    <w:rsid w:val="000E1785"/>
    <w:rsid w:val="000F40FA"/>
    <w:rsid w:val="0010776B"/>
    <w:rsid w:val="00133E66"/>
    <w:rsid w:val="001435A3"/>
    <w:rsid w:val="001648AD"/>
    <w:rsid w:val="001B44AE"/>
    <w:rsid w:val="001D08F2"/>
    <w:rsid w:val="001D525B"/>
    <w:rsid w:val="001D7F4F"/>
    <w:rsid w:val="002321B6"/>
    <w:rsid w:val="00250967"/>
    <w:rsid w:val="002541D5"/>
    <w:rsid w:val="002543C8"/>
    <w:rsid w:val="00284AAE"/>
    <w:rsid w:val="002B6C39"/>
    <w:rsid w:val="002E5912"/>
    <w:rsid w:val="00325348"/>
    <w:rsid w:val="0032732C"/>
    <w:rsid w:val="00336AD0"/>
    <w:rsid w:val="0035522B"/>
    <w:rsid w:val="0037079A"/>
    <w:rsid w:val="003950B6"/>
    <w:rsid w:val="003D01E8"/>
    <w:rsid w:val="003E5288"/>
    <w:rsid w:val="003F6D79"/>
    <w:rsid w:val="0041760A"/>
    <w:rsid w:val="00417C01"/>
    <w:rsid w:val="00473813"/>
    <w:rsid w:val="004809EE"/>
    <w:rsid w:val="004E360F"/>
    <w:rsid w:val="004E7D54"/>
    <w:rsid w:val="005273C6"/>
    <w:rsid w:val="00530A69"/>
    <w:rsid w:val="00545593"/>
    <w:rsid w:val="00577C6C"/>
    <w:rsid w:val="005A1C2A"/>
    <w:rsid w:val="005C2FE2"/>
    <w:rsid w:val="005E2BC9"/>
    <w:rsid w:val="00605102"/>
    <w:rsid w:val="006215AA"/>
    <w:rsid w:val="006913C9"/>
    <w:rsid w:val="0069470D"/>
    <w:rsid w:val="00710D82"/>
    <w:rsid w:val="00734F00"/>
    <w:rsid w:val="007A70AE"/>
    <w:rsid w:val="007C0F41"/>
    <w:rsid w:val="008362E8"/>
    <w:rsid w:val="008661A1"/>
    <w:rsid w:val="008A1768"/>
    <w:rsid w:val="008E0E38"/>
    <w:rsid w:val="008F4429"/>
    <w:rsid w:val="0094021A"/>
    <w:rsid w:val="009C6A0B"/>
    <w:rsid w:val="009F0C77"/>
    <w:rsid w:val="009F4DD1"/>
    <w:rsid w:val="00A41684"/>
    <w:rsid w:val="00A463CA"/>
    <w:rsid w:val="00A64E80"/>
    <w:rsid w:val="00A72BCD"/>
    <w:rsid w:val="00A741D9"/>
    <w:rsid w:val="00A833AB"/>
    <w:rsid w:val="00A9741D"/>
    <w:rsid w:val="00AC6205"/>
    <w:rsid w:val="00AD4B17"/>
    <w:rsid w:val="00AF5871"/>
    <w:rsid w:val="00B35731"/>
    <w:rsid w:val="00B412D4"/>
    <w:rsid w:val="00B551E0"/>
    <w:rsid w:val="00BA1683"/>
    <w:rsid w:val="00BE3C22"/>
    <w:rsid w:val="00C0345E"/>
    <w:rsid w:val="00C2330C"/>
    <w:rsid w:val="00C3483A"/>
    <w:rsid w:val="00C74E9D"/>
    <w:rsid w:val="00C82FD3"/>
    <w:rsid w:val="00C92819"/>
    <w:rsid w:val="00CC6B7B"/>
    <w:rsid w:val="00CD2089"/>
    <w:rsid w:val="00D73A67"/>
    <w:rsid w:val="00D970A9"/>
    <w:rsid w:val="00DF3845"/>
    <w:rsid w:val="00E06DC3"/>
    <w:rsid w:val="00E145CF"/>
    <w:rsid w:val="00E377C8"/>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5652BCC-D9D7-498D-B888-1BA8E68D2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48AD"/>
    <w:rPr>
      <w:rFonts w:ascii="Tahoma" w:hAnsi="Tahoma" w:cs="Tahoma"/>
      <w:sz w:val="16"/>
      <w:szCs w:val="16"/>
    </w:rPr>
  </w:style>
  <w:style w:type="character" w:customStyle="1" w:styleId="BalloonTextChar">
    <w:name w:val="Balloon Text Char"/>
    <w:basedOn w:val="DefaultParagraphFont"/>
    <w:link w:val="BalloonText"/>
    <w:uiPriority w:val="99"/>
    <w:semiHidden/>
    <w:rsid w:val="001648AD"/>
    <w:rPr>
      <w:rFonts w:ascii="Tahoma" w:eastAsia="Times New Roman" w:hAnsi="Tahoma" w:cs="Tahoma"/>
      <w:sz w:val="16"/>
      <w:szCs w:val="16"/>
    </w:rPr>
  </w:style>
  <w:style w:type="character" w:styleId="Hyperlink">
    <w:name w:val="Hyperlink"/>
    <w:basedOn w:val="DefaultParagraphFont"/>
    <w:uiPriority w:val="99"/>
    <w:unhideWhenUsed/>
    <w:rsid w:val="00C233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114_20100629.docx" TargetMode="External"/><Relationship Id="rId3" Type="http://schemas.openxmlformats.org/officeDocument/2006/relationships/settings" Target="settings.xml"/><Relationship Id="rId7" Type="http://schemas.openxmlformats.org/officeDocument/2006/relationships/hyperlink" Target="file:///h:\HJ%20Archive\2010\06-29-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359F7-098C-4221-A139-E2E14FD69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468</Words>
  <Characters>2383</Characters>
  <Application>Microsoft Office Word</Application>
  <DocSecurity>0</DocSecurity>
  <Lines>98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5114: John R. Brock - South Carolina Legislature Online</dc:title>
  <dc:subject/>
  <dc:creator>NikiDowney</dc:creator>
  <cp:keywords/>
  <dc:description/>
  <cp:lastModifiedBy>N Cumfer</cp:lastModifiedBy>
  <cp:revision>7</cp:revision>
  <cp:lastPrinted>2010-06-24T15:23:00Z</cp:lastPrinted>
  <dcterms:created xsi:type="dcterms:W3CDTF">2010-06-29T17:19:00Z</dcterms:created>
  <dcterms:modified xsi:type="dcterms:W3CDTF">2014-11-24T16:42:00Z</dcterms:modified>
</cp:coreProperties>
</file>