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25A2" w:rsidRDefault="003251C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8225A2" w:rsidRDefault="003251CC">
      <w:pPr>
        <w:widowControl w:val="0"/>
        <w:jc w:val="center"/>
      </w:pPr>
      <w:r>
        <w:t>118th Session, 2009-2010</w:t>
      </w:r>
    </w:p>
    <w:p w:rsidR="008225A2" w:rsidRDefault="008225A2">
      <w:pPr>
        <w:widowControl w:val="0"/>
      </w:pPr>
    </w:p>
    <w:p w:rsidR="008225A2" w:rsidRDefault="003251CC">
      <w:pPr>
        <w:widowControl w:val="0"/>
        <w:rPr>
          <w:b/>
        </w:rPr>
      </w:pPr>
      <w:r>
        <w:rPr>
          <w:b/>
        </w:rPr>
        <w:t>S. 811</w:t>
      </w:r>
    </w:p>
    <w:p w:rsidR="008225A2" w:rsidRDefault="008225A2">
      <w:pPr>
        <w:widowControl w:val="0"/>
        <w:rPr>
          <w:b/>
        </w:rPr>
      </w:pPr>
    </w:p>
    <w:p w:rsidR="008225A2" w:rsidRDefault="003251CC">
      <w:pPr>
        <w:widowControl w:val="0"/>
      </w:pPr>
      <w:r>
        <w:rPr>
          <w:b/>
        </w:rPr>
        <w:t>STATUS INFORMATION</w:t>
      </w:r>
    </w:p>
    <w:p w:rsidR="008225A2" w:rsidRDefault="008225A2">
      <w:pPr>
        <w:widowControl w:val="0"/>
      </w:pPr>
    </w:p>
    <w:p w:rsidR="008225A2" w:rsidRDefault="003251CC">
      <w:pPr>
        <w:widowControl w:val="0"/>
      </w:pPr>
      <w:r>
        <w:t>Senate Resolution</w:t>
      </w:r>
    </w:p>
    <w:p w:rsidR="008225A2" w:rsidRDefault="003251CC">
      <w:pPr>
        <w:widowControl w:val="0"/>
      </w:pPr>
      <w:r>
        <w:t>Sponsors: Senators Rose, Grooms and Matthews</w:t>
      </w:r>
    </w:p>
    <w:p w:rsidR="008225A2" w:rsidRDefault="003251CC">
      <w:pPr>
        <w:widowControl w:val="0"/>
      </w:pPr>
      <w:r>
        <w:t>Document Path: l:\s-res\mtr\020jewe.mrh.mtr.docx</w:t>
      </w:r>
    </w:p>
    <w:p w:rsidR="008225A2" w:rsidRDefault="008225A2">
      <w:pPr>
        <w:widowControl w:val="0"/>
      </w:pPr>
    </w:p>
    <w:p w:rsidR="008225A2" w:rsidRDefault="003251CC">
      <w:pPr>
        <w:widowControl w:val="0"/>
      </w:pPr>
      <w:r>
        <w:t>Introduced in the Senate on May 13, 2009</w:t>
      </w:r>
    </w:p>
    <w:p w:rsidR="008225A2" w:rsidRDefault="003251CC">
      <w:pPr>
        <w:widowControl w:val="0"/>
      </w:pPr>
      <w:r>
        <w:t>Adopted by the Senate on May 13, 2009</w:t>
      </w:r>
    </w:p>
    <w:p w:rsidR="008225A2" w:rsidRDefault="008225A2">
      <w:pPr>
        <w:widowControl w:val="0"/>
      </w:pPr>
    </w:p>
    <w:p w:rsidR="008225A2" w:rsidRDefault="003251CC">
      <w:pPr>
        <w:widowControl w:val="0"/>
      </w:pPr>
      <w:r>
        <w:t>Summary: Jewel Myers</w:t>
      </w:r>
    </w:p>
    <w:p w:rsidR="008225A2" w:rsidRDefault="008225A2">
      <w:pPr>
        <w:widowControl w:val="0"/>
      </w:pPr>
    </w:p>
    <w:p w:rsidR="008225A2" w:rsidRDefault="008225A2">
      <w:pPr>
        <w:widowControl w:val="0"/>
      </w:pPr>
    </w:p>
    <w:p w:rsidR="008225A2" w:rsidRDefault="003251C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8225A2" w:rsidRDefault="008225A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225A2" w:rsidRDefault="003251C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8225A2" w:rsidRDefault="003251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5/13/2009</w:t>
      </w:r>
      <w:r>
        <w:tab/>
        <w:t>Senate</w:t>
      </w:r>
      <w:r>
        <w:tab/>
        <w:t xml:space="preserve">Introduced and adopted </w:t>
      </w:r>
      <w:hyperlink r:id="rId6" w:history="1">
        <w:r w:rsidRPr="00501256">
          <w:rPr>
            <w:rStyle w:val="Hyperlink"/>
          </w:rPr>
          <w:t>SJ</w:t>
        </w:r>
      </w:hyperlink>
      <w:r>
        <w:noBreakHyphen/>
        <w:t>1</w:t>
      </w:r>
    </w:p>
    <w:p w:rsidR="008225A2" w:rsidRDefault="00822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25A2" w:rsidRDefault="008225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25A2" w:rsidRDefault="003251CC">
      <w:r>
        <w:rPr>
          <w:b/>
        </w:rPr>
        <w:t>VERSIONS OF THIS BILL</w:t>
      </w:r>
    </w:p>
    <w:p w:rsidR="008225A2" w:rsidRDefault="008225A2"/>
    <w:p w:rsidR="008225A2" w:rsidRDefault="00F93108">
      <w:hyperlink r:id="rId7" w:history="1">
        <w:r w:rsidR="003251CC">
          <w:rPr>
            <w:rStyle w:val="Hyperlink"/>
          </w:rPr>
          <w:t>5/13/2009</w:t>
        </w:r>
      </w:hyperlink>
    </w:p>
    <w:p w:rsidR="008225A2" w:rsidRDefault="008225A2"/>
    <w:p w:rsidR="008225A2" w:rsidRDefault="008225A2">
      <w:pPr>
        <w:sectPr w:rsidR="008225A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HONOR MRS. JEWEL MYERS ON THE OCCASION OF HER NINETIETH BIRTHDAY AND TO WISH HER A JOYOUS CELEBRATION AND MUCH HEALTH AND HAPPINESS IN THE DAYS TO COME.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South Carolina Senate are delighted to learn that Mrs. Jewel Myers will celebrate her ninetieth birthday on May 17, 2009; and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Myers is a woman of great faith in the Almighty Lord who gives her courage and strength; and 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Myers’ devotion and leadership led the Knightsville United Methodist Church to name its social hall in her honor; and 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Myers is a true jewel in her community and her church, serving as a Sunday School teacher for seventy years, a United Methodist Women’s Leader, and a church board member; and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Myers was married to her husband, Joseph, for fifty</w:t>
      </w:r>
      <w:r>
        <w:rPr>
          <w:color w:val="000000" w:themeColor="text1"/>
          <w:u w:color="000000" w:themeColor="text1"/>
        </w:rPr>
        <w:noBreakHyphen/>
        <w:t>three years and together they raised seven loving children; and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Myers has not slowed down since her retirement in 2006, as she continues to be a source of pride for the people of her church and her community; and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Senate is proud to join Mrs. Myers family and friends in honoring this special South Carolina lady as she reaches a milestone birthday.  Now, therefore,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Be it resolved by the Senate: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That the members of the Senate, by this resolution, honors Mrs. Jewel Myers on the occasion of her ninetieth birthday and wishes her a joyous celebration and much health and happiness in the days to come.</w:t>
      </w:r>
    </w:p>
    <w:p w:rsidR="008225A2" w:rsidRDefault="00822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a copy of this resolution be forwarded to Mrs. Jewel Myers.</w:t>
      </w:r>
    </w:p>
    <w:p w:rsidR="008225A2" w:rsidRDefault="003251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225A2" w:rsidRDefault="008225A2">
      <w:pPr>
        <w:suppressAutoHyphens/>
        <w:jc w:val="both"/>
        <w:rPr>
          <w:rFonts w:eastAsia="Times New Roman"/>
        </w:rPr>
      </w:pPr>
    </w:p>
    <w:sectPr w:rsidR="008225A2" w:rsidSect="008225A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25A2" w:rsidRDefault="003251CC">
      <w:r>
        <w:separator/>
      </w:r>
    </w:p>
  </w:endnote>
  <w:endnote w:type="continuationSeparator" w:id="0">
    <w:p w:rsidR="008225A2" w:rsidRDefault="00325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CD69CE1-B275-412D-924F-3B2B1780024F}"/>
    <w:embedBold r:id="rId2" w:fontKey="{E0694BD5-0290-4071-A3DB-A593B801F9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B1AEB6-642C-4768-86B5-55EE544D2DB8}"/>
    <w:embedBold r:id="rId4" w:fontKey="{E66B0204-4D5F-4FCC-92E7-F54E30543E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677874-846C-4D1F-9704-190FCF4969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25A2" w:rsidRDefault="003251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[811]</w:t>
    </w:r>
    <w:r>
      <w:tab/>
    </w:r>
    <w:r w:rsidR="00F93108">
      <w:fldChar w:fldCharType="begin"/>
    </w:r>
    <w:r w:rsidR="00F93108">
      <w:instrText xml:space="preserve"> PAGE </w:instrText>
    </w:r>
    <w:r w:rsidR="00F93108">
      <w:instrText xml:space="preserve"> \* MERGEFORMAT </w:instrText>
    </w:r>
    <w:r w:rsidR="00F93108">
      <w:fldChar w:fldCharType="separate"/>
    </w:r>
    <w:r w:rsidR="00F93108">
      <w:rPr>
        <w:noProof/>
      </w:rPr>
      <w:t>1</w:t>
    </w:r>
    <w:r w:rsidR="00F9310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25A2" w:rsidRDefault="003251CC">
      <w:r>
        <w:separator/>
      </w:r>
    </w:p>
  </w:footnote>
  <w:footnote w:type="continuationSeparator" w:id="0">
    <w:p w:rsidR="008225A2" w:rsidRDefault="003251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20JEWE.MRH.MTR"/>
    <w:docVar w:name="CoverAttorneyInitials" w:val="MRH"/>
    <w:docVar w:name="CoverAttorneyLastName" w:val="Hitchcock"/>
    <w:docVar w:name="CoverBillType" w:val="r"/>
    <w:docVar w:name="CoverSenator" w:val="MTR"/>
    <w:docVar w:name="dvBillNumber" w:val="811"/>
    <w:docVar w:name="dvBillNumberPrefix" w:val="S. "/>
    <w:docVar w:name="dvOriginalBody" w:val="Senate"/>
    <w:docVar w:name="fulldraftpath" w:val="L:\S-RES\MTR\020JEWE.MRH.MTR.DOCX"/>
    <w:docVar w:name="NameofBody" w:val="S"/>
    <w:docVar w:name="vgroup2" w:val="S-RES"/>
  </w:docVars>
  <w:rsids>
    <w:rsidRoot w:val="008225A2"/>
    <w:rsid w:val="003251CC"/>
    <w:rsid w:val="00403BCA"/>
    <w:rsid w:val="00501256"/>
    <w:rsid w:val="008225A2"/>
    <w:rsid w:val="00AE286E"/>
    <w:rsid w:val="00B93CA2"/>
    <w:rsid w:val="00F93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  <w15:docId w15:val="{316E6D9B-6FC3-4558-98C7-B49D984FC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5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8225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225A2"/>
  </w:style>
  <w:style w:type="character" w:styleId="PageNumber">
    <w:name w:val="page number"/>
    <w:basedOn w:val="DefaultParagraphFont"/>
    <w:uiPriority w:val="99"/>
    <w:semiHidden/>
    <w:unhideWhenUsed/>
    <w:rsid w:val="008225A2"/>
  </w:style>
  <w:style w:type="character" w:styleId="LineNumber">
    <w:name w:val="line number"/>
    <w:basedOn w:val="DefaultParagraphFont"/>
    <w:uiPriority w:val="99"/>
    <w:semiHidden/>
    <w:unhideWhenUsed/>
    <w:rsid w:val="008225A2"/>
  </w:style>
  <w:style w:type="paragraph" w:styleId="Header">
    <w:name w:val="header"/>
    <w:basedOn w:val="Normal"/>
    <w:link w:val="HeaderChar"/>
    <w:uiPriority w:val="99"/>
    <w:semiHidden/>
    <w:unhideWhenUsed/>
    <w:rsid w:val="008225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225A2"/>
  </w:style>
  <w:style w:type="paragraph" w:customStyle="1" w:styleId="BillDots">
    <w:name w:val="BillDots"/>
    <w:basedOn w:val="Normal"/>
    <w:qFormat/>
    <w:rsid w:val="008225A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8225A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225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09-10\811_200905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5-13-09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334</Words>
  <Characters>1674</Characters>
  <Application>Microsoft Office Word</Application>
  <DocSecurity>0</DocSecurity>
  <Lines>80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811: Jewel Myers - South Carolina Legislature Online</dc:title>
  <dc:subject/>
  <dc:creator>EMILYMOORE</dc:creator>
  <cp:keywords/>
  <dc:description/>
  <cp:lastModifiedBy>N Cumfer</cp:lastModifiedBy>
  <cp:revision>8</cp:revision>
  <cp:lastPrinted>2009-05-13T13:31:00Z</cp:lastPrinted>
  <dcterms:created xsi:type="dcterms:W3CDTF">2009-05-13T15:41:00Z</dcterms:created>
  <dcterms:modified xsi:type="dcterms:W3CDTF">2014-11-24T15:06:00Z</dcterms:modified>
</cp:coreProperties>
</file>