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577" w:rsidRDefault="002C07CD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546577" w:rsidRDefault="002C07CD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546577" w:rsidRDefault="00546577">
      <w:pPr>
        <w:widowControl w:val="0"/>
        <w:jc w:val="left"/>
        <w:rPr>
          <w:rFonts w:cs="Times New Roman"/>
        </w:rPr>
      </w:pPr>
    </w:p>
    <w:p w:rsidR="00546577" w:rsidRDefault="002C07CD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86</w:t>
      </w:r>
    </w:p>
    <w:p w:rsidR="00546577" w:rsidRDefault="00546577">
      <w:pPr>
        <w:widowControl w:val="0"/>
        <w:jc w:val="left"/>
        <w:rPr>
          <w:rFonts w:cs="Times New Roman"/>
          <w:b/>
        </w:rPr>
      </w:pPr>
    </w:p>
    <w:p w:rsidR="00546577" w:rsidRDefault="002C07CD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546577" w:rsidRDefault="00546577">
      <w:pPr>
        <w:widowControl w:val="0"/>
        <w:jc w:val="left"/>
        <w:rPr>
          <w:rFonts w:cs="Times New Roman"/>
        </w:rPr>
      </w:pPr>
    </w:p>
    <w:p w:rsidR="00546577" w:rsidRDefault="002C07CD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546577" w:rsidRDefault="002C07CD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Ford</w:t>
      </w:r>
    </w:p>
    <w:p w:rsidR="00546577" w:rsidRDefault="002C07CD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l:\council\bills\ms\7079zw09.docx</w:t>
      </w:r>
    </w:p>
    <w:p w:rsidR="00546577" w:rsidRDefault="00546577">
      <w:pPr>
        <w:widowControl w:val="0"/>
        <w:jc w:val="left"/>
        <w:rPr>
          <w:rFonts w:cs="Times New Roman"/>
        </w:rPr>
      </w:pPr>
    </w:p>
    <w:p w:rsidR="00546577" w:rsidRDefault="002C07CD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546577" w:rsidRDefault="002C07CD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General</w:t>
      </w:r>
    </w:p>
    <w:p w:rsidR="00546577" w:rsidRDefault="00546577">
      <w:pPr>
        <w:widowControl w:val="0"/>
        <w:jc w:val="left"/>
        <w:rPr>
          <w:rFonts w:cs="Times New Roman"/>
        </w:rPr>
      </w:pPr>
    </w:p>
    <w:p w:rsidR="00546577" w:rsidRDefault="002C07CD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Homeless veterans</w:t>
      </w:r>
    </w:p>
    <w:p w:rsidR="00546577" w:rsidRDefault="00546577">
      <w:pPr>
        <w:widowControl w:val="0"/>
        <w:jc w:val="left"/>
        <w:rPr>
          <w:rFonts w:cs="Times New Roman"/>
        </w:rPr>
      </w:pPr>
    </w:p>
    <w:p w:rsidR="00546577" w:rsidRDefault="00546577">
      <w:pPr>
        <w:widowControl w:val="0"/>
        <w:jc w:val="left"/>
        <w:rPr>
          <w:rFonts w:cs="Times New Roman"/>
        </w:rPr>
      </w:pPr>
    </w:p>
    <w:p w:rsidR="00546577" w:rsidRDefault="002C07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546577" w:rsidRDefault="005465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546577" w:rsidRDefault="002C07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546577" w:rsidRDefault="002C07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546577" w:rsidRDefault="002C07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General</w:t>
      </w:r>
    </w:p>
    <w:p w:rsidR="00546577" w:rsidRDefault="002C07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FC3838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110</w:t>
      </w:r>
    </w:p>
    <w:p w:rsidR="00546577" w:rsidRDefault="002C07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General</w:t>
      </w:r>
      <w:r>
        <w:rPr>
          <w:rFonts w:cs="Times New Roman"/>
        </w:rPr>
        <w:t xml:space="preserve"> </w:t>
      </w:r>
      <w:hyperlink r:id="rId7" w:history="1">
        <w:r w:rsidRPr="00FC3838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110</w:t>
      </w:r>
    </w:p>
    <w:p w:rsidR="00546577" w:rsidRDefault="005465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546577" w:rsidRDefault="005465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546577" w:rsidRDefault="002C07CD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546577" w:rsidRDefault="00546577">
      <w:pPr>
        <w:widowControl w:val="0"/>
        <w:jc w:val="left"/>
        <w:rPr>
          <w:rFonts w:cs="Times New Roman"/>
        </w:rPr>
      </w:pPr>
    </w:p>
    <w:p w:rsidR="00546577" w:rsidRDefault="00E66F3C">
      <w:pPr>
        <w:widowControl w:val="0"/>
        <w:jc w:val="left"/>
        <w:rPr>
          <w:rFonts w:cs="Times New Roman"/>
        </w:rPr>
      </w:pPr>
      <w:hyperlink r:id="rId8" w:history="1">
        <w:r w:rsidR="002C07CD">
          <w:rPr>
            <w:rStyle w:val="Hyperlink"/>
            <w:rFonts w:cs="Times New Roman"/>
          </w:rPr>
          <w:t>12/10/2008</w:t>
        </w:r>
      </w:hyperlink>
    </w:p>
    <w:p w:rsidR="00546577" w:rsidRDefault="00546577"/>
    <w:p w:rsidR="00546577" w:rsidRDefault="00546577">
      <w:pPr>
        <w:sectPr w:rsidR="005465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46577" w:rsidRDefault="002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46577" w:rsidRDefault="002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THE CODE OF LAWS OF SOUTH CAROLINA, 1976, BY ADDING SECTION 25</w:t>
      </w:r>
      <w:r>
        <w:rPr>
          <w:rFonts w:eastAsia="Times New Roman" w:cs="Times New Roman"/>
          <w:szCs w:val="20"/>
        </w:rPr>
        <w:noBreakHyphen/>
        <w:t>11</w:t>
      </w:r>
      <w:r>
        <w:rPr>
          <w:rFonts w:eastAsia="Times New Roman" w:cs="Times New Roman"/>
          <w:szCs w:val="20"/>
        </w:rPr>
        <w:noBreakHyphen/>
        <w:t>110 SO AS TO GIVE PREFERENCE TO HOMELESS VETERANS AT ALL SHELTERS FUNDED IN WHOLE OR IN PART BY PUBLIC FUNDS.</w:t>
      </w: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546577" w:rsidRDefault="002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46577" w:rsidRDefault="002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1, Chapter 11, Title 25 of the 1976 Code is amended by adding:</w:t>
      </w: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46577" w:rsidRDefault="002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25</w:t>
      </w:r>
      <w:r>
        <w:rPr>
          <w:rFonts w:eastAsia="Times New Roman" w:cs="Times New Roman"/>
          <w:szCs w:val="20"/>
        </w:rPr>
        <w:noBreakHyphen/>
        <w:t>11</w:t>
      </w:r>
      <w:r>
        <w:rPr>
          <w:rFonts w:eastAsia="Times New Roman" w:cs="Times New Roman"/>
          <w:szCs w:val="20"/>
        </w:rPr>
        <w:noBreakHyphen/>
        <w:t>110.</w:t>
      </w:r>
      <w:r>
        <w:rPr>
          <w:rFonts w:eastAsia="Times New Roman" w:cs="Times New Roman"/>
          <w:szCs w:val="20"/>
        </w:rPr>
        <w:tab/>
        <w:t>(A)</w:t>
      </w:r>
      <w:r>
        <w:rPr>
          <w:rFonts w:eastAsia="Times New Roman" w:cs="Times New Roman"/>
          <w:szCs w:val="20"/>
        </w:rPr>
        <w:tab/>
        <w:t>For purposes of this section, a ‘homeless veteran’ is a person who qualifies for an identification card pursuant to the provision of Section 56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3350 and is a veteran as defined in Section 25</w:t>
      </w:r>
      <w:r>
        <w:rPr>
          <w:rFonts w:eastAsia="Times New Roman" w:cs="Times New Roman"/>
          <w:szCs w:val="20"/>
        </w:rPr>
        <w:noBreakHyphen/>
        <w:t>11</w:t>
      </w:r>
      <w:r>
        <w:rPr>
          <w:rFonts w:eastAsia="Times New Roman" w:cs="Times New Roman"/>
          <w:szCs w:val="20"/>
        </w:rPr>
        <w:noBreakHyphen/>
        <w:t>40(A).</w:t>
      </w:r>
    </w:p>
    <w:p w:rsidR="00546577" w:rsidRDefault="002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(B)</w:t>
      </w:r>
      <w:r>
        <w:rPr>
          <w:rFonts w:eastAsia="Times New Roman" w:cs="Times New Roman"/>
          <w:szCs w:val="20"/>
        </w:rPr>
        <w:tab/>
        <w:t>A facility, funded in whole or in part by public funds, that provides care or shelter to a homeless person must give priority to caring or sheltering to a homeless veteran.”</w:t>
      </w:r>
    </w:p>
    <w:p w:rsidR="00546577" w:rsidRDefault="0054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46577" w:rsidRDefault="002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546577" w:rsidRDefault="002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546577" w:rsidSect="0054657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577" w:rsidRDefault="002C07CD">
      <w:r>
        <w:separator/>
      </w:r>
    </w:p>
  </w:endnote>
  <w:endnote w:type="continuationSeparator" w:id="0">
    <w:p w:rsidR="00546577" w:rsidRDefault="002C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4D2ED8-64E6-4D7E-B7E7-A5FC2654C9B9}"/>
    <w:embedBold r:id="rId2" w:fontKey="{CB4D3784-CE49-4E85-9A70-797D548A43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8FD989-F77C-4D21-8929-B67E7A480831}"/>
    <w:embedBold r:id="rId4" w:fontKey="{B838A13D-BDAD-4E60-A9CB-EAC094AFA1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3F75C4D-B8E5-418C-97C3-54F888DEBE2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46AFB7F-695E-4692-8BD7-0D450B0496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577" w:rsidRDefault="002C07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[86]</w:t>
    </w:r>
    <w:r>
      <w:tab/>
    </w:r>
    <w:r w:rsidR="00E66F3C">
      <w:fldChar w:fldCharType="begin"/>
    </w:r>
    <w:r w:rsidR="00E66F3C">
      <w:instrText xml:space="preserve"> PAGE  \* MERGEFORMAT </w:instrText>
    </w:r>
    <w:r w:rsidR="00E66F3C">
      <w:fldChar w:fldCharType="separate"/>
    </w:r>
    <w:r w:rsidR="00E66F3C">
      <w:rPr>
        <w:noProof/>
      </w:rPr>
      <w:t>1</w:t>
    </w:r>
    <w:r w:rsidR="00E66F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577" w:rsidRDefault="002C07CD">
      <w:r>
        <w:separator/>
      </w:r>
    </w:p>
  </w:footnote>
  <w:footnote w:type="continuationSeparator" w:id="0">
    <w:p w:rsidR="00546577" w:rsidRDefault="002C07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546577"/>
    <w:rsid w:val="0004115E"/>
    <w:rsid w:val="002C07CD"/>
    <w:rsid w:val="00546577"/>
    <w:rsid w:val="00A3735E"/>
    <w:rsid w:val="00B33846"/>
    <w:rsid w:val="00E66F3C"/>
    <w:rsid w:val="00FC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F822FCB-1B5F-4AAA-B256-A4EB1FDA5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46577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6577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546577"/>
  </w:style>
  <w:style w:type="character" w:customStyle="1" w:styleId="BodyTextChar">
    <w:name w:val="Body Text Char"/>
    <w:basedOn w:val="DefaultParagraphFont"/>
    <w:link w:val="BodyText"/>
    <w:uiPriority w:val="99"/>
    <w:rsid w:val="00546577"/>
  </w:style>
  <w:style w:type="paragraph" w:styleId="BalloonText">
    <w:name w:val="Balloon Text"/>
    <w:next w:val="Normal"/>
    <w:link w:val="BalloonTextChar"/>
    <w:uiPriority w:val="99"/>
    <w:unhideWhenUsed/>
    <w:rsid w:val="00546577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46577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546577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546577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46577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5465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6577"/>
  </w:style>
  <w:style w:type="character" w:styleId="LineNumber">
    <w:name w:val="line number"/>
    <w:basedOn w:val="DefaultParagraphFont"/>
    <w:uiPriority w:val="99"/>
    <w:semiHidden/>
    <w:unhideWhenUsed/>
    <w:locked/>
    <w:rsid w:val="00546577"/>
  </w:style>
  <w:style w:type="character" w:styleId="Hyperlink">
    <w:name w:val="Hyperlink"/>
    <w:basedOn w:val="DefaultParagraphFont"/>
    <w:uiPriority w:val="99"/>
    <w:unhideWhenUsed/>
    <w:locked/>
    <w:rsid w:val="005465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86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227</Words>
  <Characters>1199</Characters>
  <Application>Microsoft Office Word</Application>
  <DocSecurity>0</DocSecurity>
  <Lines>63</Lines>
  <Paragraphs>26</Paragraphs>
  <ScaleCrop>false</ScaleCrop>
  <Company>Project Management</Company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86: Homeless veterans - South Carolina Legislature Online</dc:title>
  <dc:subject/>
  <dc:creator>NSC</dc:creator>
  <cp:keywords/>
  <dc:description/>
  <cp:lastModifiedBy>N Cumfer</cp:lastModifiedBy>
  <cp:revision>11</cp:revision>
  <dcterms:created xsi:type="dcterms:W3CDTF">2008-12-10T20:12:00Z</dcterms:created>
  <dcterms:modified xsi:type="dcterms:W3CDTF">2014-11-24T14:53:00Z</dcterms:modified>
</cp:coreProperties>
</file>