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641A" w:rsidRDefault="0087641A" w:rsidP="008764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87641A">
        <w:rPr>
          <w:b/>
        </w:rPr>
        <w:t>South Carolina General Assembly</w:t>
      </w:r>
    </w:p>
    <w:p w:rsidR="0087641A" w:rsidRDefault="0087641A" w:rsidP="008764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87641A" w:rsidRDefault="0087641A" w:rsidP="008764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7641A" w:rsidRDefault="0087641A" w:rsidP="008764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87641A">
        <w:rPr>
          <w:b/>
        </w:rPr>
        <w:t>S.</w:t>
      </w:r>
      <w:r>
        <w:rPr>
          <w:b/>
        </w:rPr>
        <w:t xml:space="preserve"> </w:t>
      </w:r>
      <w:r w:rsidRPr="0087641A">
        <w:rPr>
          <w:b/>
        </w:rPr>
        <w:t>924</w:t>
      </w:r>
    </w:p>
    <w:p w:rsidR="0087641A" w:rsidRDefault="0087641A" w:rsidP="008764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87641A" w:rsidRDefault="0087641A" w:rsidP="008764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87641A">
        <w:rPr>
          <w:b/>
        </w:rPr>
        <w:t>STATUS INFORMATION</w:t>
      </w:r>
    </w:p>
    <w:p w:rsidR="0087641A" w:rsidRDefault="0087641A" w:rsidP="008764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7641A" w:rsidRDefault="0087641A" w:rsidP="008764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87641A" w:rsidRDefault="0087641A" w:rsidP="008764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 Thomas</w:t>
      </w:r>
    </w:p>
    <w:p w:rsidR="0087641A" w:rsidRDefault="0087641A" w:rsidP="008764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l:\council\bills\dka\3799dw10.docx</w:t>
      </w:r>
    </w:p>
    <w:p w:rsidR="0087641A" w:rsidRDefault="0087641A" w:rsidP="008764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43ECC" w:rsidRDefault="00B43ECC" w:rsidP="008764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January 12, 2010</w:t>
      </w:r>
    </w:p>
    <w:p w:rsidR="00B43ECC" w:rsidRPr="00B43ECC" w:rsidRDefault="00B43ECC" w:rsidP="008764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sidRPr="00B43ECC">
        <w:rPr>
          <w:b/>
        </w:rPr>
        <w:t>Finance</w:t>
      </w:r>
    </w:p>
    <w:p w:rsidR="00B43ECC" w:rsidRDefault="00B43ECC" w:rsidP="008764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7641A" w:rsidRDefault="0087641A" w:rsidP="008764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A47468">
        <w:t>Debt</w:t>
      </w:r>
    </w:p>
    <w:p w:rsidR="0087641A" w:rsidRDefault="0087641A" w:rsidP="008764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7641A" w:rsidRDefault="0087641A" w:rsidP="008764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7641A" w:rsidRDefault="0087641A" w:rsidP="0087641A">
      <w:pPr>
        <w:widowControl w:val="0"/>
        <w:tabs>
          <w:tab w:val="center" w:pos="590"/>
          <w:tab w:val="center" w:pos="1440"/>
          <w:tab w:val="left" w:pos="1872"/>
          <w:tab w:val="left" w:pos="9187"/>
        </w:tabs>
        <w:jc w:val="left"/>
      </w:pPr>
      <w:r w:rsidRPr="0087641A">
        <w:rPr>
          <w:b/>
        </w:rPr>
        <w:t>HISTORY OF LEGISLATIVE ACTIONS</w:t>
      </w:r>
    </w:p>
    <w:p w:rsidR="0087641A" w:rsidRDefault="0087641A" w:rsidP="0087641A">
      <w:pPr>
        <w:widowControl w:val="0"/>
        <w:tabs>
          <w:tab w:val="center" w:pos="590"/>
          <w:tab w:val="center" w:pos="1440"/>
          <w:tab w:val="left" w:pos="1872"/>
          <w:tab w:val="left" w:pos="9187"/>
        </w:tabs>
        <w:jc w:val="left"/>
      </w:pPr>
    </w:p>
    <w:p w:rsidR="0087641A" w:rsidRPr="0087641A" w:rsidRDefault="0087641A" w:rsidP="0087641A">
      <w:pPr>
        <w:widowControl w:val="0"/>
        <w:tabs>
          <w:tab w:val="center" w:pos="590"/>
          <w:tab w:val="center" w:pos="1440"/>
          <w:tab w:val="left" w:pos="1872"/>
          <w:tab w:val="left" w:pos="9187"/>
        </w:tabs>
        <w:jc w:val="left"/>
      </w:pPr>
      <w:r w:rsidRPr="0087641A">
        <w:rPr>
          <w:u w:val="single"/>
        </w:rPr>
        <w:tab/>
        <w:t>Date</w:t>
      </w:r>
      <w:r w:rsidRPr="0087641A">
        <w:rPr>
          <w:u w:val="single"/>
        </w:rPr>
        <w:tab/>
        <w:t>Body</w:t>
      </w:r>
      <w:r w:rsidRPr="0087641A">
        <w:rPr>
          <w:u w:val="single"/>
        </w:rPr>
        <w:tab/>
        <w:t>Action Description with journal page number</w:t>
      </w:r>
      <w:r w:rsidRPr="0087641A">
        <w:rPr>
          <w:u w:val="single"/>
        </w:rPr>
        <w:tab/>
      </w:r>
    </w:p>
    <w:p w:rsidR="005D275B" w:rsidRDefault="005D275B" w:rsidP="005D275B">
      <w:pPr>
        <w:widowControl w:val="0"/>
        <w:tabs>
          <w:tab w:val="right" w:pos="1008"/>
          <w:tab w:val="left" w:pos="1152"/>
          <w:tab w:val="left" w:pos="1872"/>
          <w:tab w:val="left" w:pos="9187"/>
        </w:tabs>
        <w:ind w:left="2088" w:hanging="2088"/>
        <w:jc w:val="left"/>
      </w:pPr>
      <w:r>
        <w:tab/>
        <w:t>12/9/2009</w:t>
      </w:r>
      <w:r>
        <w:tab/>
        <w:t>Senate</w:t>
      </w:r>
      <w:r>
        <w:tab/>
      </w:r>
      <w:r w:rsidRPr="007F6865">
        <w:t>Prefiled</w:t>
      </w:r>
    </w:p>
    <w:p w:rsidR="005D275B" w:rsidRDefault="005D275B" w:rsidP="005D275B">
      <w:pPr>
        <w:widowControl w:val="0"/>
        <w:tabs>
          <w:tab w:val="right" w:pos="1008"/>
          <w:tab w:val="left" w:pos="1152"/>
          <w:tab w:val="left" w:pos="1872"/>
          <w:tab w:val="left" w:pos="9187"/>
        </w:tabs>
        <w:ind w:left="2088" w:hanging="2088"/>
        <w:jc w:val="left"/>
      </w:pPr>
      <w:r>
        <w:tab/>
        <w:t>12/9/2009</w:t>
      </w:r>
      <w:r>
        <w:tab/>
        <w:t>Senate</w:t>
      </w:r>
      <w:r>
        <w:tab/>
      </w:r>
      <w:r w:rsidRPr="007F6865">
        <w:t xml:space="preserve">Referred to Committee on </w:t>
      </w:r>
      <w:r w:rsidRPr="007F6865">
        <w:rPr>
          <w:b/>
        </w:rPr>
        <w:t>Finance</w:t>
      </w:r>
    </w:p>
    <w:p w:rsidR="005D275B" w:rsidRDefault="005D275B" w:rsidP="005D275B">
      <w:pPr>
        <w:widowControl w:val="0"/>
        <w:tabs>
          <w:tab w:val="right" w:pos="1008"/>
          <w:tab w:val="left" w:pos="1152"/>
          <w:tab w:val="left" w:pos="1872"/>
          <w:tab w:val="left" w:pos="9187"/>
        </w:tabs>
        <w:ind w:left="2088" w:hanging="2088"/>
        <w:jc w:val="left"/>
      </w:pPr>
      <w:r>
        <w:tab/>
        <w:t>1/12/2010</w:t>
      </w:r>
      <w:r>
        <w:tab/>
        <w:t>Senate</w:t>
      </w:r>
      <w:r>
        <w:tab/>
      </w:r>
      <w:r w:rsidRPr="007F6865">
        <w:t xml:space="preserve">Introduced and read first time </w:t>
      </w:r>
      <w:hyperlink r:id="rId7" w:history="1">
        <w:r w:rsidRPr="00F72507">
          <w:rPr>
            <w:rStyle w:val="Hyperlink"/>
          </w:rPr>
          <w:t>SJ</w:t>
        </w:r>
      </w:hyperlink>
      <w:r>
        <w:noBreakHyphen/>
      </w:r>
      <w:r w:rsidRPr="007F6865">
        <w:t>20</w:t>
      </w:r>
    </w:p>
    <w:p w:rsidR="005D275B" w:rsidRDefault="005D275B" w:rsidP="005D275B">
      <w:pPr>
        <w:widowControl w:val="0"/>
        <w:tabs>
          <w:tab w:val="right" w:pos="1008"/>
          <w:tab w:val="left" w:pos="1152"/>
          <w:tab w:val="left" w:pos="1872"/>
          <w:tab w:val="left" w:pos="9187"/>
        </w:tabs>
        <w:ind w:left="2088" w:hanging="2088"/>
        <w:jc w:val="left"/>
      </w:pPr>
      <w:r>
        <w:tab/>
        <w:t>1/12/2010</w:t>
      </w:r>
      <w:r>
        <w:tab/>
        <w:t>Senate</w:t>
      </w:r>
      <w:r>
        <w:tab/>
      </w:r>
      <w:r w:rsidRPr="007F6865">
        <w:t xml:space="preserve">Referred to Committee on </w:t>
      </w:r>
      <w:r w:rsidRPr="007F6865">
        <w:rPr>
          <w:b/>
        </w:rPr>
        <w:t>Finance</w:t>
      </w:r>
      <w:r w:rsidRPr="007F6865">
        <w:t xml:space="preserve"> </w:t>
      </w:r>
      <w:hyperlink r:id="rId8" w:history="1">
        <w:r w:rsidRPr="00F72507">
          <w:rPr>
            <w:rStyle w:val="Hyperlink"/>
          </w:rPr>
          <w:t>SJ</w:t>
        </w:r>
      </w:hyperlink>
      <w:r>
        <w:noBreakHyphen/>
      </w:r>
      <w:r w:rsidRPr="007F6865">
        <w:t>20</w:t>
      </w:r>
    </w:p>
    <w:p w:rsidR="005D275B" w:rsidRDefault="005D275B" w:rsidP="005D275B">
      <w:pPr>
        <w:widowControl w:val="0"/>
        <w:tabs>
          <w:tab w:val="right" w:pos="1008"/>
          <w:tab w:val="left" w:pos="1152"/>
          <w:tab w:val="left" w:pos="1872"/>
          <w:tab w:val="left" w:pos="9187"/>
        </w:tabs>
        <w:ind w:left="2088" w:hanging="2088"/>
        <w:jc w:val="left"/>
      </w:pPr>
    </w:p>
    <w:p w:rsidR="0087641A" w:rsidRPr="0087641A" w:rsidRDefault="0087641A" w:rsidP="0087641A">
      <w:pPr>
        <w:widowControl w:val="0"/>
        <w:tabs>
          <w:tab w:val="right" w:pos="1008"/>
          <w:tab w:val="left" w:pos="1152"/>
          <w:tab w:val="left" w:pos="1872"/>
          <w:tab w:val="left" w:pos="9187"/>
        </w:tabs>
        <w:ind w:left="2088" w:hanging="2088"/>
        <w:jc w:val="left"/>
      </w:pPr>
    </w:p>
    <w:p w:rsidR="0087641A" w:rsidRDefault="0087641A" w:rsidP="008764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87641A">
        <w:rPr>
          <w:b/>
        </w:rPr>
        <w:t>VERSIONS OF THIS BILL</w:t>
      </w:r>
    </w:p>
    <w:p w:rsidR="0087641A" w:rsidRDefault="0087641A" w:rsidP="008764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7641A" w:rsidRDefault="00BF1EAA" w:rsidP="008764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87641A">
          <w:rPr>
            <w:rStyle w:val="Hyperlink"/>
          </w:rPr>
          <w:t>12/9/2009</w:t>
        </w:r>
      </w:hyperlink>
    </w:p>
    <w:p w:rsidR="0087641A" w:rsidRDefault="0087641A" w:rsidP="00876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641A" w:rsidRDefault="0087641A" w:rsidP="00876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7641A" w:rsidSect="0087641A">
          <w:pgSz w:w="12240" w:h="15840" w:code="1"/>
          <w:pgMar w:top="1080" w:right="1440" w:bottom="1080" w:left="1440" w:header="720" w:footer="720" w:gutter="0"/>
          <w:cols w:space="720"/>
          <w:noEndnote/>
          <w:docGrid w:linePitch="360"/>
        </w:sectPr>
      </w:pPr>
    </w:p>
    <w:p w:rsidR="00C8723C" w:rsidRDefault="00C8723C" w:rsidP="00C87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3C" w:rsidRDefault="00C8723C" w:rsidP="00C87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3C" w:rsidRDefault="00C8723C" w:rsidP="00C87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3C" w:rsidRDefault="00C8723C" w:rsidP="00C87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3C" w:rsidRDefault="00C8723C" w:rsidP="00C87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3C" w:rsidRDefault="00C8723C" w:rsidP="00C87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3C" w:rsidRDefault="00C8723C" w:rsidP="00C87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3C" w:rsidRDefault="00C8723C" w:rsidP="00C87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2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7878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41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56</w:t>
      </w:r>
      <w:r>
        <w:noBreakHyphen/>
        <w:t xml:space="preserve">62, AS AMENDED, CODE OF LAWS OF SOUTH CAROLINA, 1976, RELATING TO THE NOTICE OF INTENTION TO SET OFF DEBT BY A CLAIMANT, SO AS TO REQUIRE THE FIRST NOTICE TO BE SENT BY MAILING IT BY MEANS OF </w:t>
      </w:r>
      <w:r w:rsidR="009E07B8">
        <w:t xml:space="preserve">CERTIFIED MAIL, </w:t>
      </w:r>
      <w:r>
        <w:t>RETURN RECEIPT REQUESTED POSTAL SERVICE, AND PROVIDE IF IT IS RETURNED TO THE CLAIMANT UNSIGNED, IT MAY BE SENT TO THE DEBTOR BY REGULAR MAIL.</w:t>
      </w:r>
    </w:p>
    <w:p w:rsidR="00787893" w:rsidRDefault="00787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87893" w:rsidRDefault="00787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7893" w:rsidRDefault="00787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893" w:rsidRDefault="00787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541E4">
        <w:t>Section 12</w:t>
      </w:r>
      <w:r w:rsidR="009541E4">
        <w:noBreakHyphen/>
        <w:t>56</w:t>
      </w:r>
      <w:r w:rsidR="009541E4">
        <w:noBreakHyphen/>
        <w:t>62 of the 1976 Code, as last amended by Act 69 of 2003, is further amended to read:</w:t>
      </w:r>
    </w:p>
    <w:p w:rsidR="009541E4" w:rsidRDefault="009541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1E4" w:rsidRPr="00673D22" w:rsidRDefault="009541E4" w:rsidP="009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56</w:t>
      </w:r>
      <w:r>
        <w:noBreakHyphen/>
        <w:t>62.</w:t>
      </w:r>
      <w:r>
        <w:tab/>
      </w:r>
      <w:r>
        <w:tab/>
      </w:r>
      <w:r w:rsidRPr="00673D22">
        <w:t>The notice of intention to set off must be given by mailing the notice, with postage prepaid</w:t>
      </w:r>
      <w:r>
        <w:t xml:space="preserve"> </w:t>
      </w:r>
      <w:r w:rsidR="009E07B8">
        <w:rPr>
          <w:u w:val="single"/>
        </w:rPr>
        <w:t xml:space="preserve">by certified mail, </w:t>
      </w:r>
      <w:r>
        <w:rPr>
          <w:u w:val="single"/>
        </w:rPr>
        <w:t>return receipt requested</w:t>
      </w:r>
      <w:r w:rsidRPr="00673D22">
        <w:t>, addressed to the debtor at the address provided to the claimant agency when the debt was incurred or at the debtor</w:t>
      </w:r>
      <w:r w:rsidRPr="009541E4">
        <w:t>’</w:t>
      </w:r>
      <w:r w:rsidRPr="00673D22">
        <w:t xml:space="preserve">s last known address.  </w:t>
      </w:r>
      <w:r>
        <w:rPr>
          <w:u w:val="single"/>
        </w:rPr>
        <w:t>If the notice is returned to the claimant agency unsigned, the claimant may send the notice by regular mail.</w:t>
      </w:r>
      <w:r>
        <w:t xml:space="preserve">  </w:t>
      </w:r>
      <w:r w:rsidRPr="00673D22">
        <w:t xml:space="preserve">The giving of the notice by mail is complete upon the expiration of thirty days after deposit of the notice in the mail.  A certification by the claimant agency that the notice has been sent is presumptive proof that the requirements as to notice are met, even if the notice actually has not been received by the debtor.  The notice must include a statement of appeal procedures available to the debtor, substantially as follows: </w:t>
      </w:r>
      <w:r w:rsidR="006C3F17">
        <w:tab/>
      </w:r>
    </w:p>
    <w:p w:rsidR="009541E4" w:rsidRPr="00673D22" w:rsidRDefault="006C3F17" w:rsidP="009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9541E4" w:rsidRPr="00673D22">
        <w:t xml:space="preserve">According to our records, you owe the (claimant agency) a debt in the amount of (amount of the debt), plus interest, if applicable, for (type of debt).  You are hereby notified of the (claimant </w:t>
      </w:r>
      <w:r w:rsidR="009541E4" w:rsidRPr="00673D22">
        <w:lastRenderedPageBreak/>
        <w:t>agency</w:t>
      </w:r>
      <w:r w:rsidR="009541E4" w:rsidRPr="009541E4">
        <w:t>’</w:t>
      </w:r>
      <w:r w:rsidR="009541E4" w:rsidRPr="00673D22">
        <w:t xml:space="preserve">s) intention to submit this debt to the South Carolina Department of Revenue to be set off against your individual income tax refunds until the debt is paid in full.  Pursuant to the Setoff Debt Collection Act, this amount, plus all costs, will be deducted from your South Carolina individual income tax refunds unless you file a written protest within thirty days of the date of this notice.  If you file a joint return with your spouse, this amount will be deducted from the total joint refunds without regard to which spouse incurred the debt or actually withheld the taxes.  The protest must contain the following information: </w:t>
      </w:r>
    </w:p>
    <w:p w:rsidR="009541E4" w:rsidRPr="00673D22" w:rsidRDefault="009541E4" w:rsidP="009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73D22">
        <w:t>(1)</w:t>
      </w:r>
      <w:r>
        <w:tab/>
      </w:r>
      <w:r w:rsidRPr="00673D22">
        <w:t xml:space="preserve">your name; </w:t>
      </w:r>
    </w:p>
    <w:p w:rsidR="009541E4" w:rsidRPr="00673D22" w:rsidRDefault="009541E4" w:rsidP="009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73D22">
        <w:t>(2)</w:t>
      </w:r>
      <w:r>
        <w:tab/>
      </w:r>
      <w:r w:rsidRPr="00673D22">
        <w:t xml:space="preserve">your address; </w:t>
      </w:r>
    </w:p>
    <w:p w:rsidR="009541E4" w:rsidRPr="00673D22" w:rsidRDefault="009541E4" w:rsidP="009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73D22">
        <w:t>(3)</w:t>
      </w:r>
      <w:r>
        <w:tab/>
      </w:r>
      <w:r w:rsidRPr="00673D22">
        <w:t xml:space="preserve">your social security number; </w:t>
      </w:r>
    </w:p>
    <w:p w:rsidR="009541E4" w:rsidRPr="00673D22" w:rsidRDefault="009541E4" w:rsidP="009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73D22">
        <w:t>(4)</w:t>
      </w:r>
      <w:r>
        <w:tab/>
      </w:r>
      <w:r w:rsidRPr="00673D22">
        <w:t xml:space="preserve">the type of debt in dispute;  and </w:t>
      </w:r>
    </w:p>
    <w:p w:rsidR="009541E4" w:rsidRPr="00673D22" w:rsidRDefault="009541E4" w:rsidP="009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73D22">
        <w:t>(5)</w:t>
      </w:r>
      <w:r>
        <w:tab/>
      </w:r>
      <w:r w:rsidRPr="00673D22">
        <w:t xml:space="preserve">a detailed statement of all the reasons you disagree with or dispute the debt. </w:t>
      </w:r>
    </w:p>
    <w:p w:rsidR="009541E4" w:rsidRPr="00673D22" w:rsidRDefault="009541E4" w:rsidP="009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3D22">
        <w:t xml:space="preserve">The original written protest must be mailed to the (claimant agency) at the following address: </w:t>
      </w:r>
    </w:p>
    <w:p w:rsidR="009541E4" w:rsidRDefault="009541E4" w:rsidP="0095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3D22">
        <w:t>(address of th</w:t>
      </w:r>
      <w:r w:rsidR="006C3F17">
        <w:t>e entity requesting the setoff)</w:t>
      </w:r>
      <w:r>
        <w:t>.</w:t>
      </w:r>
      <w:r w:rsidR="00E917DC">
        <w:t>’</w:t>
      </w:r>
      <w:r w:rsidR="006C3F17">
        <w:t>”</w:t>
      </w:r>
    </w:p>
    <w:p w:rsidR="00787893" w:rsidRDefault="00787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7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41E4">
        <w:t>2</w:t>
      </w:r>
      <w:r>
        <w:t>.</w:t>
      </w:r>
      <w:r>
        <w:tab/>
        <w:t>This act takes effect upon approval by the Governor.</w:t>
      </w:r>
    </w:p>
    <w:p w:rsidR="001329AE" w:rsidRDefault="009541E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29AE" w:rsidRDefault="001329AE" w:rsidP="0087641A">
      <w:pPr>
        <w:suppressAutoHyphens/>
      </w:pPr>
    </w:p>
    <w:sectPr w:rsidR="001329AE" w:rsidSect="0087641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7893" w:rsidRDefault="00787893" w:rsidP="009F0C77">
      <w:r>
        <w:separator/>
      </w:r>
    </w:p>
  </w:endnote>
  <w:endnote w:type="continuationSeparator" w:id="0">
    <w:p w:rsidR="00787893" w:rsidRDefault="007878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01D081-BC78-42FB-8AAA-E908EF858C99}"/>
    <w:embedBold r:id="rId2" w:fontKey="{92416318-A87A-4160-B5FD-009FE6837C3D}"/>
  </w:font>
  <w:font w:name="Calibri">
    <w:panose1 w:val="020F0502020204030204"/>
    <w:charset w:val="00"/>
    <w:family w:val="swiss"/>
    <w:pitch w:val="variable"/>
    <w:sig w:usb0="E10002FF" w:usb1="4000ACFF" w:usb2="00000009" w:usb3="00000000" w:csb0="0000019F" w:csb1="00000000"/>
    <w:embedRegular r:id="rId3" w:fontKey="{DC7943C0-DE8E-4CDE-B865-983D1E83A1BA}"/>
  </w:font>
  <w:font w:name="Cambria">
    <w:panose1 w:val="02040503050406030204"/>
    <w:charset w:val="00"/>
    <w:family w:val="roman"/>
    <w:pitch w:val="variable"/>
    <w:sig w:usb0="E00002FF" w:usb1="400004FF" w:usb2="00000000" w:usb3="00000000" w:csb0="0000019F" w:csb1="00000000"/>
    <w:embedRegular r:id="rId4" w:fontKey="{0347628D-F75D-41BA-94F3-0A74C4B618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41A" w:rsidRPr="001329AE" w:rsidRDefault="0087641A" w:rsidP="001329AE">
    <w:pPr>
      <w:pStyle w:val="Footer"/>
      <w:tabs>
        <w:tab w:val="clear" w:pos="4680"/>
        <w:tab w:val="clear" w:pos="9360"/>
        <w:tab w:val="center" w:pos="2995"/>
      </w:tabs>
      <w:spacing w:before="120"/>
    </w:pPr>
    <w:r>
      <w:t>[924]</w:t>
    </w:r>
    <w:r>
      <w:tab/>
    </w:r>
    <w:r w:rsidR="00BF1EAA">
      <w:fldChar w:fldCharType="begin"/>
    </w:r>
    <w:r w:rsidR="00BF1EAA">
      <w:instrText xml:space="preserve"> PAGE  \* MERGEFORMAT </w:instrText>
    </w:r>
    <w:r w:rsidR="00BF1EAA">
      <w:fldChar w:fldCharType="separate"/>
    </w:r>
    <w:r w:rsidR="00BF1EAA">
      <w:rPr>
        <w:noProof/>
      </w:rPr>
      <w:t>1</w:t>
    </w:r>
    <w:r w:rsidR="00BF1EA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7893" w:rsidRDefault="00787893" w:rsidP="009F0C77">
      <w:r>
        <w:separator/>
      </w:r>
    </w:p>
  </w:footnote>
  <w:footnote w:type="continuationSeparator" w:id="0">
    <w:p w:rsidR="00787893" w:rsidRDefault="007878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799DW10"/>
    <w:docVar w:name="CoverBillType" w:val="b"/>
    <w:docVar w:name="docpath" w:val="L:\Council\bills\DKA\3799DW10.DOCX"/>
    <w:docVar w:name="dvBillNumber" w:val="924"/>
    <w:docVar w:name="dvBillNumberPrefix" w:val="S. "/>
    <w:docVar w:name="dvOriginalBody" w:val="Senate"/>
    <w:docVar w:name="dvSteno" w:val="DKA"/>
    <w:docVar w:name="NameofBody" w:val="s"/>
    <w:docVar w:name="vgroup2" w:val="Council"/>
  </w:docVars>
  <w:rsids>
    <w:rsidRoot w:val="000227B7"/>
    <w:rsid w:val="000227B7"/>
    <w:rsid w:val="00026C9A"/>
    <w:rsid w:val="0004413E"/>
    <w:rsid w:val="000965A1"/>
    <w:rsid w:val="000E1785"/>
    <w:rsid w:val="000F53BE"/>
    <w:rsid w:val="001023A4"/>
    <w:rsid w:val="0010776B"/>
    <w:rsid w:val="001329AE"/>
    <w:rsid w:val="00133E66"/>
    <w:rsid w:val="00134ACF"/>
    <w:rsid w:val="00144E15"/>
    <w:rsid w:val="001A4A62"/>
    <w:rsid w:val="001A681E"/>
    <w:rsid w:val="001D08F2"/>
    <w:rsid w:val="002037CA"/>
    <w:rsid w:val="002047A2"/>
    <w:rsid w:val="002321B6"/>
    <w:rsid w:val="0023696B"/>
    <w:rsid w:val="00250967"/>
    <w:rsid w:val="00265BDC"/>
    <w:rsid w:val="002759C5"/>
    <w:rsid w:val="00277DEE"/>
    <w:rsid w:val="00280D88"/>
    <w:rsid w:val="00294ABE"/>
    <w:rsid w:val="002A3EB4"/>
    <w:rsid w:val="002E4CD0"/>
    <w:rsid w:val="00325348"/>
    <w:rsid w:val="00351049"/>
    <w:rsid w:val="00393688"/>
    <w:rsid w:val="003D411E"/>
    <w:rsid w:val="003E3C1E"/>
    <w:rsid w:val="003E6148"/>
    <w:rsid w:val="00400EAA"/>
    <w:rsid w:val="0041760A"/>
    <w:rsid w:val="004809EE"/>
    <w:rsid w:val="00482EF4"/>
    <w:rsid w:val="00511EE9"/>
    <w:rsid w:val="00521E00"/>
    <w:rsid w:val="00577C6C"/>
    <w:rsid w:val="0058501B"/>
    <w:rsid w:val="005D275B"/>
    <w:rsid w:val="005E3B2B"/>
    <w:rsid w:val="006215AA"/>
    <w:rsid w:val="006340D9"/>
    <w:rsid w:val="00643B8E"/>
    <w:rsid w:val="00665EBC"/>
    <w:rsid w:val="0069470D"/>
    <w:rsid w:val="006A476C"/>
    <w:rsid w:val="006C3F17"/>
    <w:rsid w:val="006C6A93"/>
    <w:rsid w:val="006E02F9"/>
    <w:rsid w:val="00710D49"/>
    <w:rsid w:val="00753C04"/>
    <w:rsid w:val="00756946"/>
    <w:rsid w:val="00757F80"/>
    <w:rsid w:val="00771EEC"/>
    <w:rsid w:val="00775F0B"/>
    <w:rsid w:val="00786819"/>
    <w:rsid w:val="00787893"/>
    <w:rsid w:val="007A325A"/>
    <w:rsid w:val="007B3A19"/>
    <w:rsid w:val="007F1523"/>
    <w:rsid w:val="007F509E"/>
    <w:rsid w:val="007F5799"/>
    <w:rsid w:val="007F6947"/>
    <w:rsid w:val="00872729"/>
    <w:rsid w:val="0087641A"/>
    <w:rsid w:val="008F4429"/>
    <w:rsid w:val="009352BB"/>
    <w:rsid w:val="009541E4"/>
    <w:rsid w:val="00990668"/>
    <w:rsid w:val="009E07B8"/>
    <w:rsid w:val="009F0C77"/>
    <w:rsid w:val="009F4DD1"/>
    <w:rsid w:val="00A47468"/>
    <w:rsid w:val="00A64E80"/>
    <w:rsid w:val="00A741D9"/>
    <w:rsid w:val="00A9741D"/>
    <w:rsid w:val="00AC6F44"/>
    <w:rsid w:val="00AD4B17"/>
    <w:rsid w:val="00B21561"/>
    <w:rsid w:val="00B26FA6"/>
    <w:rsid w:val="00B43ECC"/>
    <w:rsid w:val="00B741CB"/>
    <w:rsid w:val="00B934F3"/>
    <w:rsid w:val="00BA1A19"/>
    <w:rsid w:val="00BA1B6A"/>
    <w:rsid w:val="00BB6347"/>
    <w:rsid w:val="00BD2134"/>
    <w:rsid w:val="00BF1EAA"/>
    <w:rsid w:val="00C038D8"/>
    <w:rsid w:val="00C045DD"/>
    <w:rsid w:val="00C3136F"/>
    <w:rsid w:val="00C3483A"/>
    <w:rsid w:val="00C35C2A"/>
    <w:rsid w:val="00C74E9D"/>
    <w:rsid w:val="00C82FD3"/>
    <w:rsid w:val="00C8723C"/>
    <w:rsid w:val="00CC6B7B"/>
    <w:rsid w:val="00CD3619"/>
    <w:rsid w:val="00CF4447"/>
    <w:rsid w:val="00D405E7"/>
    <w:rsid w:val="00D41D56"/>
    <w:rsid w:val="00D6260D"/>
    <w:rsid w:val="00D6662B"/>
    <w:rsid w:val="00D95E2F"/>
    <w:rsid w:val="00D970A9"/>
    <w:rsid w:val="00DB3AC0"/>
    <w:rsid w:val="00DE68F0"/>
    <w:rsid w:val="00DF3845"/>
    <w:rsid w:val="00DF7E17"/>
    <w:rsid w:val="00E917DC"/>
    <w:rsid w:val="00EB00A2"/>
    <w:rsid w:val="00EB1BF3"/>
    <w:rsid w:val="00EC1E1C"/>
    <w:rsid w:val="00EF3EEE"/>
    <w:rsid w:val="00F149A7"/>
    <w:rsid w:val="00F50BAF"/>
    <w:rsid w:val="00F52C10"/>
    <w:rsid w:val="00F71A48"/>
    <w:rsid w:val="00F72507"/>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40905F6-1EAA-4243-A619-AFC150D02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764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2-10.docx" TargetMode="External"/><Relationship Id="rId3" Type="http://schemas.openxmlformats.org/officeDocument/2006/relationships/settings" Target="settings.xml"/><Relationship Id="rId7" Type="http://schemas.openxmlformats.org/officeDocument/2006/relationships/hyperlink" Target="file:///h:\S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924_2009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AA069-5112-4E51-BF6F-97DD750F7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537</Words>
  <Characters>2676</Characters>
  <Application>Microsoft Office Word</Application>
  <DocSecurity>0</DocSecurity>
  <Lines>95</Lines>
  <Paragraphs>33</Paragraphs>
  <ScaleCrop>false</ScaleCrop>
  <Company> </Company>
  <LinksUpToDate>false</LinksUpToDate>
  <CharactersWithSpaces>3216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924: Debt - South Carolina Legislature Online</dc:title>
  <dc:subject/>
  <dc:creator>SharonPair</dc:creator>
  <cp:keywords/>
  <dc:description/>
  <cp:lastModifiedBy>N Cumfer</cp:lastModifiedBy>
  <cp:revision>8</cp:revision>
  <cp:lastPrinted>2009-12-08T22:12:00Z</cp:lastPrinted>
  <dcterms:created xsi:type="dcterms:W3CDTF">2009-12-09T20:03:00Z</dcterms:created>
  <dcterms:modified xsi:type="dcterms:W3CDTF">2014-11-24T15:08:00Z</dcterms:modified>
</cp:coreProperties>
</file>