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106072">
        <w:rPr>
          <w:b/>
        </w:rPr>
        <w:t>South Carolina General Assembly</w:t>
      </w: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106072">
        <w:rPr>
          <w:b/>
        </w:rPr>
        <w:t>S.</w:t>
      </w:r>
      <w:r>
        <w:rPr>
          <w:b/>
        </w:rPr>
        <w:t xml:space="preserve"> </w:t>
      </w:r>
      <w:r w:rsidRPr="00106072">
        <w:rPr>
          <w:b/>
        </w:rPr>
        <w:t>939</w:t>
      </w: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06072">
        <w:rPr>
          <w:b/>
        </w:rPr>
        <w:t>STATUS INFORMATION</w:t>
      </w: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Fair</w:t>
      </w: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l:\council\bills\gjk\20393sd10.docx</w:t>
      </w:r>
    </w:p>
    <w:p w:rsidR="00BB7AB4" w:rsidRDefault="00BB7AB4"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1205</w:t>
      </w: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D6B9B" w:rsidRDefault="007D6B9B"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7D6B9B" w:rsidRPr="007D6B9B" w:rsidRDefault="007D6B9B"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7D6B9B">
        <w:rPr>
          <w:b/>
        </w:rPr>
        <w:t>Education</w:t>
      </w:r>
    </w:p>
    <w:p w:rsidR="007D6B9B" w:rsidRDefault="007D6B9B"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2A2C96">
        <w:t>High school or school district</w:t>
      </w: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06072" w:rsidRDefault="00106072" w:rsidP="00106072">
      <w:pPr>
        <w:widowControl w:val="0"/>
        <w:tabs>
          <w:tab w:val="center" w:pos="590"/>
          <w:tab w:val="center" w:pos="1440"/>
          <w:tab w:val="left" w:pos="1872"/>
          <w:tab w:val="left" w:pos="9187"/>
        </w:tabs>
        <w:jc w:val="left"/>
      </w:pPr>
      <w:r w:rsidRPr="00106072">
        <w:rPr>
          <w:b/>
        </w:rPr>
        <w:t>HISTORY OF LEGISLATIVE ACTIONS</w:t>
      </w:r>
    </w:p>
    <w:p w:rsidR="00106072" w:rsidRDefault="00106072" w:rsidP="00106072">
      <w:pPr>
        <w:widowControl w:val="0"/>
        <w:tabs>
          <w:tab w:val="center" w:pos="590"/>
          <w:tab w:val="center" w:pos="1440"/>
          <w:tab w:val="left" w:pos="1872"/>
          <w:tab w:val="left" w:pos="9187"/>
        </w:tabs>
        <w:jc w:val="left"/>
      </w:pPr>
    </w:p>
    <w:p w:rsidR="00106072" w:rsidRPr="00106072" w:rsidRDefault="00106072" w:rsidP="00106072">
      <w:pPr>
        <w:widowControl w:val="0"/>
        <w:tabs>
          <w:tab w:val="center" w:pos="590"/>
          <w:tab w:val="center" w:pos="1440"/>
          <w:tab w:val="left" w:pos="1872"/>
          <w:tab w:val="left" w:pos="9187"/>
        </w:tabs>
        <w:jc w:val="left"/>
      </w:pPr>
      <w:r w:rsidRPr="00106072">
        <w:rPr>
          <w:u w:val="single"/>
        </w:rPr>
        <w:tab/>
        <w:t>Date</w:t>
      </w:r>
      <w:r w:rsidRPr="00106072">
        <w:rPr>
          <w:u w:val="single"/>
        </w:rPr>
        <w:tab/>
        <w:t>Body</w:t>
      </w:r>
      <w:r w:rsidRPr="00106072">
        <w:rPr>
          <w:u w:val="single"/>
        </w:rPr>
        <w:tab/>
        <w:t>Action Description with journal page number</w:t>
      </w:r>
      <w:r w:rsidRPr="00106072">
        <w:rPr>
          <w:u w:val="single"/>
        </w:rPr>
        <w:tab/>
      </w:r>
    </w:p>
    <w:p w:rsidR="00E40396" w:rsidRDefault="00E40396" w:rsidP="00E40396">
      <w:pPr>
        <w:widowControl w:val="0"/>
        <w:tabs>
          <w:tab w:val="right" w:pos="1008"/>
          <w:tab w:val="left" w:pos="1152"/>
          <w:tab w:val="left" w:pos="1872"/>
          <w:tab w:val="left" w:pos="9187"/>
        </w:tabs>
        <w:ind w:left="2088" w:hanging="2088"/>
        <w:jc w:val="left"/>
      </w:pPr>
      <w:r>
        <w:tab/>
        <w:t>12/9/2009</w:t>
      </w:r>
      <w:r>
        <w:tab/>
        <w:t>Senate</w:t>
      </w:r>
      <w:r>
        <w:tab/>
      </w:r>
      <w:r w:rsidRPr="00DF69E8">
        <w:t>Prefiled</w:t>
      </w:r>
    </w:p>
    <w:p w:rsidR="00E40396" w:rsidRDefault="00E40396" w:rsidP="00E40396">
      <w:pPr>
        <w:widowControl w:val="0"/>
        <w:tabs>
          <w:tab w:val="right" w:pos="1008"/>
          <w:tab w:val="left" w:pos="1152"/>
          <w:tab w:val="left" w:pos="1872"/>
          <w:tab w:val="left" w:pos="9187"/>
        </w:tabs>
        <w:ind w:left="2088" w:hanging="2088"/>
        <w:jc w:val="left"/>
      </w:pPr>
      <w:r>
        <w:tab/>
        <w:t>12/9/2009</w:t>
      </w:r>
      <w:r>
        <w:tab/>
        <w:t>Senate</w:t>
      </w:r>
      <w:r>
        <w:tab/>
      </w:r>
      <w:r w:rsidRPr="00DF69E8">
        <w:t xml:space="preserve">Referred to Committee on </w:t>
      </w:r>
      <w:r w:rsidRPr="00DF69E8">
        <w:rPr>
          <w:b/>
        </w:rPr>
        <w:t>Education</w:t>
      </w:r>
    </w:p>
    <w:p w:rsidR="00E40396" w:rsidRDefault="00E40396" w:rsidP="00E40396">
      <w:pPr>
        <w:widowControl w:val="0"/>
        <w:tabs>
          <w:tab w:val="right" w:pos="1008"/>
          <w:tab w:val="left" w:pos="1152"/>
          <w:tab w:val="left" w:pos="1872"/>
          <w:tab w:val="left" w:pos="9187"/>
        </w:tabs>
        <w:ind w:left="2088" w:hanging="2088"/>
        <w:jc w:val="left"/>
      </w:pPr>
      <w:r>
        <w:tab/>
        <w:t>1/12/2010</w:t>
      </w:r>
      <w:r>
        <w:tab/>
        <w:t>Senate</w:t>
      </w:r>
      <w:r>
        <w:tab/>
      </w:r>
      <w:r w:rsidRPr="00DF69E8">
        <w:t xml:space="preserve">Introduced and read first time </w:t>
      </w:r>
      <w:hyperlink r:id="rId7" w:history="1">
        <w:r w:rsidRPr="001A5198">
          <w:rPr>
            <w:rStyle w:val="Hyperlink"/>
          </w:rPr>
          <w:t>SJ</w:t>
        </w:r>
      </w:hyperlink>
      <w:r>
        <w:noBreakHyphen/>
      </w:r>
      <w:r w:rsidRPr="00DF69E8">
        <w:t>27</w:t>
      </w:r>
    </w:p>
    <w:p w:rsidR="00E40396" w:rsidRDefault="00E40396" w:rsidP="00E40396">
      <w:pPr>
        <w:widowControl w:val="0"/>
        <w:tabs>
          <w:tab w:val="right" w:pos="1008"/>
          <w:tab w:val="left" w:pos="1152"/>
          <w:tab w:val="left" w:pos="1872"/>
          <w:tab w:val="left" w:pos="9187"/>
        </w:tabs>
        <w:ind w:left="2088" w:hanging="2088"/>
        <w:jc w:val="left"/>
      </w:pPr>
      <w:r>
        <w:tab/>
        <w:t>1/12/2010</w:t>
      </w:r>
      <w:r>
        <w:tab/>
        <w:t>Senate</w:t>
      </w:r>
      <w:r>
        <w:tab/>
      </w:r>
      <w:r w:rsidRPr="00DF69E8">
        <w:t xml:space="preserve">Referred to Committee on </w:t>
      </w:r>
      <w:r w:rsidRPr="00DF69E8">
        <w:rPr>
          <w:b/>
        </w:rPr>
        <w:t>Education</w:t>
      </w:r>
      <w:r w:rsidRPr="00DF69E8">
        <w:t xml:space="preserve"> </w:t>
      </w:r>
      <w:hyperlink r:id="rId8" w:history="1">
        <w:r w:rsidRPr="001A5198">
          <w:rPr>
            <w:rStyle w:val="Hyperlink"/>
          </w:rPr>
          <w:t>SJ</w:t>
        </w:r>
      </w:hyperlink>
      <w:r>
        <w:noBreakHyphen/>
      </w:r>
      <w:r w:rsidRPr="00DF69E8">
        <w:t>27</w:t>
      </w:r>
    </w:p>
    <w:p w:rsidR="00E40396" w:rsidRDefault="00E40396" w:rsidP="00E40396">
      <w:pPr>
        <w:widowControl w:val="0"/>
        <w:tabs>
          <w:tab w:val="right" w:pos="1008"/>
          <w:tab w:val="left" w:pos="1152"/>
          <w:tab w:val="left" w:pos="1872"/>
          <w:tab w:val="left" w:pos="9187"/>
        </w:tabs>
        <w:ind w:left="2088" w:hanging="2088"/>
        <w:jc w:val="left"/>
      </w:pPr>
    </w:p>
    <w:p w:rsidR="00106072" w:rsidRPr="00106072" w:rsidRDefault="00106072" w:rsidP="00106072">
      <w:pPr>
        <w:widowControl w:val="0"/>
        <w:tabs>
          <w:tab w:val="right" w:pos="1008"/>
          <w:tab w:val="left" w:pos="1152"/>
          <w:tab w:val="left" w:pos="1872"/>
          <w:tab w:val="left" w:pos="9187"/>
        </w:tabs>
        <w:ind w:left="2088" w:hanging="2088"/>
        <w:jc w:val="left"/>
      </w:pP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106072">
        <w:rPr>
          <w:b/>
        </w:rPr>
        <w:t>VERSIONS OF THIS BILL</w:t>
      </w:r>
    </w:p>
    <w:p w:rsidR="00106072" w:rsidRDefault="00106072"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06072" w:rsidRDefault="00206684" w:rsidP="0010607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06072">
          <w:rPr>
            <w:rStyle w:val="Hyperlink"/>
          </w:rPr>
          <w:t>12/9/2009</w:t>
        </w:r>
      </w:hyperlink>
    </w:p>
    <w:p w:rsidR="00106072" w:rsidRDefault="00106072" w:rsidP="00106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6072" w:rsidRDefault="00106072" w:rsidP="00106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06072" w:rsidSect="00106072">
          <w:pgSz w:w="12240" w:h="15840" w:code="1"/>
          <w:pgMar w:top="1080" w:right="1440" w:bottom="1080" w:left="1440" w:header="720" w:footer="720" w:gutter="0"/>
          <w:cols w:space="720"/>
          <w:noEndnote/>
          <w:docGrid w:linePitch="360"/>
        </w:sectPr>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F7" w:rsidRDefault="00F372F7" w:rsidP="00F37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802E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 TO AMEND THE CODE OF LAWS OF SOUTH CAROLINA, 1976, BY ADDING SECTION 59</w:t>
      </w:r>
      <w:r w:rsidR="003E164C">
        <w:noBreakHyphen/>
      </w:r>
      <w:r>
        <w:t>101</w:t>
      </w:r>
      <w:r w:rsidR="003E164C">
        <w:noBreakHyphen/>
      </w:r>
      <w:r>
        <w:t>435 SO AS TO PROVIDE A HIGH SCHOOL</w:t>
      </w:r>
      <w:r w:rsidR="006742AB">
        <w:t>,</w:t>
      </w:r>
      <w:r>
        <w:t xml:space="preserve"> CAREER CENTER</w:t>
      </w:r>
      <w:r w:rsidR="006742AB">
        <w:t>,</w:t>
      </w:r>
      <w:r>
        <w:t xml:space="preserve"> OR SCHOOL DISTRICT IN WHICH THEY ARE LOCATED AND A STATE</w:t>
      </w:r>
      <w:r w:rsidR="003E164C">
        <w:noBreakHyphen/>
      </w:r>
      <w:r>
        <w:t>SUPPORTED INSTITU</w:t>
      </w:r>
      <w:r w:rsidR="006742AB">
        <w:t>T</w:t>
      </w:r>
      <w:r>
        <w:t>ION OF HIGHER LEARNING MAY ENTER INTO ARTICULATION AGREEMENTS WITHOUT THE REQUIREMENT OF PARTICIPATION IN OR ADMINISTRATION OF THE ARTICULATION AGREEMENT BY THE GOVERNING BODY OR COMMISSION OF A</w:t>
      </w:r>
      <w:r w:rsidR="006742AB">
        <w:t>N</w:t>
      </w:r>
      <w:r>
        <w:t xml:space="preserve"> INSTITU</w:t>
      </w:r>
      <w:r w:rsidR="006742AB">
        <w:t>T</w:t>
      </w:r>
      <w:r>
        <w:t>ION OF HIGHER LEARNING INCLUDING A LOCAL TECHNICAL COLLEGE OR ITS</w:t>
      </w:r>
      <w:r w:rsidR="006742AB">
        <w:t xml:space="preserve"> AREA </w:t>
      </w:r>
      <w:r>
        <w:t xml:space="preserve">COMMISSION LOCATED IN THE SAME COUNTY OR AREA WHERE THE HIGH SCHOOL OR CAREER CENTER IS LOCATED, AND TO DEFINE </w:t>
      </w:r>
      <w:r w:rsidR="006742AB">
        <w:t>ARTICULATION AGREEMENTS</w:t>
      </w:r>
      <w:r>
        <w:t xml:space="preserve"> FOR PURPOSES OF THIS PROVISION.</w:t>
      </w:r>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22C1">
        <w:t xml:space="preserve">Article 1, </w:t>
      </w:r>
      <w:r w:rsidR="00D31824">
        <w:t>Chapter 101, Title 59 of the 1976 Code is amended by adding:</w:t>
      </w:r>
    </w:p>
    <w:p w:rsidR="00D31824" w:rsidRDefault="00D3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24" w:rsidRDefault="00D3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E164C">
        <w:noBreakHyphen/>
      </w:r>
      <w:r>
        <w:t>101</w:t>
      </w:r>
      <w:r w:rsidR="003E164C">
        <w:noBreakHyphen/>
      </w:r>
      <w:r>
        <w:t>435.</w:t>
      </w:r>
      <w:r>
        <w:tab/>
      </w:r>
      <w:r w:rsidR="00801DD8">
        <w:t xml:space="preserve"> </w:t>
      </w:r>
      <w:r>
        <w:t>(A)</w:t>
      </w:r>
      <w:r>
        <w:tab/>
        <w:t xml:space="preserve">For purposes of this section, an </w:t>
      </w:r>
      <w:r w:rsidR="003E164C" w:rsidRPr="003E164C">
        <w:t>‘</w:t>
      </w:r>
      <w:r>
        <w:t>articulation agreement</w:t>
      </w:r>
      <w:r w:rsidR="003E164C" w:rsidRPr="003E164C">
        <w:t>’</w:t>
      </w:r>
      <w:r>
        <w:t xml:space="preserve"> means an agreement whether or not reduced to w</w:t>
      </w:r>
      <w:r w:rsidR="006742AB">
        <w:t>r</w:t>
      </w:r>
      <w:r>
        <w:t>iting between a high school, a career center, or the school district in which they are located and a state</w:t>
      </w:r>
      <w:r w:rsidR="003E164C">
        <w:noBreakHyphen/>
      </w:r>
      <w:r>
        <w:t>supported institution of higher learning as defined in Section 59</w:t>
      </w:r>
      <w:r w:rsidR="003E164C">
        <w:noBreakHyphen/>
      </w:r>
      <w:r>
        <w:t>103</w:t>
      </w:r>
      <w:r w:rsidR="003E164C">
        <w:noBreakHyphen/>
      </w:r>
      <w:r>
        <w:t>5 wherein the institution of higher learning agrees to accept for credit upon specified conditions particular courses of instruction taken and successfully completed by students at the high school or career center.</w:t>
      </w:r>
    </w:p>
    <w:p w:rsidR="00D31824" w:rsidRDefault="00D3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A high school</w:t>
      </w:r>
      <w:r w:rsidR="006742AB">
        <w:t>,</w:t>
      </w:r>
      <w:r>
        <w:t xml:space="preserve"> career center</w:t>
      </w:r>
      <w:r w:rsidR="006742AB">
        <w:t>,</w:t>
      </w:r>
      <w:r>
        <w:t xml:space="preserve"> or school district in which they are located and a state</w:t>
      </w:r>
      <w:r w:rsidR="003E164C">
        <w:noBreakHyphen/>
      </w:r>
      <w:r>
        <w:t>supported institu</w:t>
      </w:r>
      <w:r w:rsidR="00A826E6">
        <w:t>t</w:t>
      </w:r>
      <w:r>
        <w:t xml:space="preserve">ion of higher learning as defined </w:t>
      </w:r>
      <w:r w:rsidR="00A826E6">
        <w:t>in Section 59</w:t>
      </w:r>
      <w:r w:rsidR="003E164C">
        <w:noBreakHyphen/>
      </w:r>
      <w:r w:rsidR="00A826E6">
        <w:t>103</w:t>
      </w:r>
      <w:r w:rsidR="003E164C">
        <w:noBreakHyphen/>
      </w:r>
      <w:r w:rsidR="00A826E6">
        <w:t xml:space="preserve">5 </w:t>
      </w:r>
      <w:r>
        <w:t xml:space="preserve">may enter into articulation agreements </w:t>
      </w:r>
      <w:r w:rsidR="00A826E6">
        <w:t>as defined in subsection (A)</w:t>
      </w:r>
      <w:r w:rsidR="006742AB">
        <w:t>,</w:t>
      </w:r>
      <w:r w:rsidR="00A826E6">
        <w:t xml:space="preserve"> </w:t>
      </w:r>
      <w:r>
        <w:t>in conform</w:t>
      </w:r>
      <w:r w:rsidR="00A826E6">
        <w:t>ity</w:t>
      </w:r>
      <w:r>
        <w:t xml:space="preserve"> with the academic guidelines, if any, prescribed by their governing bodies</w:t>
      </w:r>
      <w:r w:rsidR="006742AB">
        <w:t>,</w:t>
      </w:r>
      <w:r>
        <w:t xml:space="preserve"> without the requirement of participation in or administration of the articulation agreement by the governing body or commission of a</w:t>
      </w:r>
      <w:r w:rsidR="006742AB">
        <w:t>n</w:t>
      </w:r>
      <w:r>
        <w:t xml:space="preserve"> institu</w:t>
      </w:r>
      <w:r w:rsidR="00A826E6">
        <w:t>t</w:t>
      </w:r>
      <w:r>
        <w:t xml:space="preserve">ion of higher learning including a local technical college or its </w:t>
      </w:r>
      <w:r w:rsidR="006742AB">
        <w:t xml:space="preserve">area </w:t>
      </w:r>
      <w:r>
        <w:t>commission located in the same county or area where the high school or career center is located</w:t>
      </w:r>
      <w:r w:rsidR="00A826E6">
        <w:t>.”</w:t>
      </w:r>
    </w:p>
    <w:p w:rsidR="00802E1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2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826E6">
        <w:t xml:space="preserve"> 2</w:t>
      </w:r>
      <w:r>
        <w:t>.</w:t>
      </w:r>
      <w:r>
        <w:tab/>
        <w:t>This act takes effect upon approval by the Governor.</w:t>
      </w:r>
    </w:p>
    <w:p w:rsidR="00C22C67" w:rsidRDefault="003E16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C67" w:rsidRDefault="00C22C67" w:rsidP="00106072">
      <w:pPr>
        <w:suppressAutoHyphens/>
      </w:pPr>
    </w:p>
    <w:sectPr w:rsidR="00C22C67" w:rsidSect="001060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64C" w:rsidRDefault="003E164C" w:rsidP="009F0C77">
      <w:r>
        <w:separator/>
      </w:r>
    </w:p>
  </w:endnote>
  <w:endnote w:type="continuationSeparator" w:id="0">
    <w:p w:rsidR="003E164C" w:rsidRDefault="003E16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8BA687-6056-4C8A-B3CD-C6146A7FADCF}"/>
    <w:embedBold r:id="rId2" w:fontKey="{EF2D59C7-8AF5-42F3-BECE-FCD84F2E2DBB}"/>
  </w:font>
  <w:font w:name="Calibri">
    <w:panose1 w:val="020F0502020204030204"/>
    <w:charset w:val="00"/>
    <w:family w:val="swiss"/>
    <w:pitch w:val="variable"/>
    <w:sig w:usb0="E10002FF" w:usb1="4000ACFF" w:usb2="00000009" w:usb3="00000000" w:csb0="0000019F" w:csb1="00000000"/>
    <w:embedRegular r:id="rId3" w:fontKey="{481CF2B7-5D2D-43F4-936B-2879BFC521BD}"/>
  </w:font>
  <w:font w:name="Tahoma">
    <w:panose1 w:val="020B0604030504040204"/>
    <w:charset w:val="00"/>
    <w:family w:val="swiss"/>
    <w:pitch w:val="variable"/>
    <w:sig w:usb0="21002A87" w:usb1="80000000" w:usb2="00000008" w:usb3="00000000" w:csb0="000101FF" w:csb1="00000000"/>
    <w:embedRegular r:id="rId4" w:fontKey="{72EBE403-DBD2-475A-A0A8-29FAAF4DABAC}"/>
  </w:font>
  <w:font w:name="Cambria">
    <w:panose1 w:val="02040503050406030204"/>
    <w:charset w:val="00"/>
    <w:family w:val="roman"/>
    <w:pitch w:val="variable"/>
    <w:sig w:usb0="E00002FF" w:usb1="400004FF" w:usb2="00000000" w:usb3="00000000" w:csb0="0000019F" w:csb1="00000000"/>
    <w:embedRegular r:id="rId5" w:fontKey="{8D7CBA02-B098-4568-8E5D-A1577FC240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072" w:rsidRPr="00C22C67" w:rsidRDefault="00106072" w:rsidP="00C22C67">
    <w:pPr>
      <w:pStyle w:val="Footer"/>
      <w:tabs>
        <w:tab w:val="clear" w:pos="4680"/>
        <w:tab w:val="clear" w:pos="9360"/>
        <w:tab w:val="center" w:pos="2995"/>
      </w:tabs>
      <w:spacing w:before="120"/>
    </w:pPr>
    <w:r>
      <w:t>[939]</w:t>
    </w:r>
    <w:r>
      <w:tab/>
    </w:r>
    <w:r w:rsidR="00206684">
      <w:fldChar w:fldCharType="begin"/>
    </w:r>
    <w:r w:rsidR="00206684">
      <w:instrText xml:space="preserve"> PAGE  \* MERGEFORMAT </w:instrText>
    </w:r>
    <w:r w:rsidR="00206684">
      <w:fldChar w:fldCharType="separate"/>
    </w:r>
    <w:r w:rsidR="00206684">
      <w:rPr>
        <w:noProof/>
      </w:rPr>
      <w:t>1</w:t>
    </w:r>
    <w:r w:rsidR="002066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64C" w:rsidRDefault="003E164C" w:rsidP="009F0C77">
      <w:r>
        <w:separator/>
      </w:r>
    </w:p>
  </w:footnote>
  <w:footnote w:type="continuationSeparator" w:id="0">
    <w:p w:rsidR="003E164C" w:rsidRDefault="003E16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393SD10"/>
    <w:docVar w:name="CoverBillType" w:val="b"/>
    <w:docVar w:name="docpath" w:val="L:\Council\bills\GJK\20393SD10.DOCX"/>
    <w:docVar w:name="dvBillNumber" w:val="939"/>
    <w:docVar w:name="dvBillNumberPrefix" w:val="S. "/>
    <w:docVar w:name="dvOriginalBody" w:val="Senate"/>
    <w:docVar w:name="dvSteno" w:val="GJK"/>
    <w:docVar w:name="NameofBody" w:val="s"/>
    <w:docVar w:name="vgroup2" w:val="Council"/>
  </w:docVars>
  <w:rsids>
    <w:rsidRoot w:val="001A5022"/>
    <w:rsid w:val="00026C9A"/>
    <w:rsid w:val="000965A1"/>
    <w:rsid w:val="000E1785"/>
    <w:rsid w:val="001023A4"/>
    <w:rsid w:val="00106072"/>
    <w:rsid w:val="0010776B"/>
    <w:rsid w:val="00133E66"/>
    <w:rsid w:val="00134ACF"/>
    <w:rsid w:val="00144E15"/>
    <w:rsid w:val="001A38C4"/>
    <w:rsid w:val="001A4A62"/>
    <w:rsid w:val="001A5022"/>
    <w:rsid w:val="001A5198"/>
    <w:rsid w:val="001A681E"/>
    <w:rsid w:val="001D08F2"/>
    <w:rsid w:val="002037CA"/>
    <w:rsid w:val="002047A2"/>
    <w:rsid w:val="00206684"/>
    <w:rsid w:val="002321B6"/>
    <w:rsid w:val="0023696B"/>
    <w:rsid w:val="00250967"/>
    <w:rsid w:val="002759C5"/>
    <w:rsid w:val="00277DEE"/>
    <w:rsid w:val="00280D88"/>
    <w:rsid w:val="00294ABE"/>
    <w:rsid w:val="002A2C96"/>
    <w:rsid w:val="002A3EB4"/>
    <w:rsid w:val="00325348"/>
    <w:rsid w:val="00393688"/>
    <w:rsid w:val="003D411E"/>
    <w:rsid w:val="003E164C"/>
    <w:rsid w:val="003E3C1E"/>
    <w:rsid w:val="003E6148"/>
    <w:rsid w:val="00400EAA"/>
    <w:rsid w:val="0041760A"/>
    <w:rsid w:val="004809EE"/>
    <w:rsid w:val="004939A3"/>
    <w:rsid w:val="00511EE9"/>
    <w:rsid w:val="00515106"/>
    <w:rsid w:val="00521E00"/>
    <w:rsid w:val="005645F7"/>
    <w:rsid w:val="00577C6C"/>
    <w:rsid w:val="0058501B"/>
    <w:rsid w:val="006215AA"/>
    <w:rsid w:val="006340D9"/>
    <w:rsid w:val="00643B8E"/>
    <w:rsid w:val="00665EBC"/>
    <w:rsid w:val="006742AB"/>
    <w:rsid w:val="0069470D"/>
    <w:rsid w:val="00695C1E"/>
    <w:rsid w:val="006A476C"/>
    <w:rsid w:val="006C6A93"/>
    <w:rsid w:val="006E02F9"/>
    <w:rsid w:val="00753C04"/>
    <w:rsid w:val="00756946"/>
    <w:rsid w:val="00757F80"/>
    <w:rsid w:val="00771EEC"/>
    <w:rsid w:val="00786819"/>
    <w:rsid w:val="007A325A"/>
    <w:rsid w:val="007D6B9B"/>
    <w:rsid w:val="007F1523"/>
    <w:rsid w:val="007F509E"/>
    <w:rsid w:val="007F5799"/>
    <w:rsid w:val="007F6947"/>
    <w:rsid w:val="00801DD8"/>
    <w:rsid w:val="00802E1B"/>
    <w:rsid w:val="0081387D"/>
    <w:rsid w:val="00872729"/>
    <w:rsid w:val="008F4429"/>
    <w:rsid w:val="009352BB"/>
    <w:rsid w:val="00990668"/>
    <w:rsid w:val="009F0C77"/>
    <w:rsid w:val="009F4DD1"/>
    <w:rsid w:val="00A64E80"/>
    <w:rsid w:val="00A741D9"/>
    <w:rsid w:val="00A826E6"/>
    <w:rsid w:val="00A9741D"/>
    <w:rsid w:val="00AD4B17"/>
    <w:rsid w:val="00AF4920"/>
    <w:rsid w:val="00B26FA6"/>
    <w:rsid w:val="00B5268F"/>
    <w:rsid w:val="00B741CB"/>
    <w:rsid w:val="00B934F3"/>
    <w:rsid w:val="00BB6347"/>
    <w:rsid w:val="00BB7AB4"/>
    <w:rsid w:val="00BD2134"/>
    <w:rsid w:val="00C038D8"/>
    <w:rsid w:val="00C045DD"/>
    <w:rsid w:val="00C22C67"/>
    <w:rsid w:val="00C3136F"/>
    <w:rsid w:val="00C3483A"/>
    <w:rsid w:val="00C74E9D"/>
    <w:rsid w:val="00C82FD3"/>
    <w:rsid w:val="00CA7A28"/>
    <w:rsid w:val="00CC6B7B"/>
    <w:rsid w:val="00CD3619"/>
    <w:rsid w:val="00CF4447"/>
    <w:rsid w:val="00D2234A"/>
    <w:rsid w:val="00D31824"/>
    <w:rsid w:val="00D405E7"/>
    <w:rsid w:val="00D41D56"/>
    <w:rsid w:val="00D6260D"/>
    <w:rsid w:val="00D6662B"/>
    <w:rsid w:val="00D95E2F"/>
    <w:rsid w:val="00D970A9"/>
    <w:rsid w:val="00DA2676"/>
    <w:rsid w:val="00DB3AC0"/>
    <w:rsid w:val="00DE68F0"/>
    <w:rsid w:val="00DF3845"/>
    <w:rsid w:val="00DF7E17"/>
    <w:rsid w:val="00E0181C"/>
    <w:rsid w:val="00E40396"/>
    <w:rsid w:val="00E70004"/>
    <w:rsid w:val="00E768E7"/>
    <w:rsid w:val="00EA43E5"/>
    <w:rsid w:val="00EB00A2"/>
    <w:rsid w:val="00EB1BF3"/>
    <w:rsid w:val="00EF3EEE"/>
    <w:rsid w:val="00F022C1"/>
    <w:rsid w:val="00F11301"/>
    <w:rsid w:val="00F149A7"/>
    <w:rsid w:val="00F372F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FD15DB-9C9C-4FFA-8CFD-9CAD3AA7A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7A28"/>
    <w:rPr>
      <w:rFonts w:ascii="Tahoma" w:hAnsi="Tahoma" w:cs="Tahoma"/>
      <w:sz w:val="16"/>
      <w:szCs w:val="16"/>
    </w:rPr>
  </w:style>
  <w:style w:type="character" w:customStyle="1" w:styleId="BalloonTextChar">
    <w:name w:val="Balloon Text Char"/>
    <w:basedOn w:val="DefaultParagraphFont"/>
    <w:link w:val="BalloonText"/>
    <w:uiPriority w:val="99"/>
    <w:semiHidden/>
    <w:rsid w:val="00CA7A28"/>
    <w:rPr>
      <w:rFonts w:ascii="Tahoma" w:eastAsia="Times New Roman" w:hAnsi="Tahoma" w:cs="Tahoma"/>
      <w:sz w:val="16"/>
      <w:szCs w:val="16"/>
    </w:rPr>
  </w:style>
  <w:style w:type="character" w:styleId="Hyperlink">
    <w:name w:val="Hyperlink"/>
    <w:basedOn w:val="DefaultParagraphFont"/>
    <w:uiPriority w:val="99"/>
    <w:unhideWhenUsed/>
    <w:rsid w:val="001060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39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1CD65-0AAE-40C0-8CDD-F8A7152F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410</Words>
  <Characters>2275</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939: High school or school district - South Carolina Legislature Online</dc:title>
  <dc:subject/>
  <dc:creator>SteveDraffin</dc:creator>
  <cp:keywords/>
  <dc:description/>
  <cp:lastModifiedBy>N Cumfer</cp:lastModifiedBy>
  <cp:revision>9</cp:revision>
  <cp:lastPrinted>2009-11-09T20:00:00Z</cp:lastPrinted>
  <dcterms:created xsi:type="dcterms:W3CDTF">2009-12-09T20:07:00Z</dcterms:created>
  <dcterms:modified xsi:type="dcterms:W3CDTF">2014-11-24T15:08:00Z</dcterms:modified>
</cp:coreProperties>
</file>