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EDF" w:rsidRDefault="006D3EDF" w:rsidP="006D3ED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6D3EDF">
        <w:rPr>
          <w:b/>
        </w:rPr>
        <w:t>South Carolina General Assembly</w:t>
      </w:r>
    </w:p>
    <w:p w:rsidR="006D3EDF" w:rsidRDefault="006D3EDF" w:rsidP="006D3ED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6D3EDF" w:rsidRDefault="006D3EDF" w:rsidP="006D3ED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D3EDF" w:rsidRDefault="006D3EDF" w:rsidP="006D3ED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6D3EDF">
        <w:rPr>
          <w:b/>
        </w:rPr>
        <w:t>S.</w:t>
      </w:r>
      <w:r>
        <w:rPr>
          <w:b/>
        </w:rPr>
        <w:t xml:space="preserve"> </w:t>
      </w:r>
      <w:r w:rsidRPr="006D3EDF">
        <w:rPr>
          <w:b/>
        </w:rPr>
        <w:t>959</w:t>
      </w:r>
    </w:p>
    <w:p w:rsidR="006D3EDF" w:rsidRDefault="006D3EDF" w:rsidP="006D3ED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6D3EDF" w:rsidRDefault="006D3EDF" w:rsidP="006D3ED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6D3EDF">
        <w:rPr>
          <w:b/>
        </w:rPr>
        <w:t>STATUS INFORMATION</w:t>
      </w:r>
    </w:p>
    <w:p w:rsidR="006D3EDF" w:rsidRDefault="006D3EDF" w:rsidP="006D3ED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D3EDF" w:rsidRDefault="006D3EDF" w:rsidP="006D3ED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6D3EDF" w:rsidRDefault="00080BAC" w:rsidP="006D3ED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Knotts, Rose, Elliott and Bryant</w:t>
      </w:r>
    </w:p>
    <w:p w:rsidR="006D3EDF" w:rsidRDefault="006D3EDF" w:rsidP="006D3ED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l:\council\bills\gjk\20397sd10.docx</w:t>
      </w:r>
    </w:p>
    <w:p w:rsidR="006D3EDF" w:rsidRDefault="006D3EDF" w:rsidP="006D3ED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90C0F" w:rsidRDefault="00F90C0F" w:rsidP="006D3ED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12, 2010</w:t>
      </w:r>
    </w:p>
    <w:p w:rsidR="00F90C0F" w:rsidRPr="00F90C0F" w:rsidRDefault="00F90C0F" w:rsidP="006D3ED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F90C0F">
        <w:rPr>
          <w:b/>
        </w:rPr>
        <w:t>Finance</w:t>
      </w:r>
    </w:p>
    <w:p w:rsidR="00F90C0F" w:rsidRDefault="00F90C0F" w:rsidP="006D3ED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D3EDF" w:rsidRDefault="006D3EDF" w:rsidP="006D3ED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5B4B41">
        <w:t>Assessment ratio on principal residence</w:t>
      </w:r>
    </w:p>
    <w:p w:rsidR="006D3EDF" w:rsidRDefault="006D3EDF" w:rsidP="006D3ED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D3EDF" w:rsidRDefault="006D3EDF" w:rsidP="006D3ED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D3EDF" w:rsidRDefault="006D3EDF" w:rsidP="006D3EDF">
      <w:pPr>
        <w:widowControl w:val="0"/>
        <w:tabs>
          <w:tab w:val="center" w:pos="590"/>
          <w:tab w:val="center" w:pos="1440"/>
          <w:tab w:val="left" w:pos="1872"/>
          <w:tab w:val="left" w:pos="9187"/>
        </w:tabs>
        <w:jc w:val="left"/>
      </w:pPr>
      <w:r w:rsidRPr="006D3EDF">
        <w:rPr>
          <w:b/>
        </w:rPr>
        <w:t>HISTORY OF LEGISLATIVE ACTIONS</w:t>
      </w:r>
    </w:p>
    <w:p w:rsidR="006D3EDF" w:rsidRDefault="006D3EDF" w:rsidP="006D3EDF">
      <w:pPr>
        <w:widowControl w:val="0"/>
        <w:tabs>
          <w:tab w:val="center" w:pos="590"/>
          <w:tab w:val="center" w:pos="1440"/>
          <w:tab w:val="left" w:pos="1872"/>
          <w:tab w:val="left" w:pos="9187"/>
        </w:tabs>
        <w:jc w:val="left"/>
      </w:pPr>
    </w:p>
    <w:p w:rsidR="006D3EDF" w:rsidRPr="006D3EDF" w:rsidRDefault="006D3EDF" w:rsidP="006D3EDF">
      <w:pPr>
        <w:widowControl w:val="0"/>
        <w:tabs>
          <w:tab w:val="center" w:pos="590"/>
          <w:tab w:val="center" w:pos="1440"/>
          <w:tab w:val="left" w:pos="1872"/>
          <w:tab w:val="left" w:pos="9187"/>
        </w:tabs>
        <w:jc w:val="left"/>
      </w:pPr>
      <w:r w:rsidRPr="006D3EDF">
        <w:rPr>
          <w:u w:val="single"/>
        </w:rPr>
        <w:tab/>
        <w:t>Date</w:t>
      </w:r>
      <w:r w:rsidRPr="006D3EDF">
        <w:rPr>
          <w:u w:val="single"/>
        </w:rPr>
        <w:tab/>
        <w:t>Body</w:t>
      </w:r>
      <w:r w:rsidRPr="006D3EDF">
        <w:rPr>
          <w:u w:val="single"/>
        </w:rPr>
        <w:tab/>
        <w:t>Action Description with journal page number</w:t>
      </w:r>
      <w:r w:rsidRPr="006D3EDF">
        <w:rPr>
          <w:u w:val="single"/>
        </w:rPr>
        <w:tab/>
      </w:r>
    </w:p>
    <w:p w:rsidR="00255826" w:rsidRDefault="00255826" w:rsidP="00255826">
      <w:pPr>
        <w:widowControl w:val="0"/>
        <w:tabs>
          <w:tab w:val="right" w:pos="1008"/>
          <w:tab w:val="left" w:pos="1152"/>
          <w:tab w:val="left" w:pos="1872"/>
          <w:tab w:val="left" w:pos="9187"/>
        </w:tabs>
        <w:ind w:left="2088" w:hanging="2088"/>
        <w:jc w:val="left"/>
      </w:pPr>
      <w:r>
        <w:tab/>
        <w:t>12/9/2009</w:t>
      </w:r>
      <w:r>
        <w:tab/>
        <w:t>Senate</w:t>
      </w:r>
      <w:r>
        <w:tab/>
      </w:r>
      <w:r w:rsidRPr="00E50C2E">
        <w:t>Prefiled</w:t>
      </w:r>
    </w:p>
    <w:p w:rsidR="00255826" w:rsidRDefault="00255826" w:rsidP="00255826">
      <w:pPr>
        <w:widowControl w:val="0"/>
        <w:tabs>
          <w:tab w:val="right" w:pos="1008"/>
          <w:tab w:val="left" w:pos="1152"/>
          <w:tab w:val="left" w:pos="1872"/>
          <w:tab w:val="left" w:pos="9187"/>
        </w:tabs>
        <w:ind w:left="2088" w:hanging="2088"/>
        <w:jc w:val="left"/>
      </w:pPr>
      <w:r>
        <w:tab/>
        <w:t>12/9/2009</w:t>
      </w:r>
      <w:r>
        <w:tab/>
        <w:t>Senate</w:t>
      </w:r>
      <w:r>
        <w:tab/>
      </w:r>
      <w:r w:rsidRPr="00E50C2E">
        <w:t xml:space="preserve">Referred to Committee on </w:t>
      </w:r>
      <w:r w:rsidRPr="00E50C2E">
        <w:rPr>
          <w:b/>
        </w:rPr>
        <w:t>Finance</w:t>
      </w:r>
    </w:p>
    <w:p w:rsidR="00255826" w:rsidRDefault="00255826" w:rsidP="00255826">
      <w:pPr>
        <w:widowControl w:val="0"/>
        <w:tabs>
          <w:tab w:val="right" w:pos="1008"/>
          <w:tab w:val="left" w:pos="1152"/>
          <w:tab w:val="left" w:pos="1872"/>
          <w:tab w:val="left" w:pos="9187"/>
        </w:tabs>
        <w:ind w:left="2088" w:hanging="2088"/>
        <w:jc w:val="left"/>
      </w:pPr>
      <w:r>
        <w:tab/>
        <w:t>1/12/2010</w:t>
      </w:r>
      <w:r>
        <w:tab/>
        <w:t>Senate</w:t>
      </w:r>
      <w:r>
        <w:tab/>
      </w:r>
      <w:r w:rsidRPr="00E50C2E">
        <w:t xml:space="preserve">Introduced and read first time </w:t>
      </w:r>
      <w:hyperlink r:id="rId7" w:history="1">
        <w:r w:rsidRPr="00245DAE">
          <w:rPr>
            <w:rStyle w:val="Hyperlink"/>
          </w:rPr>
          <w:t>SJ</w:t>
        </w:r>
      </w:hyperlink>
      <w:r>
        <w:noBreakHyphen/>
      </w:r>
      <w:r w:rsidRPr="00E50C2E">
        <w:t>35</w:t>
      </w:r>
    </w:p>
    <w:p w:rsidR="00255826" w:rsidRDefault="00255826" w:rsidP="00255826">
      <w:pPr>
        <w:widowControl w:val="0"/>
        <w:tabs>
          <w:tab w:val="right" w:pos="1008"/>
          <w:tab w:val="left" w:pos="1152"/>
          <w:tab w:val="left" w:pos="1872"/>
          <w:tab w:val="left" w:pos="9187"/>
        </w:tabs>
        <w:ind w:left="2088" w:hanging="2088"/>
        <w:jc w:val="left"/>
      </w:pPr>
      <w:r>
        <w:tab/>
        <w:t>1/12/2010</w:t>
      </w:r>
      <w:r>
        <w:tab/>
        <w:t>Senate</w:t>
      </w:r>
      <w:r>
        <w:tab/>
      </w:r>
      <w:r w:rsidRPr="00E50C2E">
        <w:t xml:space="preserve">Referred to Committee on </w:t>
      </w:r>
      <w:r w:rsidRPr="00E50C2E">
        <w:rPr>
          <w:b/>
        </w:rPr>
        <w:t>Finance</w:t>
      </w:r>
      <w:r w:rsidRPr="00E50C2E">
        <w:t xml:space="preserve"> </w:t>
      </w:r>
      <w:hyperlink r:id="rId8" w:history="1">
        <w:r w:rsidRPr="00245DAE">
          <w:rPr>
            <w:rStyle w:val="Hyperlink"/>
          </w:rPr>
          <w:t>SJ</w:t>
        </w:r>
      </w:hyperlink>
      <w:r>
        <w:noBreakHyphen/>
      </w:r>
      <w:r w:rsidRPr="00E50C2E">
        <w:t>35</w:t>
      </w:r>
    </w:p>
    <w:p w:rsidR="00255826" w:rsidRDefault="00255826" w:rsidP="00255826">
      <w:pPr>
        <w:widowControl w:val="0"/>
        <w:tabs>
          <w:tab w:val="right" w:pos="1008"/>
          <w:tab w:val="left" w:pos="1152"/>
          <w:tab w:val="left" w:pos="1872"/>
          <w:tab w:val="left" w:pos="9187"/>
        </w:tabs>
        <w:ind w:left="2088" w:hanging="2088"/>
        <w:jc w:val="left"/>
      </w:pPr>
    </w:p>
    <w:p w:rsidR="006D3EDF" w:rsidRPr="006D3EDF" w:rsidRDefault="006D3EDF" w:rsidP="006D3EDF">
      <w:pPr>
        <w:widowControl w:val="0"/>
        <w:tabs>
          <w:tab w:val="right" w:pos="1008"/>
          <w:tab w:val="left" w:pos="1152"/>
          <w:tab w:val="left" w:pos="1872"/>
          <w:tab w:val="left" w:pos="9187"/>
        </w:tabs>
        <w:ind w:left="2088" w:hanging="2088"/>
        <w:jc w:val="left"/>
      </w:pPr>
    </w:p>
    <w:p w:rsidR="006D3EDF" w:rsidRDefault="006D3EDF" w:rsidP="006D3ED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6D3EDF">
        <w:rPr>
          <w:b/>
        </w:rPr>
        <w:t>VERSIONS OF THIS BILL</w:t>
      </w:r>
    </w:p>
    <w:p w:rsidR="006D3EDF" w:rsidRDefault="006D3EDF" w:rsidP="006D3ED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D3EDF" w:rsidRDefault="00084BFC" w:rsidP="006D3ED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6D3EDF">
          <w:rPr>
            <w:rStyle w:val="Hyperlink"/>
          </w:rPr>
          <w:t>12/9/2009</w:t>
        </w:r>
      </w:hyperlink>
    </w:p>
    <w:p w:rsidR="006D3EDF" w:rsidRDefault="006D3EDF" w:rsidP="006D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EDF" w:rsidRDefault="006D3EDF" w:rsidP="006D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D3EDF" w:rsidSect="006D3EDF">
          <w:pgSz w:w="12240" w:h="15840" w:code="1"/>
          <w:pgMar w:top="1080" w:right="1440" w:bottom="1080" w:left="1440" w:header="720" w:footer="720" w:gutter="0"/>
          <w:cols w:space="720"/>
          <w:noEndnote/>
          <w:docGrid w:linePitch="360"/>
        </w:sectPr>
      </w:pPr>
    </w:p>
    <w:p w:rsidR="005F485F" w:rsidRDefault="005F485F" w:rsidP="005F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85F" w:rsidRDefault="005F485F" w:rsidP="005F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85F" w:rsidRDefault="005F485F" w:rsidP="005F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85F" w:rsidRDefault="005F485F" w:rsidP="005F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85F" w:rsidRDefault="005F485F" w:rsidP="005F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85F" w:rsidRDefault="005F485F" w:rsidP="005F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85F" w:rsidRDefault="005F485F" w:rsidP="005F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85F" w:rsidRDefault="005F485F" w:rsidP="005F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C979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2D" w:rsidRDefault="0037712D" w:rsidP="0037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37</w:t>
      </w:r>
      <w:r>
        <w:noBreakHyphen/>
        <w:t>226 SO AS TO PROVIDE THAT THE ASSESSMENT RATIO ON A HOMEOWNER</w:t>
      </w:r>
      <w:r w:rsidRPr="00F34D37">
        <w:t>’</w:t>
      </w:r>
      <w:r>
        <w:t>S PRINCIPAL RESIDENCE SHALL REMAIN AT FOUR PERCENT UNTIL THE END OF THE CALENDAR YEAR FOLLOWING THE YEAR IN WHICH THE HOMEOWNER VACATES THE PROPERTY IF THE HOMEOWNER IS ATTEMPTING TO SELL THE PROPERTY THROUGH A REAL ESTATE BROKER OR BY OWNER AND IT REMAINS UNSOLD AND NOT RENTED; TO PROVIDE THAT THE PROVISIONS OF THIS SECTION SHALL BE CONSTRUED AS PROVIDING A PROPERTY TAX EXEMPTION FROM THE AMOUNT OF ANY PROPERTY TAX INCREASE RESULTING FROM THE ASSESSMENT RATIO INCREASING FROM FOUR PERCENT TO SIX PERCENT AND NOT AS PROVIDING A CHANGE IN ASSESSMENT RATIO; AND TO PROVIDE THAT IF THE PRINCIPAL RESIDENCE IS SOLD, RENTED, OR OTHERWISE UNDERGOES AN ASSESSABLE TRANSFER OF INTEREST, THE APPLICABLE ASSESSMENT RATIO SHALL BE DETERMINED IN THE MANNER PROVIDED BY LAW.</w:t>
      </w:r>
    </w:p>
    <w:p w:rsidR="00C979C8" w:rsidRDefault="00C97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79C8" w:rsidRDefault="00C97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79C8" w:rsidRDefault="00C97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2D" w:rsidRDefault="00C979C8" w:rsidP="0037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712D">
        <w:t>Article 3, Chapter 37, Title 12 of the 1976 Code is amended by adding:</w:t>
      </w:r>
    </w:p>
    <w:p w:rsidR="0037712D" w:rsidRDefault="0037712D" w:rsidP="0037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2D" w:rsidRDefault="0037712D" w:rsidP="0037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226.</w:t>
      </w:r>
      <w:r>
        <w:tab/>
        <w:t>The assessment ratio on a homeowner</w:t>
      </w:r>
      <w:r w:rsidRPr="00F34D37">
        <w:t>’</w:t>
      </w:r>
      <w:r>
        <w:t xml:space="preserve">s principal residence shall remain at four percent until the end of the calendar year following the year in which the homeowner vacates the property if the homeowner is attempting to sell the property </w:t>
      </w:r>
      <w:r>
        <w:lastRenderedPageBreak/>
        <w:t>through a real estate broker or by owner and it remains unsold and not rented.  The provisions of this section apply whether or not the homeowner has purchased or acquired a new principal residence which is assessed at a ratio of four percent and shall be construed as providing an ad valorem property tax exemption from the amount of any property tax increase resulting from the assessment ration increasing from four percent to six percent and not as providing a change in assessment ratio.  If the principal residence is sold, rented, or otherwise undergoes an assessable transfer of interest, the applicable assessment ratio shall be determined in the manner provided by law.”</w:t>
      </w:r>
    </w:p>
    <w:p w:rsidR="0037712D" w:rsidRDefault="0037712D" w:rsidP="0037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2D" w:rsidRDefault="0037712D" w:rsidP="0037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F640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640A" w:rsidRDefault="00CF640A" w:rsidP="006D3EDF">
      <w:pPr>
        <w:suppressAutoHyphens/>
      </w:pPr>
    </w:p>
    <w:sectPr w:rsidR="00CF640A" w:rsidSect="006D3ED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9C8" w:rsidRDefault="00C979C8" w:rsidP="009F0C77">
      <w:r>
        <w:separator/>
      </w:r>
    </w:p>
  </w:endnote>
  <w:endnote w:type="continuationSeparator" w:id="0">
    <w:p w:rsidR="00C979C8" w:rsidRDefault="00C979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B7A954-2322-4C45-8395-AC91E120804B}"/>
    <w:embedBold r:id="rId2" w:fontKey="{796B376B-17AD-45A0-81A7-9D754609C34F}"/>
  </w:font>
  <w:font w:name="Calibri">
    <w:panose1 w:val="020F0502020204030204"/>
    <w:charset w:val="00"/>
    <w:family w:val="swiss"/>
    <w:pitch w:val="variable"/>
    <w:sig w:usb0="E10002FF" w:usb1="4000ACFF" w:usb2="00000009" w:usb3="00000000" w:csb0="0000019F" w:csb1="00000000"/>
    <w:embedRegular r:id="rId3" w:fontKey="{98C9A23E-75E2-48AC-AB7F-034520E07EB2}"/>
  </w:font>
  <w:font w:name="Tahoma">
    <w:panose1 w:val="020B0604030504040204"/>
    <w:charset w:val="00"/>
    <w:family w:val="swiss"/>
    <w:pitch w:val="variable"/>
    <w:sig w:usb0="21002A87" w:usb1="80000000" w:usb2="00000008" w:usb3="00000000" w:csb0="000101FF" w:csb1="00000000"/>
    <w:embedRegular r:id="rId4" w:fontKey="{756CF95C-5E4C-46C3-BDC0-4FB92AC203A7}"/>
  </w:font>
  <w:font w:name="Cambria">
    <w:panose1 w:val="02040503050406030204"/>
    <w:charset w:val="00"/>
    <w:family w:val="roman"/>
    <w:pitch w:val="variable"/>
    <w:sig w:usb0="E00002FF" w:usb1="400004FF" w:usb2="00000000" w:usb3="00000000" w:csb0="0000019F" w:csb1="00000000"/>
    <w:embedRegular r:id="rId5" w:fontKey="{DEFD4977-84D0-4902-AC0B-7B7AADE5E3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EDF" w:rsidRPr="00CF640A" w:rsidRDefault="006D3EDF" w:rsidP="00CF640A">
    <w:pPr>
      <w:pStyle w:val="Footer"/>
      <w:tabs>
        <w:tab w:val="clear" w:pos="4680"/>
        <w:tab w:val="clear" w:pos="9360"/>
        <w:tab w:val="center" w:pos="2995"/>
      </w:tabs>
      <w:spacing w:before="120"/>
    </w:pPr>
    <w:r>
      <w:t>[959]</w:t>
    </w:r>
    <w:r>
      <w:tab/>
    </w:r>
    <w:r w:rsidR="00084BFC">
      <w:fldChar w:fldCharType="begin"/>
    </w:r>
    <w:r w:rsidR="00084BFC">
      <w:instrText xml:space="preserve"> PAGE  \* MERGEFORMAT </w:instrText>
    </w:r>
    <w:r w:rsidR="00084BFC">
      <w:fldChar w:fldCharType="separate"/>
    </w:r>
    <w:r w:rsidR="00084BFC">
      <w:rPr>
        <w:noProof/>
      </w:rPr>
      <w:t>1</w:t>
    </w:r>
    <w:r w:rsidR="00084B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9C8" w:rsidRDefault="00C979C8" w:rsidP="009F0C77">
      <w:r>
        <w:separator/>
      </w:r>
    </w:p>
  </w:footnote>
  <w:footnote w:type="continuationSeparator" w:id="0">
    <w:p w:rsidR="00C979C8" w:rsidRDefault="00C979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397SD10"/>
    <w:docVar w:name="CoverBillType" w:val="b"/>
    <w:docVar w:name="docpath" w:val="L:\Council\bills\GJK\20397SD10.DOCX"/>
    <w:docVar w:name="dvBillNumber" w:val="959"/>
    <w:docVar w:name="dvBillNumberPrefix" w:val="S. "/>
    <w:docVar w:name="dvOriginalBody" w:val="Senate"/>
    <w:docVar w:name="dvSteno" w:val="GJK"/>
    <w:docVar w:name="NameofBody" w:val="s"/>
    <w:docVar w:name="vgroup2" w:val="Council"/>
  </w:docVars>
  <w:rsids>
    <w:rsidRoot w:val="00F810BF"/>
    <w:rsid w:val="00026C9A"/>
    <w:rsid w:val="00080BAC"/>
    <w:rsid w:val="00084BFC"/>
    <w:rsid w:val="000965A1"/>
    <w:rsid w:val="000E1785"/>
    <w:rsid w:val="000E559C"/>
    <w:rsid w:val="001023A4"/>
    <w:rsid w:val="0010776B"/>
    <w:rsid w:val="00133E66"/>
    <w:rsid w:val="00134ACF"/>
    <w:rsid w:val="00144E15"/>
    <w:rsid w:val="001675C6"/>
    <w:rsid w:val="001679F7"/>
    <w:rsid w:val="001A4A62"/>
    <w:rsid w:val="001A681E"/>
    <w:rsid w:val="001D08F2"/>
    <w:rsid w:val="002037CA"/>
    <w:rsid w:val="002047A2"/>
    <w:rsid w:val="002321B6"/>
    <w:rsid w:val="0023696B"/>
    <w:rsid w:val="00245DAE"/>
    <w:rsid w:val="00250967"/>
    <w:rsid w:val="00255826"/>
    <w:rsid w:val="00273E6A"/>
    <w:rsid w:val="002759C5"/>
    <w:rsid w:val="00277DEE"/>
    <w:rsid w:val="00280D88"/>
    <w:rsid w:val="00294ABE"/>
    <w:rsid w:val="002A3EB4"/>
    <w:rsid w:val="002D286D"/>
    <w:rsid w:val="00325348"/>
    <w:rsid w:val="0037712D"/>
    <w:rsid w:val="00393688"/>
    <w:rsid w:val="003D411E"/>
    <w:rsid w:val="003E3C1E"/>
    <w:rsid w:val="003E6148"/>
    <w:rsid w:val="003F35EF"/>
    <w:rsid w:val="00400EAA"/>
    <w:rsid w:val="004114E4"/>
    <w:rsid w:val="0041760A"/>
    <w:rsid w:val="00470881"/>
    <w:rsid w:val="004809EE"/>
    <w:rsid w:val="004E5A42"/>
    <w:rsid w:val="00505E4D"/>
    <w:rsid w:val="00511EE9"/>
    <w:rsid w:val="00521E00"/>
    <w:rsid w:val="00577C6C"/>
    <w:rsid w:val="0058501B"/>
    <w:rsid w:val="005B4B41"/>
    <w:rsid w:val="005F485F"/>
    <w:rsid w:val="006215AA"/>
    <w:rsid w:val="006340D9"/>
    <w:rsid w:val="00643B8E"/>
    <w:rsid w:val="00665EBC"/>
    <w:rsid w:val="0069470D"/>
    <w:rsid w:val="006A476C"/>
    <w:rsid w:val="006C6A93"/>
    <w:rsid w:val="006D3EDF"/>
    <w:rsid w:val="006E02F9"/>
    <w:rsid w:val="00753C04"/>
    <w:rsid w:val="00756946"/>
    <w:rsid w:val="00757F80"/>
    <w:rsid w:val="00764DC7"/>
    <w:rsid w:val="00771EEC"/>
    <w:rsid w:val="00786819"/>
    <w:rsid w:val="007A325A"/>
    <w:rsid w:val="007F1523"/>
    <w:rsid w:val="007F509E"/>
    <w:rsid w:val="007F5799"/>
    <w:rsid w:val="007F6947"/>
    <w:rsid w:val="00872729"/>
    <w:rsid w:val="008C6EBB"/>
    <w:rsid w:val="008F4429"/>
    <w:rsid w:val="0091510F"/>
    <w:rsid w:val="009352BB"/>
    <w:rsid w:val="0094762F"/>
    <w:rsid w:val="00990668"/>
    <w:rsid w:val="009F0C77"/>
    <w:rsid w:val="009F4DD1"/>
    <w:rsid w:val="00A64E80"/>
    <w:rsid w:val="00A741D9"/>
    <w:rsid w:val="00A9741D"/>
    <w:rsid w:val="00AD4B17"/>
    <w:rsid w:val="00B26FA6"/>
    <w:rsid w:val="00B476BC"/>
    <w:rsid w:val="00B56B75"/>
    <w:rsid w:val="00B741CB"/>
    <w:rsid w:val="00B934F3"/>
    <w:rsid w:val="00BB6347"/>
    <w:rsid w:val="00BD2134"/>
    <w:rsid w:val="00C038D8"/>
    <w:rsid w:val="00C045DD"/>
    <w:rsid w:val="00C3014A"/>
    <w:rsid w:val="00C3136F"/>
    <w:rsid w:val="00C3483A"/>
    <w:rsid w:val="00C506FB"/>
    <w:rsid w:val="00C74E9D"/>
    <w:rsid w:val="00C82FD3"/>
    <w:rsid w:val="00C979C8"/>
    <w:rsid w:val="00CC6B7B"/>
    <w:rsid w:val="00CD3619"/>
    <w:rsid w:val="00CE2FCB"/>
    <w:rsid w:val="00CF4447"/>
    <w:rsid w:val="00CF640A"/>
    <w:rsid w:val="00D405E7"/>
    <w:rsid w:val="00D41D56"/>
    <w:rsid w:val="00D6260D"/>
    <w:rsid w:val="00D6662B"/>
    <w:rsid w:val="00D95E2F"/>
    <w:rsid w:val="00D970A9"/>
    <w:rsid w:val="00DB3AC0"/>
    <w:rsid w:val="00DD7854"/>
    <w:rsid w:val="00DE68F0"/>
    <w:rsid w:val="00DF3845"/>
    <w:rsid w:val="00DF7E17"/>
    <w:rsid w:val="00E73B5F"/>
    <w:rsid w:val="00EB00A2"/>
    <w:rsid w:val="00EB1BF3"/>
    <w:rsid w:val="00EF3EEE"/>
    <w:rsid w:val="00F149A7"/>
    <w:rsid w:val="00F34FCB"/>
    <w:rsid w:val="00F50BAF"/>
    <w:rsid w:val="00F52C10"/>
    <w:rsid w:val="00F810BF"/>
    <w:rsid w:val="00F81FFD"/>
    <w:rsid w:val="00F85228"/>
    <w:rsid w:val="00F90C0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17DD20-5F81-4B8B-9BD6-8E674C5CC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3E6A"/>
    <w:rPr>
      <w:rFonts w:ascii="Tahoma" w:hAnsi="Tahoma" w:cs="Tahoma"/>
      <w:sz w:val="16"/>
      <w:szCs w:val="16"/>
    </w:rPr>
  </w:style>
  <w:style w:type="character" w:customStyle="1" w:styleId="BalloonTextChar">
    <w:name w:val="Balloon Text Char"/>
    <w:basedOn w:val="DefaultParagraphFont"/>
    <w:link w:val="BalloonText"/>
    <w:uiPriority w:val="99"/>
    <w:semiHidden/>
    <w:rsid w:val="00273E6A"/>
    <w:rPr>
      <w:rFonts w:ascii="Tahoma" w:eastAsia="Times New Roman" w:hAnsi="Tahoma" w:cs="Tahoma"/>
      <w:sz w:val="16"/>
      <w:szCs w:val="16"/>
    </w:rPr>
  </w:style>
  <w:style w:type="character" w:styleId="Hyperlink">
    <w:name w:val="Hyperlink"/>
    <w:basedOn w:val="DefaultParagraphFont"/>
    <w:uiPriority w:val="99"/>
    <w:unhideWhenUsed/>
    <w:rsid w:val="006D3E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959_2009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B5A92-E68B-475C-87C3-AA7EB6381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436</Words>
  <Characters>2288</Characters>
  <Application>Microsoft Office Word</Application>
  <DocSecurity>0</DocSecurity>
  <Lines>87</Lines>
  <Paragraphs>25</Paragraphs>
  <ScaleCrop>false</ScaleCrop>
  <Company> </Company>
  <LinksUpToDate>false</LinksUpToDate>
  <CharactersWithSpaces>2706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959: Assessment ratio on principal residence - South Carolina Legislature Online</dc:title>
  <dc:subject/>
  <dc:creator>GayleKubala</dc:creator>
  <cp:keywords/>
  <dc:description/>
  <cp:lastModifiedBy>N Cumfer</cp:lastModifiedBy>
  <cp:revision>11</cp:revision>
  <cp:lastPrinted>2009-11-05T20:46:00Z</cp:lastPrinted>
  <dcterms:created xsi:type="dcterms:W3CDTF">2009-12-09T20:26:00Z</dcterms:created>
  <dcterms:modified xsi:type="dcterms:W3CDTF">2014-11-24T15:09:00Z</dcterms:modified>
</cp:coreProperties>
</file>