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CE2" w:rsidRDefault="00680CE2" w:rsidP="00680CE2">
      <w:pPr>
        <w:widowControl w:val="0"/>
        <w:jc w:val="center"/>
      </w:pPr>
      <w:bookmarkStart w:id="0" w:name="_GoBack"/>
      <w:bookmarkEnd w:id="0"/>
      <w:r w:rsidRPr="00680CE2">
        <w:rPr>
          <w:b/>
        </w:rPr>
        <w:t>South Carolina General Assembly</w:t>
      </w:r>
    </w:p>
    <w:p w:rsidR="00680CE2" w:rsidRDefault="00680CE2" w:rsidP="00680CE2">
      <w:pPr>
        <w:widowControl w:val="0"/>
        <w:jc w:val="center"/>
      </w:pPr>
      <w:r>
        <w:t>118th Session, 2009-2010</w:t>
      </w:r>
    </w:p>
    <w:p w:rsidR="00680CE2" w:rsidRDefault="00680CE2" w:rsidP="00680CE2">
      <w:pPr>
        <w:widowControl w:val="0"/>
        <w:jc w:val="left"/>
      </w:pPr>
    </w:p>
    <w:p w:rsidR="00680CE2" w:rsidRDefault="00680CE2" w:rsidP="00680CE2">
      <w:pPr>
        <w:widowControl w:val="0"/>
        <w:jc w:val="left"/>
        <w:rPr>
          <w:b/>
        </w:rPr>
      </w:pPr>
      <w:r w:rsidRPr="00680CE2">
        <w:rPr>
          <w:b/>
        </w:rPr>
        <w:t>S.</w:t>
      </w:r>
      <w:r>
        <w:rPr>
          <w:b/>
        </w:rPr>
        <w:t xml:space="preserve"> </w:t>
      </w:r>
      <w:r w:rsidRPr="00680CE2">
        <w:rPr>
          <w:b/>
        </w:rPr>
        <w:t>967</w:t>
      </w:r>
    </w:p>
    <w:p w:rsidR="00680CE2" w:rsidRDefault="00680CE2" w:rsidP="00680CE2">
      <w:pPr>
        <w:widowControl w:val="0"/>
        <w:jc w:val="left"/>
        <w:rPr>
          <w:b/>
        </w:rPr>
      </w:pPr>
    </w:p>
    <w:p w:rsidR="00680CE2" w:rsidRDefault="00680CE2" w:rsidP="00680CE2">
      <w:pPr>
        <w:widowControl w:val="0"/>
        <w:jc w:val="left"/>
      </w:pPr>
      <w:r w:rsidRPr="00680CE2">
        <w:rPr>
          <w:b/>
        </w:rPr>
        <w:t>STATUS INFORMATION</w:t>
      </w:r>
    </w:p>
    <w:p w:rsidR="00680CE2" w:rsidRDefault="00680CE2" w:rsidP="00680CE2">
      <w:pPr>
        <w:widowControl w:val="0"/>
        <w:jc w:val="left"/>
      </w:pPr>
    </w:p>
    <w:p w:rsidR="00680CE2" w:rsidRDefault="00680CE2" w:rsidP="00680CE2">
      <w:pPr>
        <w:widowControl w:val="0"/>
        <w:jc w:val="left"/>
      </w:pPr>
      <w:r>
        <w:t>General Bill</w:t>
      </w:r>
    </w:p>
    <w:p w:rsidR="00680CE2" w:rsidRDefault="00680CE2" w:rsidP="00680CE2">
      <w:pPr>
        <w:widowControl w:val="0"/>
        <w:jc w:val="left"/>
      </w:pPr>
      <w:r>
        <w:t>Sponsors: Senator Bryant</w:t>
      </w:r>
    </w:p>
    <w:p w:rsidR="00680CE2" w:rsidRDefault="00680CE2" w:rsidP="00680CE2">
      <w:pPr>
        <w:widowControl w:val="0"/>
        <w:jc w:val="left"/>
      </w:pPr>
      <w:r>
        <w:t>Document Path: l:\council\bills\swb\5992cm10.docx</w:t>
      </w:r>
    </w:p>
    <w:p w:rsidR="00680CE2" w:rsidRDefault="00680CE2" w:rsidP="00680CE2">
      <w:pPr>
        <w:widowControl w:val="0"/>
        <w:jc w:val="left"/>
      </w:pPr>
    </w:p>
    <w:p w:rsidR="00890665" w:rsidRDefault="00890665" w:rsidP="00680CE2">
      <w:pPr>
        <w:widowControl w:val="0"/>
        <w:jc w:val="left"/>
      </w:pPr>
      <w:r>
        <w:t>Introduced in the Senate on January 12, 2010</w:t>
      </w:r>
    </w:p>
    <w:p w:rsidR="00890665" w:rsidRPr="00890665" w:rsidRDefault="00890665" w:rsidP="00680CE2">
      <w:pPr>
        <w:widowControl w:val="0"/>
        <w:jc w:val="left"/>
      </w:pPr>
      <w:r>
        <w:t xml:space="preserve">Currently residing in the Senate Committee on </w:t>
      </w:r>
      <w:r w:rsidRPr="00890665">
        <w:rPr>
          <w:b/>
        </w:rPr>
        <w:t>Transportation</w:t>
      </w:r>
    </w:p>
    <w:p w:rsidR="00890665" w:rsidRDefault="00890665" w:rsidP="00680CE2">
      <w:pPr>
        <w:widowControl w:val="0"/>
        <w:jc w:val="left"/>
      </w:pPr>
    </w:p>
    <w:p w:rsidR="00680CE2" w:rsidRDefault="00680CE2" w:rsidP="00680CE2">
      <w:pPr>
        <w:widowControl w:val="0"/>
        <w:jc w:val="left"/>
      </w:pPr>
      <w:r>
        <w:t xml:space="preserve">Summary: </w:t>
      </w:r>
      <w:r w:rsidR="00183C83">
        <w:t>Driver's license application</w:t>
      </w:r>
    </w:p>
    <w:p w:rsidR="00680CE2" w:rsidRDefault="00680CE2" w:rsidP="00680CE2">
      <w:pPr>
        <w:widowControl w:val="0"/>
        <w:jc w:val="left"/>
      </w:pPr>
    </w:p>
    <w:p w:rsidR="00680CE2" w:rsidRDefault="00680CE2" w:rsidP="00680CE2">
      <w:pPr>
        <w:widowControl w:val="0"/>
        <w:jc w:val="left"/>
      </w:pPr>
    </w:p>
    <w:p w:rsidR="00680CE2" w:rsidRDefault="00680CE2" w:rsidP="00680CE2">
      <w:pPr>
        <w:widowControl w:val="0"/>
        <w:tabs>
          <w:tab w:val="center" w:pos="590"/>
          <w:tab w:val="center" w:pos="1440"/>
          <w:tab w:val="left" w:pos="1872"/>
          <w:tab w:val="left" w:pos="9187"/>
        </w:tabs>
        <w:jc w:val="left"/>
      </w:pPr>
      <w:r w:rsidRPr="00680CE2">
        <w:rPr>
          <w:b/>
        </w:rPr>
        <w:t>HISTORY OF LEGISLATIVE ACTIONS</w:t>
      </w:r>
    </w:p>
    <w:p w:rsidR="00680CE2" w:rsidRDefault="00680CE2" w:rsidP="00680CE2">
      <w:pPr>
        <w:widowControl w:val="0"/>
        <w:tabs>
          <w:tab w:val="center" w:pos="590"/>
          <w:tab w:val="center" w:pos="1440"/>
          <w:tab w:val="left" w:pos="1872"/>
          <w:tab w:val="left" w:pos="9187"/>
        </w:tabs>
        <w:jc w:val="left"/>
      </w:pPr>
    </w:p>
    <w:p w:rsidR="00680CE2" w:rsidRPr="00680CE2" w:rsidRDefault="00680CE2" w:rsidP="00680CE2">
      <w:pPr>
        <w:widowControl w:val="0"/>
        <w:tabs>
          <w:tab w:val="center" w:pos="590"/>
          <w:tab w:val="center" w:pos="1440"/>
          <w:tab w:val="left" w:pos="1872"/>
          <w:tab w:val="left" w:pos="9187"/>
        </w:tabs>
        <w:jc w:val="left"/>
      </w:pPr>
      <w:r w:rsidRPr="00680CE2">
        <w:rPr>
          <w:u w:val="single"/>
        </w:rPr>
        <w:tab/>
        <w:t>Date</w:t>
      </w:r>
      <w:r w:rsidRPr="00680CE2">
        <w:rPr>
          <w:u w:val="single"/>
        </w:rPr>
        <w:tab/>
        <w:t>Body</w:t>
      </w:r>
      <w:r w:rsidRPr="00680CE2">
        <w:rPr>
          <w:u w:val="single"/>
        </w:rPr>
        <w:tab/>
        <w:t>Action Description with journal page number</w:t>
      </w:r>
      <w:r w:rsidRPr="00680CE2">
        <w:rPr>
          <w:u w:val="single"/>
        </w:rPr>
        <w:tab/>
      </w:r>
    </w:p>
    <w:p w:rsidR="007A3020" w:rsidRDefault="007A3020" w:rsidP="007A3020">
      <w:pPr>
        <w:widowControl w:val="0"/>
        <w:tabs>
          <w:tab w:val="right" w:pos="1008"/>
          <w:tab w:val="left" w:pos="1152"/>
          <w:tab w:val="left" w:pos="1872"/>
          <w:tab w:val="left" w:pos="9187"/>
        </w:tabs>
        <w:ind w:left="2088" w:hanging="2088"/>
        <w:jc w:val="left"/>
      </w:pPr>
      <w:r>
        <w:tab/>
        <w:t>12/9/2009</w:t>
      </w:r>
      <w:r>
        <w:tab/>
        <w:t>Senate</w:t>
      </w:r>
      <w:r>
        <w:tab/>
      </w:r>
      <w:r w:rsidRPr="00694229">
        <w:t>Prefiled</w:t>
      </w:r>
    </w:p>
    <w:p w:rsidR="007A3020" w:rsidRDefault="007A3020" w:rsidP="007A3020">
      <w:pPr>
        <w:widowControl w:val="0"/>
        <w:tabs>
          <w:tab w:val="right" w:pos="1008"/>
          <w:tab w:val="left" w:pos="1152"/>
          <w:tab w:val="left" w:pos="1872"/>
          <w:tab w:val="left" w:pos="9187"/>
        </w:tabs>
        <w:ind w:left="2088" w:hanging="2088"/>
        <w:jc w:val="left"/>
      </w:pPr>
      <w:r>
        <w:tab/>
        <w:t>12/9/2009</w:t>
      </w:r>
      <w:r>
        <w:tab/>
        <w:t>Senate</w:t>
      </w:r>
      <w:r>
        <w:tab/>
      </w:r>
      <w:r w:rsidRPr="00694229">
        <w:t xml:space="preserve">Referred to Committee on </w:t>
      </w:r>
      <w:r w:rsidRPr="00694229">
        <w:rPr>
          <w:b/>
        </w:rPr>
        <w:t>Transportation</w:t>
      </w:r>
    </w:p>
    <w:p w:rsidR="007A3020" w:rsidRDefault="007A3020" w:rsidP="007A3020">
      <w:pPr>
        <w:widowControl w:val="0"/>
        <w:tabs>
          <w:tab w:val="right" w:pos="1008"/>
          <w:tab w:val="left" w:pos="1152"/>
          <w:tab w:val="left" w:pos="1872"/>
          <w:tab w:val="left" w:pos="9187"/>
        </w:tabs>
        <w:ind w:left="2088" w:hanging="2088"/>
        <w:jc w:val="left"/>
      </w:pPr>
      <w:r>
        <w:tab/>
        <w:t>1/12/2010</w:t>
      </w:r>
      <w:r>
        <w:tab/>
        <w:t>Senate</w:t>
      </w:r>
      <w:r>
        <w:tab/>
      </w:r>
      <w:r w:rsidRPr="00694229">
        <w:t xml:space="preserve">Introduced and read first time </w:t>
      </w:r>
      <w:hyperlink r:id="rId7" w:history="1">
        <w:r w:rsidRPr="00E003F6">
          <w:rPr>
            <w:rStyle w:val="Hyperlink"/>
          </w:rPr>
          <w:t>SJ</w:t>
        </w:r>
      </w:hyperlink>
      <w:r>
        <w:noBreakHyphen/>
      </w:r>
      <w:r w:rsidRPr="00694229">
        <w:t>38</w:t>
      </w:r>
    </w:p>
    <w:p w:rsidR="007A3020" w:rsidRDefault="007A3020" w:rsidP="007A3020">
      <w:pPr>
        <w:widowControl w:val="0"/>
        <w:tabs>
          <w:tab w:val="right" w:pos="1008"/>
          <w:tab w:val="left" w:pos="1152"/>
          <w:tab w:val="left" w:pos="1872"/>
          <w:tab w:val="left" w:pos="9187"/>
        </w:tabs>
        <w:ind w:left="2088" w:hanging="2088"/>
        <w:jc w:val="left"/>
      </w:pPr>
      <w:r>
        <w:tab/>
        <w:t>1/12/2010</w:t>
      </w:r>
      <w:r>
        <w:tab/>
        <w:t>Senate</w:t>
      </w:r>
      <w:r>
        <w:tab/>
      </w:r>
      <w:r w:rsidRPr="00694229">
        <w:t xml:space="preserve">Referred to Committee on </w:t>
      </w:r>
      <w:r w:rsidRPr="00694229">
        <w:rPr>
          <w:b/>
        </w:rPr>
        <w:t>Transportation</w:t>
      </w:r>
      <w:r w:rsidRPr="00694229">
        <w:t xml:space="preserve"> </w:t>
      </w:r>
      <w:hyperlink r:id="rId8" w:history="1">
        <w:r w:rsidRPr="00E003F6">
          <w:rPr>
            <w:rStyle w:val="Hyperlink"/>
          </w:rPr>
          <w:t>SJ</w:t>
        </w:r>
      </w:hyperlink>
      <w:r>
        <w:noBreakHyphen/>
      </w:r>
      <w:r w:rsidRPr="00694229">
        <w:t>38</w:t>
      </w:r>
    </w:p>
    <w:p w:rsidR="007A3020" w:rsidRDefault="007A3020" w:rsidP="007A3020">
      <w:pPr>
        <w:widowControl w:val="0"/>
        <w:tabs>
          <w:tab w:val="right" w:pos="1008"/>
          <w:tab w:val="left" w:pos="1152"/>
          <w:tab w:val="left" w:pos="1872"/>
          <w:tab w:val="left" w:pos="9187"/>
        </w:tabs>
        <w:ind w:left="2088" w:hanging="2088"/>
        <w:jc w:val="left"/>
      </w:pPr>
    </w:p>
    <w:p w:rsidR="00680CE2" w:rsidRPr="00680CE2" w:rsidRDefault="00680CE2" w:rsidP="00680CE2">
      <w:pPr>
        <w:widowControl w:val="0"/>
        <w:tabs>
          <w:tab w:val="right" w:pos="1008"/>
          <w:tab w:val="left" w:pos="1152"/>
          <w:tab w:val="left" w:pos="1872"/>
          <w:tab w:val="left" w:pos="9187"/>
        </w:tabs>
        <w:ind w:left="2088" w:hanging="2088"/>
        <w:jc w:val="left"/>
      </w:pPr>
    </w:p>
    <w:p w:rsidR="00680CE2" w:rsidRDefault="00680CE2" w:rsidP="00680CE2">
      <w:pPr>
        <w:widowControl w:val="0"/>
        <w:jc w:val="left"/>
      </w:pPr>
      <w:r w:rsidRPr="00680CE2">
        <w:rPr>
          <w:b/>
        </w:rPr>
        <w:t>VERSIONS OF THIS BILL</w:t>
      </w:r>
    </w:p>
    <w:p w:rsidR="00680CE2" w:rsidRDefault="00680CE2" w:rsidP="00680CE2">
      <w:pPr>
        <w:widowControl w:val="0"/>
        <w:jc w:val="left"/>
      </w:pPr>
    </w:p>
    <w:p w:rsidR="00680CE2" w:rsidRDefault="00F865F0" w:rsidP="00680CE2">
      <w:pPr>
        <w:widowControl w:val="0"/>
        <w:jc w:val="left"/>
      </w:pPr>
      <w:hyperlink r:id="rId9" w:history="1">
        <w:r w:rsidR="00680CE2">
          <w:rPr>
            <w:rStyle w:val="Hyperlink"/>
          </w:rPr>
          <w:t>12/9/2009</w:t>
        </w:r>
      </w:hyperlink>
    </w:p>
    <w:p w:rsidR="00680CE2" w:rsidRDefault="00680CE2" w:rsidP="00680CE2"/>
    <w:p w:rsidR="00680CE2" w:rsidRDefault="00680CE2" w:rsidP="00680CE2">
      <w:pPr>
        <w:sectPr w:rsidR="00680CE2" w:rsidSect="00680CE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56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381BC1">
        <w:noBreakHyphen/>
      </w:r>
      <w:r>
        <w:t>1</w:t>
      </w:r>
      <w:r w:rsidR="00381BC1">
        <w:noBreakHyphen/>
      </w:r>
      <w:r>
        <w:t xml:space="preserve">80, </w:t>
      </w:r>
      <w:r w:rsidR="00072E46">
        <w:t xml:space="preserve">AS AMENDED, </w:t>
      </w:r>
      <w:r>
        <w:t>CODE OF LAWS OF SOUTH CAROLINA, 1976, RELATING TO INFORMATION THAT A PERSON MUST SUBMIT TO THE DEPARTMENT OF MOTOR VEHICLES TO OBTAIN A DRIVER</w:t>
      </w:r>
      <w:r w:rsidR="00381BC1" w:rsidRPr="00381BC1">
        <w:t>’</w:t>
      </w:r>
      <w:r>
        <w:t xml:space="preserve">S LICENSE OR PERMIT, SO AS TO PROVIDE A LIST OF DOCUMENTS THAT MAY BE SUBMITTED TO PROVE </w:t>
      </w:r>
      <w:r w:rsidR="00C5038F">
        <w:t>THE</w:t>
      </w:r>
      <w:r>
        <w:t xml:space="preserve"> DATE AND PLACE OF BIRTH</w:t>
      </w:r>
      <w:r w:rsidR="00C5038F">
        <w:t xml:space="preserve"> OF A PERSON WHO IS AT LEAST SIXTY</w:t>
      </w:r>
      <w:r w:rsidR="00381BC1">
        <w:noBreakHyphen/>
      </w:r>
      <w:r w:rsidR="00C5038F">
        <w:t>FIVE YEARS OLD</w:t>
      </w:r>
      <w:r>
        <w:t>.</w:t>
      </w:r>
    </w:p>
    <w:p w:rsidR="00015626"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626"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626"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626"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98C">
        <w:t>Section 56</w:t>
      </w:r>
      <w:r w:rsidR="00381BC1">
        <w:noBreakHyphen/>
      </w:r>
      <w:r w:rsidR="00F6198C">
        <w:t>1</w:t>
      </w:r>
      <w:r w:rsidR="00381BC1">
        <w:noBreakHyphen/>
      </w:r>
      <w:r w:rsidR="00F6198C">
        <w:t>80 of the 1976 Code</w:t>
      </w:r>
      <w:r w:rsidR="009F075D">
        <w:t>, as last amended by Act 92 of 2007,</w:t>
      </w:r>
      <w:r w:rsidR="00F6198C">
        <w:t xml:space="preserve"> is </w:t>
      </w:r>
      <w:r w:rsidR="009F075D">
        <w:t xml:space="preserve">further </w:t>
      </w:r>
      <w:r w:rsidR="00F6198C">
        <w:t>amended to read:</w:t>
      </w:r>
    </w:p>
    <w:p w:rsidR="00F6198C" w:rsidRDefault="00F61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81BC1">
        <w:noBreakHyphen/>
      </w:r>
      <w:r>
        <w:t>1</w:t>
      </w:r>
      <w:r w:rsidR="00381BC1">
        <w:noBreakHyphen/>
      </w:r>
      <w:r>
        <w:t>80.</w:t>
      </w:r>
      <w:r>
        <w:tab/>
      </w:r>
      <w:r w:rsidRPr="0019126A">
        <w:t>(A)</w:t>
      </w:r>
      <w:r>
        <w:tab/>
      </w:r>
      <w:r w:rsidRPr="0019126A">
        <w:t>Every application for a driver</w:t>
      </w:r>
      <w:r w:rsidR="00381BC1" w:rsidRPr="00381BC1">
        <w:t>’</w:t>
      </w:r>
      <w:r w:rsidRPr="0019126A">
        <w:t xml:space="preserve">s license or permit must: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(1)</w:t>
      </w:r>
      <w:r>
        <w:tab/>
      </w:r>
      <w:r w:rsidRPr="0019126A">
        <w:t xml:space="preserve">be made upon the form furnished by the Department of Motor Vehicles;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(2)</w:t>
      </w:r>
      <w:r>
        <w:tab/>
      </w:r>
      <w:r w:rsidRPr="0019126A">
        <w:t xml:space="preserve">be accompanied by the proper fee and acceptable proof of date and place of birth;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(3)</w:t>
      </w:r>
      <w:r>
        <w:tab/>
      </w:r>
      <w:r w:rsidRPr="0019126A">
        <w:t xml:space="preserve">contain the full name, date of birth, sex, race, and residence address of the applicant and briefly describe the applicant;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(4)</w:t>
      </w:r>
      <w:r>
        <w:tab/>
      </w:r>
      <w:r w:rsidRPr="0019126A">
        <w:t xml:space="preserve">state whether the applicant has been licensed as an operator or chauffeur and, if so, when and by what state or country;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(5)</w:t>
      </w:r>
      <w:r>
        <w:tab/>
      </w:r>
      <w:r w:rsidRPr="0019126A">
        <w:t xml:space="preserve">state whether a license or permit has been suspended or revoked or whether an application has been refused and, if so, the date of and reason for the suspension, revocation, or refusal;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(6)</w:t>
      </w:r>
      <w:r>
        <w:tab/>
      </w:r>
      <w:r w:rsidRPr="0019126A">
        <w:t xml:space="preserve">allow an applicant voluntarily to disclose a permanent medical condition which must be indicated by a symbol designated </w:t>
      </w:r>
      <w:r w:rsidRPr="0019126A">
        <w:lastRenderedPageBreak/>
        <w:t>by the department on the driver</w:t>
      </w:r>
      <w:r w:rsidR="00381BC1" w:rsidRPr="00381BC1">
        <w:t>’</w:t>
      </w:r>
      <w:r w:rsidRPr="0019126A">
        <w:t>s license and contained in the driver</w:t>
      </w:r>
      <w:r w:rsidR="00381BC1" w:rsidRPr="00381BC1">
        <w:t>’</w:t>
      </w:r>
      <w:r w:rsidRPr="0019126A">
        <w:t xml:space="preserve">s record;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(7)</w:t>
      </w:r>
      <w:r>
        <w:tab/>
      </w:r>
      <w:r w:rsidRPr="0019126A">
        <w:t>allow an applicant voluntarily to disclose that he is an organ and tissue donor which must be indicated by a symbol designated by the department on the driver</w:t>
      </w:r>
      <w:r w:rsidR="00381BC1" w:rsidRPr="00381BC1">
        <w:t>’</w:t>
      </w:r>
      <w:r w:rsidRPr="0019126A">
        <w:t>s license and contained in the driver</w:t>
      </w:r>
      <w:r w:rsidR="00381BC1" w:rsidRPr="00381BC1">
        <w:t>’</w:t>
      </w:r>
      <w:r w:rsidRPr="0019126A">
        <w:t xml:space="preserve">s record.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(B)</w:t>
      </w:r>
      <w:r>
        <w:tab/>
      </w:r>
      <w:r w:rsidRPr="0019126A">
        <w:t>The information contained on a driver</w:t>
      </w:r>
      <w:r w:rsidR="00381BC1" w:rsidRPr="00381BC1">
        <w:t>’</w:t>
      </w:r>
      <w:r w:rsidRPr="0019126A">
        <w:t>s license and in the driver</w:t>
      </w:r>
      <w:r w:rsidR="00381BC1" w:rsidRPr="00381BC1">
        <w:t>’</w:t>
      </w:r>
      <w:r w:rsidRPr="0019126A">
        <w:t>s department records pertaining to a person</w:t>
      </w:r>
      <w:r w:rsidR="00381BC1" w:rsidRPr="00381BC1">
        <w:t>’</w:t>
      </w:r>
      <w:r w:rsidRPr="0019126A">
        <w:t>s permanent medical condition, as provided for in item (A)(6), must be made available, upon request, to law enforcement and emergency medical services and hospital personnel;  and the information and records pertaining to a person</w:t>
      </w:r>
      <w:r w:rsidR="00381BC1" w:rsidRPr="00381BC1">
        <w:t>’</w:t>
      </w:r>
      <w:r w:rsidRPr="0019126A">
        <w:t>s organ and tissue donor status, as provided for in item (A)(7), must be made available, upon request, to law enforcement, emergency medical services and hospital personnel, the Organ and Tissue Procurement Organization, as provided for in Section 44</w:t>
      </w:r>
      <w:r w:rsidR="00381BC1">
        <w:noBreakHyphen/>
      </w:r>
      <w:r w:rsidRPr="0019126A">
        <w:t>43</w:t>
      </w:r>
      <w:r w:rsidR="00381BC1">
        <w:noBreakHyphen/>
      </w:r>
      <w:r w:rsidRPr="0019126A">
        <w:t>910, and to Donate Life South Carolina in accordance with Section 44</w:t>
      </w:r>
      <w:r w:rsidR="00381BC1">
        <w:noBreakHyphen/>
      </w:r>
      <w:r w:rsidRPr="0019126A">
        <w:t>43</w:t>
      </w:r>
      <w:r w:rsidR="00381BC1">
        <w:noBreakHyphen/>
      </w:r>
      <w:r w:rsidRPr="0019126A">
        <w:t xml:space="preserve">1440. </w:t>
      </w:r>
    </w:p>
    <w:p w:rsidR="00F6198C"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(C)</w:t>
      </w:r>
      <w:r>
        <w:tab/>
      </w:r>
      <w:r w:rsidRPr="0019126A">
        <w:t>Whenever an application is received from a person previously licensed or permitted in another state, the Department of Motor Vehicles may request a copy of the applicant</w:t>
      </w:r>
      <w:r w:rsidR="00381BC1" w:rsidRPr="00381BC1">
        <w:t>’</w:t>
      </w:r>
      <w:r w:rsidRPr="0019126A">
        <w:t>s record from the other state.  When received, the record becomes a part of the driver</w:t>
      </w:r>
      <w:r w:rsidR="00381BC1" w:rsidRPr="00381BC1">
        <w:t>’</w:t>
      </w:r>
      <w:r w:rsidRPr="0019126A">
        <w:t>s record in this State with the same effect as though entered on the operator</w:t>
      </w:r>
      <w:r w:rsidR="00381BC1" w:rsidRPr="00381BC1">
        <w:t>’</w:t>
      </w:r>
      <w:r w:rsidRPr="0019126A">
        <w:t>s record in this State in the original instance.  Every person who obtains a driver</w:t>
      </w:r>
      <w:r w:rsidR="00381BC1" w:rsidRPr="00381BC1">
        <w:t>’</w:t>
      </w:r>
      <w:r w:rsidRPr="0019126A">
        <w:t>s license or permit for the first time in South Carolina and every person who renews his driver</w:t>
      </w:r>
      <w:r w:rsidR="00381BC1" w:rsidRPr="00381BC1">
        <w:t>’</w:t>
      </w:r>
      <w:r w:rsidRPr="0019126A">
        <w:t xml:space="preserve">s license or permit in South Carolina must be furnished a written request form for completion and verification of liability insurance coverage. </w:t>
      </w:r>
    </w:p>
    <w:p w:rsidR="00F3607E" w:rsidRDefault="00044EF9" w:rsidP="001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198C" w:rsidRPr="0019126A">
        <w:t xml:space="preserve">The completed and verified form or an affidavit prepared by the department that neither he, nor a resident relative, owns a motor vehicle subject to the provisions of this chapter, must be completed and delivered to the department at the time the license </w:t>
      </w:r>
      <w:r w:rsidR="00162F95">
        <w:t>o</w:t>
      </w:r>
      <w:r>
        <w:t>r permit is issued or renewed.</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Pr="00162F95">
        <w:tab/>
      </w:r>
      <w:r w:rsidR="00C5038F" w:rsidRPr="00C5038F">
        <w:rPr>
          <w:u w:val="single"/>
        </w:rPr>
        <w:t>For a person who is at least sixty</w:t>
      </w:r>
      <w:r w:rsidR="00381BC1">
        <w:rPr>
          <w:u w:val="single"/>
        </w:rPr>
        <w:noBreakHyphen/>
      </w:r>
      <w:r w:rsidR="00C5038F" w:rsidRPr="00C5038F">
        <w:rPr>
          <w:u w:val="single"/>
        </w:rPr>
        <w:t>five years old</w:t>
      </w:r>
      <w:r w:rsidR="006552DE">
        <w:rPr>
          <w:u w:val="single"/>
        </w:rPr>
        <w:t>,</w:t>
      </w:r>
      <w:r w:rsidR="00C5038F" w:rsidRPr="00C5038F">
        <w:rPr>
          <w:u w:val="single"/>
        </w:rPr>
        <w:t xml:space="preserve"> </w:t>
      </w:r>
      <w:r w:rsidR="009A6042">
        <w:rPr>
          <w:u w:val="single"/>
        </w:rPr>
        <w:t xml:space="preserve">the following </w:t>
      </w:r>
      <w:r w:rsidR="00C5038F">
        <w:rPr>
          <w:u w:val="single"/>
        </w:rPr>
        <w:t>d</w:t>
      </w:r>
      <w:r>
        <w:rPr>
          <w:u w:val="single"/>
        </w:rPr>
        <w:t xml:space="preserve">ocuments may be submitted to the department to prove </w:t>
      </w:r>
      <w:r w:rsidR="009A6042">
        <w:rPr>
          <w:u w:val="single"/>
        </w:rPr>
        <w:t>his date and place of birth</w:t>
      </w:r>
      <w:r>
        <w:rPr>
          <w:u w:val="single"/>
        </w:rPr>
        <w:t>:</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(1)</w:t>
      </w:r>
      <w:r w:rsidRPr="00162F95">
        <w:tab/>
      </w:r>
      <w:r>
        <w:rPr>
          <w:u w:val="single"/>
        </w:rPr>
        <w:t>a certified birth certificate;</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(2)</w:t>
      </w:r>
      <w:r w:rsidRPr="00162F95">
        <w:tab/>
      </w:r>
      <w:r>
        <w:rPr>
          <w:u w:val="single"/>
        </w:rPr>
        <w:t>an undamaged current United States Passport;</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(3)</w:t>
      </w:r>
      <w:r w:rsidRPr="00162F95">
        <w:tab/>
      </w:r>
      <w:r>
        <w:rPr>
          <w:u w:val="single"/>
        </w:rPr>
        <w:t>a Consular Report of Birth Abroad;</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(4)</w:t>
      </w:r>
      <w:r w:rsidRPr="00162F95">
        <w:tab/>
      </w:r>
      <w:r>
        <w:rPr>
          <w:u w:val="single"/>
        </w:rPr>
        <w:t>a Naturalization Certificate;</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(5)</w:t>
      </w:r>
      <w:r w:rsidRPr="00162F95">
        <w:tab/>
      </w:r>
      <w:r>
        <w:rPr>
          <w:u w:val="single"/>
        </w:rPr>
        <w:t>a Certificate of Citizenship</w:t>
      </w:r>
      <w:r w:rsidR="00DA179F">
        <w:rPr>
          <w:u w:val="single"/>
        </w:rPr>
        <w:t>;</w:t>
      </w:r>
      <w:r>
        <w:rPr>
          <w:u w:val="single"/>
        </w:rPr>
        <w:t xml:space="preserve"> or</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(6)</w:t>
      </w:r>
      <w:r w:rsidRPr="00162F95">
        <w:tab/>
      </w:r>
      <w:r>
        <w:rPr>
          <w:u w:val="single"/>
        </w:rPr>
        <w:t>either a baptismal certificate, hospital birth certificate, United States census record, early school record, family bible record, or a doctor</w:t>
      </w:r>
      <w:r w:rsidR="00381BC1" w:rsidRPr="00381BC1">
        <w:rPr>
          <w:u w:val="single"/>
        </w:rPr>
        <w:t>’</w:t>
      </w:r>
      <w:r>
        <w:rPr>
          <w:u w:val="single"/>
        </w:rPr>
        <w:t>s record of postnatal care and either;</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sidRPr="00162F95">
        <w:tab/>
      </w:r>
      <w:r>
        <w:rPr>
          <w:u w:val="single"/>
        </w:rPr>
        <w:t>(a)</w:t>
      </w:r>
      <w:r w:rsidRPr="00162F95">
        <w:tab/>
      </w:r>
      <w:r>
        <w:rPr>
          <w:u w:val="single"/>
        </w:rPr>
        <w:t>a delayed United States Birth Certificate that is signed by the birth attendant or contains an affidavit signed by the person</w:t>
      </w:r>
      <w:r w:rsidR="00381BC1" w:rsidRPr="00381BC1">
        <w:rPr>
          <w:u w:val="single"/>
        </w:rPr>
        <w:t>’</w:t>
      </w:r>
      <w:r>
        <w:rPr>
          <w:u w:val="single"/>
        </w:rPr>
        <w:t>s parents and lists the documentation used to create it; or</w:t>
      </w:r>
    </w:p>
    <w:p w:rsidR="00044EF9" w:rsidRPr="0019126A"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F95">
        <w:tab/>
      </w:r>
      <w:r w:rsidRPr="00162F95">
        <w:tab/>
      </w:r>
      <w:r w:rsidRPr="00162F95">
        <w:tab/>
      </w:r>
      <w:r>
        <w:rPr>
          <w:u w:val="single"/>
        </w:rPr>
        <w:t>(b)</w:t>
      </w:r>
      <w:r w:rsidRPr="00162F95">
        <w:tab/>
      </w:r>
      <w:r>
        <w:rPr>
          <w:u w:val="single"/>
        </w:rPr>
        <w:t>a state</w:t>
      </w:r>
      <w:r w:rsidR="00381BC1">
        <w:rPr>
          <w:u w:val="single"/>
        </w:rPr>
        <w:noBreakHyphen/>
      </w:r>
      <w:r>
        <w:rPr>
          <w:u w:val="single"/>
        </w:rPr>
        <w:t>issued Letter of No Record that contains the person</w:t>
      </w:r>
      <w:r w:rsidR="00381BC1" w:rsidRPr="00381BC1">
        <w:rPr>
          <w:u w:val="single"/>
        </w:rPr>
        <w:t>’</w:t>
      </w:r>
      <w:r>
        <w:rPr>
          <w:u w:val="single"/>
        </w:rPr>
        <w:t>s name, date of birth, years for which a birth record was searched, and an acknowledgement that a birth certificate was not found or filed.</w:t>
      </w:r>
      <w:r w:rsidRPr="00044EF9">
        <w:t>”</w:t>
      </w:r>
    </w:p>
    <w:p w:rsidR="00044EF9" w:rsidRDefault="00044EF9" w:rsidP="001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98C">
        <w:t>2</w:t>
      </w:r>
      <w:r>
        <w:t>.</w:t>
      </w:r>
      <w:r>
        <w:tab/>
        <w:t>This act takes effect upon approval by the Governor.</w:t>
      </w:r>
    </w:p>
    <w:p w:rsidR="005536F2" w:rsidRDefault="00381B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6F2" w:rsidRDefault="005536F2" w:rsidP="00680CE2">
      <w:pPr>
        <w:suppressAutoHyphens/>
      </w:pPr>
    </w:p>
    <w:sectPr w:rsidR="005536F2" w:rsidSect="00680C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581" w:rsidRDefault="00663581" w:rsidP="009F0C77">
      <w:r>
        <w:separator/>
      </w:r>
    </w:p>
  </w:endnote>
  <w:endnote w:type="continuationSeparator" w:id="0">
    <w:p w:rsidR="00663581" w:rsidRDefault="006635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75F200-3B22-4D7E-8872-67B9337701CC}"/>
    <w:embedBold r:id="rId2" w:fontKey="{5EEFCB97-948A-40AF-AAC5-7C54459FC854}"/>
  </w:font>
  <w:font w:name="Calibri">
    <w:panose1 w:val="020F0502020204030204"/>
    <w:charset w:val="00"/>
    <w:family w:val="swiss"/>
    <w:pitch w:val="variable"/>
    <w:sig w:usb0="E10002FF" w:usb1="4000ACFF" w:usb2="00000009" w:usb3="00000000" w:csb0="0000019F" w:csb1="00000000"/>
    <w:embedRegular r:id="rId3" w:fontKey="{B0F9F527-F8DC-4D93-8318-E56CB67C1E6F}"/>
  </w:font>
  <w:font w:name="Tahoma">
    <w:panose1 w:val="020B0604030504040204"/>
    <w:charset w:val="00"/>
    <w:family w:val="swiss"/>
    <w:pitch w:val="variable"/>
    <w:sig w:usb0="21002A87" w:usb1="80000000" w:usb2="00000008" w:usb3="00000000" w:csb0="000101FF" w:csb1="00000000"/>
    <w:embedRegular r:id="rId4" w:fontKey="{083DD711-7AF7-4A6E-ADDE-931EB19607FF}"/>
  </w:font>
  <w:font w:name="Cambria">
    <w:panose1 w:val="02040503050406030204"/>
    <w:charset w:val="00"/>
    <w:family w:val="roman"/>
    <w:pitch w:val="variable"/>
    <w:sig w:usb0="E00002FF" w:usb1="400004FF" w:usb2="00000000" w:usb3="00000000" w:csb0="0000019F" w:csb1="00000000"/>
    <w:embedRegular r:id="rId5" w:fontKey="{7CBCA236-0438-4642-9043-BE40DBEC0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CE2" w:rsidRPr="005536F2" w:rsidRDefault="00680CE2" w:rsidP="005536F2">
    <w:pPr>
      <w:pStyle w:val="Footer"/>
      <w:tabs>
        <w:tab w:val="clear" w:pos="4680"/>
        <w:tab w:val="clear" w:pos="9360"/>
        <w:tab w:val="center" w:pos="2995"/>
      </w:tabs>
      <w:spacing w:before="120"/>
    </w:pPr>
    <w:r>
      <w:t>[967]</w:t>
    </w:r>
    <w:r>
      <w:tab/>
    </w:r>
    <w:r w:rsidR="00F865F0">
      <w:fldChar w:fldCharType="begin"/>
    </w:r>
    <w:r w:rsidR="00F865F0">
      <w:instrText xml:space="preserve"> PAGE  \* MERGEFORMAT </w:instrText>
    </w:r>
    <w:r w:rsidR="00F865F0">
      <w:fldChar w:fldCharType="separate"/>
    </w:r>
    <w:r w:rsidR="00F865F0">
      <w:rPr>
        <w:noProof/>
      </w:rPr>
      <w:t>1</w:t>
    </w:r>
    <w:r w:rsidR="00F865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581" w:rsidRDefault="00663581" w:rsidP="009F0C77">
      <w:r>
        <w:separator/>
      </w:r>
    </w:p>
  </w:footnote>
  <w:footnote w:type="continuationSeparator" w:id="0">
    <w:p w:rsidR="00663581" w:rsidRDefault="006635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992CM10"/>
    <w:docVar w:name="CoverBillType" w:val="b"/>
    <w:docVar w:name="docpath" w:val="L:\Council\bills\SWB\5992CM10.DOCX"/>
    <w:docVar w:name="dvBillNumber" w:val="967"/>
    <w:docVar w:name="dvBillNumberPrefix" w:val="S. "/>
    <w:docVar w:name="dvOriginalBody" w:val="Senate"/>
    <w:docVar w:name="dvSteno" w:val="SWB"/>
    <w:docVar w:name="NameofBody" w:val="s"/>
    <w:docVar w:name="vgroup2" w:val="Council"/>
  </w:docVars>
  <w:rsids>
    <w:rsidRoot w:val="004750B3"/>
    <w:rsid w:val="00015626"/>
    <w:rsid w:val="00026C9A"/>
    <w:rsid w:val="0004459E"/>
    <w:rsid w:val="00044EF9"/>
    <w:rsid w:val="00072E46"/>
    <w:rsid w:val="000965A1"/>
    <w:rsid w:val="000E1785"/>
    <w:rsid w:val="001023A4"/>
    <w:rsid w:val="0010776B"/>
    <w:rsid w:val="0011718F"/>
    <w:rsid w:val="00133E66"/>
    <w:rsid w:val="00134ACF"/>
    <w:rsid w:val="00144E15"/>
    <w:rsid w:val="00152702"/>
    <w:rsid w:val="00162F95"/>
    <w:rsid w:val="00183233"/>
    <w:rsid w:val="00183C83"/>
    <w:rsid w:val="001A4A62"/>
    <w:rsid w:val="001A681E"/>
    <w:rsid w:val="001C5E8B"/>
    <w:rsid w:val="001D08F2"/>
    <w:rsid w:val="002037CA"/>
    <w:rsid w:val="002047A2"/>
    <w:rsid w:val="00214ACD"/>
    <w:rsid w:val="002321B6"/>
    <w:rsid w:val="0023696B"/>
    <w:rsid w:val="00250967"/>
    <w:rsid w:val="002759C5"/>
    <w:rsid w:val="00277DEE"/>
    <w:rsid w:val="00280D88"/>
    <w:rsid w:val="00294ABE"/>
    <w:rsid w:val="002A3EB4"/>
    <w:rsid w:val="00325348"/>
    <w:rsid w:val="00381BC1"/>
    <w:rsid w:val="00393688"/>
    <w:rsid w:val="003D411E"/>
    <w:rsid w:val="003E3C1E"/>
    <w:rsid w:val="003E6148"/>
    <w:rsid w:val="00400EAA"/>
    <w:rsid w:val="0041760A"/>
    <w:rsid w:val="004750B3"/>
    <w:rsid w:val="004752E2"/>
    <w:rsid w:val="004809EE"/>
    <w:rsid w:val="00511EE9"/>
    <w:rsid w:val="0052175F"/>
    <w:rsid w:val="00521E00"/>
    <w:rsid w:val="00547DDF"/>
    <w:rsid w:val="005536F2"/>
    <w:rsid w:val="00577C6C"/>
    <w:rsid w:val="0058501B"/>
    <w:rsid w:val="006215AA"/>
    <w:rsid w:val="006340D9"/>
    <w:rsid w:val="00643B8E"/>
    <w:rsid w:val="006552DE"/>
    <w:rsid w:val="00663581"/>
    <w:rsid w:val="00665EBC"/>
    <w:rsid w:val="00680CE2"/>
    <w:rsid w:val="0069470D"/>
    <w:rsid w:val="006A476C"/>
    <w:rsid w:val="006C6A93"/>
    <w:rsid w:val="006E02F9"/>
    <w:rsid w:val="00700742"/>
    <w:rsid w:val="00753C04"/>
    <w:rsid w:val="00756946"/>
    <w:rsid w:val="00757F80"/>
    <w:rsid w:val="00771EEC"/>
    <w:rsid w:val="00786819"/>
    <w:rsid w:val="007A3020"/>
    <w:rsid w:val="007A325A"/>
    <w:rsid w:val="007F1523"/>
    <w:rsid w:val="007F509E"/>
    <w:rsid w:val="007F5799"/>
    <w:rsid w:val="007F6947"/>
    <w:rsid w:val="008668A9"/>
    <w:rsid w:val="00872729"/>
    <w:rsid w:val="00890665"/>
    <w:rsid w:val="008F4429"/>
    <w:rsid w:val="009352BB"/>
    <w:rsid w:val="00990668"/>
    <w:rsid w:val="009A6042"/>
    <w:rsid w:val="009D7191"/>
    <w:rsid w:val="009F075D"/>
    <w:rsid w:val="009F0C77"/>
    <w:rsid w:val="009F4DD1"/>
    <w:rsid w:val="00A0040A"/>
    <w:rsid w:val="00A20A15"/>
    <w:rsid w:val="00A64E80"/>
    <w:rsid w:val="00A741D9"/>
    <w:rsid w:val="00A9741D"/>
    <w:rsid w:val="00AD4B17"/>
    <w:rsid w:val="00B26FA6"/>
    <w:rsid w:val="00B741CB"/>
    <w:rsid w:val="00B934F3"/>
    <w:rsid w:val="00BB6347"/>
    <w:rsid w:val="00BC3260"/>
    <w:rsid w:val="00BD2134"/>
    <w:rsid w:val="00C038D8"/>
    <w:rsid w:val="00C045DD"/>
    <w:rsid w:val="00C3136F"/>
    <w:rsid w:val="00C3483A"/>
    <w:rsid w:val="00C46B5E"/>
    <w:rsid w:val="00C5038F"/>
    <w:rsid w:val="00C74E9D"/>
    <w:rsid w:val="00C82FD3"/>
    <w:rsid w:val="00CC6B7B"/>
    <w:rsid w:val="00CD066B"/>
    <w:rsid w:val="00CD085D"/>
    <w:rsid w:val="00CD3619"/>
    <w:rsid w:val="00CF4447"/>
    <w:rsid w:val="00CF7F8A"/>
    <w:rsid w:val="00D03108"/>
    <w:rsid w:val="00D405E7"/>
    <w:rsid w:val="00D41D56"/>
    <w:rsid w:val="00D6260D"/>
    <w:rsid w:val="00D6662B"/>
    <w:rsid w:val="00D7342B"/>
    <w:rsid w:val="00D95E2F"/>
    <w:rsid w:val="00D970A9"/>
    <w:rsid w:val="00DA179F"/>
    <w:rsid w:val="00DB3AC0"/>
    <w:rsid w:val="00DE68F0"/>
    <w:rsid w:val="00DF3845"/>
    <w:rsid w:val="00DF7E17"/>
    <w:rsid w:val="00E003F6"/>
    <w:rsid w:val="00E00432"/>
    <w:rsid w:val="00EB00A2"/>
    <w:rsid w:val="00EB1BF3"/>
    <w:rsid w:val="00EF3EEE"/>
    <w:rsid w:val="00F149A7"/>
    <w:rsid w:val="00F3607E"/>
    <w:rsid w:val="00F50BAF"/>
    <w:rsid w:val="00F52C10"/>
    <w:rsid w:val="00F6198C"/>
    <w:rsid w:val="00F77BAE"/>
    <w:rsid w:val="00F81FFD"/>
    <w:rsid w:val="00F85228"/>
    <w:rsid w:val="00F865F0"/>
    <w:rsid w:val="00F9070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46B8F2-3A58-4C46-A973-D02AD11F9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52E2"/>
    <w:rPr>
      <w:rFonts w:ascii="Tahoma" w:hAnsi="Tahoma" w:cs="Tahoma"/>
      <w:sz w:val="16"/>
      <w:szCs w:val="16"/>
    </w:rPr>
  </w:style>
  <w:style w:type="character" w:customStyle="1" w:styleId="BalloonTextChar">
    <w:name w:val="Balloon Text Char"/>
    <w:basedOn w:val="DefaultParagraphFont"/>
    <w:link w:val="BalloonText"/>
    <w:uiPriority w:val="99"/>
    <w:semiHidden/>
    <w:rsid w:val="004752E2"/>
    <w:rPr>
      <w:rFonts w:ascii="Tahoma" w:eastAsia="Times New Roman" w:hAnsi="Tahoma" w:cs="Tahoma"/>
      <w:sz w:val="16"/>
      <w:szCs w:val="16"/>
    </w:rPr>
  </w:style>
  <w:style w:type="character" w:styleId="Hyperlink">
    <w:name w:val="Hyperlink"/>
    <w:basedOn w:val="DefaultParagraphFont"/>
    <w:uiPriority w:val="99"/>
    <w:unhideWhenUsed/>
    <w:rsid w:val="00680C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67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1079A-18EA-42E5-ABDB-8E887A22C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791</Words>
  <Characters>4097</Characters>
  <Application>Microsoft Office Word</Application>
  <DocSecurity>0</DocSecurity>
  <Lines>127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967: Driver's license application - South Carolina Legislature Online</dc:title>
  <dc:subject/>
  <dc:creator>SandyBarden</dc:creator>
  <cp:keywords/>
  <dc:description/>
  <cp:lastModifiedBy>N Cumfer</cp:lastModifiedBy>
  <cp:revision>9</cp:revision>
  <cp:lastPrinted>2009-12-09T15:11:00Z</cp:lastPrinted>
  <dcterms:created xsi:type="dcterms:W3CDTF">2009-12-09T20:28:00Z</dcterms:created>
  <dcterms:modified xsi:type="dcterms:W3CDTF">2014-11-24T15:09:00Z</dcterms:modified>
</cp:coreProperties>
</file>