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7CD" w:rsidRDefault="00D637CD" w:rsidP="00D637CD">
      <w:pPr>
        <w:widowControl w:val="0"/>
        <w:jc w:val="center"/>
      </w:pPr>
      <w:bookmarkStart w:id="0" w:name="_GoBack"/>
      <w:bookmarkEnd w:id="0"/>
      <w:r w:rsidRPr="00D637CD">
        <w:rPr>
          <w:b/>
        </w:rPr>
        <w:t>South Carolina General Assembly</w:t>
      </w:r>
    </w:p>
    <w:p w:rsidR="00D637CD" w:rsidRDefault="00D637CD" w:rsidP="00D637CD">
      <w:pPr>
        <w:widowControl w:val="0"/>
        <w:jc w:val="center"/>
      </w:pPr>
      <w:r>
        <w:t>119th Session, 2011-2012</w:t>
      </w:r>
    </w:p>
    <w:p w:rsidR="00D637CD" w:rsidRDefault="00D637CD" w:rsidP="00D637CD">
      <w:pPr>
        <w:widowControl w:val="0"/>
      </w:pPr>
    </w:p>
    <w:p w:rsidR="00D637CD" w:rsidRDefault="00D637CD" w:rsidP="00D637CD">
      <w:pPr>
        <w:widowControl w:val="0"/>
        <w:rPr>
          <w:b/>
        </w:rPr>
      </w:pPr>
      <w:r w:rsidRPr="00D637CD">
        <w:rPr>
          <w:b/>
        </w:rPr>
        <w:t>S.</w:t>
      </w:r>
      <w:r>
        <w:rPr>
          <w:b/>
        </w:rPr>
        <w:t xml:space="preserve"> </w:t>
      </w:r>
      <w:r w:rsidRPr="00D637CD">
        <w:rPr>
          <w:b/>
        </w:rPr>
        <w:t>1205</w:t>
      </w:r>
    </w:p>
    <w:p w:rsidR="00D637CD" w:rsidRDefault="00D637CD" w:rsidP="00D637CD">
      <w:pPr>
        <w:widowControl w:val="0"/>
        <w:rPr>
          <w:b/>
        </w:rPr>
      </w:pPr>
    </w:p>
    <w:p w:rsidR="00D637CD" w:rsidRDefault="00D637CD" w:rsidP="00D637CD">
      <w:pPr>
        <w:widowControl w:val="0"/>
      </w:pPr>
      <w:r w:rsidRPr="00D637CD">
        <w:rPr>
          <w:b/>
        </w:rPr>
        <w:t>STATUS INFORMATION</w:t>
      </w:r>
    </w:p>
    <w:p w:rsidR="00D637CD" w:rsidRDefault="00D637CD" w:rsidP="00D637CD">
      <w:pPr>
        <w:widowControl w:val="0"/>
      </w:pPr>
    </w:p>
    <w:p w:rsidR="00D637CD" w:rsidRDefault="00D637CD" w:rsidP="00D637CD">
      <w:pPr>
        <w:widowControl w:val="0"/>
      </w:pPr>
      <w:r>
        <w:t>General Bill</w:t>
      </w:r>
    </w:p>
    <w:p w:rsidR="00D637CD" w:rsidRDefault="00B3095C" w:rsidP="00D637CD">
      <w:pPr>
        <w:widowControl w:val="0"/>
      </w:pPr>
      <w:r>
        <w:t>Sponsors: Senators Campsen and Rose</w:t>
      </w:r>
    </w:p>
    <w:p w:rsidR="00D637CD" w:rsidRDefault="00D637CD" w:rsidP="00D637CD">
      <w:pPr>
        <w:widowControl w:val="0"/>
      </w:pPr>
      <w:r>
        <w:t>Document Path: l:\s-jud\bills\campsen\jud0165.ssp.docx</w:t>
      </w:r>
    </w:p>
    <w:p w:rsidR="00D637CD" w:rsidRDefault="00D637CD" w:rsidP="00D637CD">
      <w:pPr>
        <w:widowControl w:val="0"/>
      </w:pPr>
    </w:p>
    <w:p w:rsidR="00D637CD" w:rsidRDefault="00D637CD" w:rsidP="00D637CD">
      <w:pPr>
        <w:widowControl w:val="0"/>
      </w:pPr>
      <w:r>
        <w:t>Introduced in the Senate on February 9, 2012</w:t>
      </w:r>
    </w:p>
    <w:p w:rsidR="00D637CD" w:rsidRDefault="00D637CD" w:rsidP="00D637CD">
      <w:pPr>
        <w:widowControl w:val="0"/>
      </w:pPr>
      <w:r>
        <w:t xml:space="preserve">Currently residing in the Senate Committee on </w:t>
      </w:r>
      <w:r w:rsidRPr="00D637CD">
        <w:rPr>
          <w:b/>
        </w:rPr>
        <w:t>Judiciary</w:t>
      </w:r>
    </w:p>
    <w:p w:rsidR="00D637CD" w:rsidRDefault="00D637CD" w:rsidP="00D637CD">
      <w:pPr>
        <w:widowControl w:val="0"/>
      </w:pPr>
    </w:p>
    <w:p w:rsidR="00D637CD" w:rsidRDefault="00D637CD" w:rsidP="00D637CD">
      <w:pPr>
        <w:widowControl w:val="0"/>
      </w:pPr>
      <w:r>
        <w:t xml:space="preserve">Summary: </w:t>
      </w:r>
      <w:r w:rsidR="00AB0D59">
        <w:t>Poll managers must be residents and registered electors</w:t>
      </w:r>
    </w:p>
    <w:p w:rsidR="00D637CD" w:rsidRDefault="00D637CD" w:rsidP="00D637CD">
      <w:pPr>
        <w:widowControl w:val="0"/>
      </w:pPr>
    </w:p>
    <w:p w:rsidR="00D637CD" w:rsidRDefault="00D637CD" w:rsidP="00D637CD">
      <w:pPr>
        <w:widowControl w:val="0"/>
      </w:pPr>
    </w:p>
    <w:p w:rsidR="00D637CD" w:rsidRDefault="00D637CD" w:rsidP="00D637CD">
      <w:pPr>
        <w:widowControl w:val="0"/>
        <w:tabs>
          <w:tab w:val="center" w:pos="590"/>
          <w:tab w:val="center" w:pos="1440"/>
          <w:tab w:val="left" w:pos="1872"/>
          <w:tab w:val="left" w:pos="9187"/>
        </w:tabs>
      </w:pPr>
      <w:r w:rsidRPr="00D637CD">
        <w:rPr>
          <w:b/>
        </w:rPr>
        <w:t>HISTORY OF LEGISLATIVE ACTIONS</w:t>
      </w:r>
    </w:p>
    <w:p w:rsidR="00D637CD" w:rsidRDefault="00D637CD" w:rsidP="00D637CD">
      <w:pPr>
        <w:widowControl w:val="0"/>
        <w:tabs>
          <w:tab w:val="center" w:pos="590"/>
          <w:tab w:val="center" w:pos="1440"/>
          <w:tab w:val="left" w:pos="1872"/>
          <w:tab w:val="left" w:pos="9187"/>
        </w:tabs>
      </w:pPr>
    </w:p>
    <w:p w:rsidR="00D637CD" w:rsidRPr="00D637CD" w:rsidRDefault="00D637CD" w:rsidP="00D637CD">
      <w:pPr>
        <w:widowControl w:val="0"/>
        <w:tabs>
          <w:tab w:val="center" w:pos="590"/>
          <w:tab w:val="center" w:pos="1440"/>
          <w:tab w:val="left" w:pos="1872"/>
          <w:tab w:val="left" w:pos="9187"/>
        </w:tabs>
      </w:pPr>
      <w:r w:rsidRPr="00D637CD">
        <w:rPr>
          <w:u w:val="single"/>
        </w:rPr>
        <w:tab/>
        <w:t>Date</w:t>
      </w:r>
      <w:r w:rsidRPr="00D637CD">
        <w:rPr>
          <w:u w:val="single"/>
        </w:rPr>
        <w:tab/>
        <w:t>Body</w:t>
      </w:r>
      <w:r w:rsidRPr="00D637CD">
        <w:rPr>
          <w:u w:val="single"/>
        </w:rPr>
        <w:tab/>
        <w:t>Action Description with journal page number</w:t>
      </w:r>
      <w:r w:rsidRPr="00D637CD">
        <w:rPr>
          <w:u w:val="single"/>
        </w:rPr>
        <w:tab/>
      </w:r>
    </w:p>
    <w:p w:rsidR="002A53A3" w:rsidRDefault="002A53A3" w:rsidP="002A53A3">
      <w:pPr>
        <w:widowControl w:val="0"/>
        <w:tabs>
          <w:tab w:val="right" w:pos="1008"/>
          <w:tab w:val="left" w:pos="1152"/>
          <w:tab w:val="left" w:pos="1872"/>
          <w:tab w:val="left" w:pos="9187"/>
        </w:tabs>
        <w:ind w:left="2088" w:hanging="2088"/>
      </w:pPr>
      <w:r>
        <w:tab/>
        <w:t>2/9/2012</w:t>
      </w:r>
      <w:r>
        <w:tab/>
        <w:t>Senate</w:t>
      </w:r>
      <w:r>
        <w:tab/>
      </w:r>
      <w:r w:rsidRPr="005C1551">
        <w:t>Introduced and read first time (</w:t>
      </w:r>
      <w:hyperlink r:id="rId6" w:history="1">
        <w:r w:rsidRPr="005C1551">
          <w:rPr>
            <w:rStyle w:val="Hyperlink"/>
          </w:rPr>
          <w:t>Senate Journal</w:t>
        </w:r>
        <w:r w:rsidRPr="005C1551">
          <w:rPr>
            <w:rStyle w:val="Hyperlink"/>
          </w:rPr>
          <w:noBreakHyphen/>
          <w:t>page 4</w:t>
        </w:r>
      </w:hyperlink>
      <w:r w:rsidRPr="005C1551">
        <w:t>)</w:t>
      </w:r>
    </w:p>
    <w:p w:rsidR="002A53A3" w:rsidRDefault="002A53A3" w:rsidP="002A53A3">
      <w:pPr>
        <w:widowControl w:val="0"/>
        <w:tabs>
          <w:tab w:val="right" w:pos="1008"/>
          <w:tab w:val="left" w:pos="1152"/>
          <w:tab w:val="left" w:pos="1872"/>
          <w:tab w:val="left" w:pos="9187"/>
        </w:tabs>
        <w:ind w:left="2088" w:hanging="2088"/>
      </w:pPr>
      <w:r>
        <w:tab/>
        <w:t>2/9/2012</w:t>
      </w:r>
      <w:r>
        <w:tab/>
        <w:t>Senate</w:t>
      </w:r>
      <w:r>
        <w:tab/>
      </w:r>
      <w:r w:rsidRPr="005C1551">
        <w:t xml:space="preserve">Referred to Committee on </w:t>
      </w:r>
      <w:r w:rsidRPr="005C1551">
        <w:rPr>
          <w:b/>
        </w:rPr>
        <w:t>Judiciary</w:t>
      </w:r>
      <w:r w:rsidRPr="005C1551">
        <w:t xml:space="preserve"> (</w:t>
      </w:r>
      <w:hyperlink r:id="rId7" w:history="1">
        <w:r w:rsidRPr="005C1551">
          <w:rPr>
            <w:rStyle w:val="Hyperlink"/>
          </w:rPr>
          <w:t>Senate Journal</w:t>
        </w:r>
        <w:r w:rsidRPr="005C1551">
          <w:rPr>
            <w:rStyle w:val="Hyperlink"/>
          </w:rPr>
          <w:noBreakHyphen/>
          <w:t>page 4</w:t>
        </w:r>
      </w:hyperlink>
      <w:r w:rsidRPr="005C1551">
        <w:t>)</w:t>
      </w:r>
    </w:p>
    <w:p w:rsidR="002A53A3" w:rsidRDefault="002A53A3" w:rsidP="002A53A3">
      <w:pPr>
        <w:widowControl w:val="0"/>
        <w:tabs>
          <w:tab w:val="right" w:pos="1008"/>
          <w:tab w:val="left" w:pos="1152"/>
          <w:tab w:val="left" w:pos="1872"/>
          <w:tab w:val="left" w:pos="9187"/>
        </w:tabs>
        <w:ind w:left="2088" w:hanging="2088"/>
      </w:pPr>
      <w:r>
        <w:tab/>
        <w:t>2/10/2012</w:t>
      </w:r>
      <w:r>
        <w:tab/>
        <w:t>Senate</w:t>
      </w:r>
      <w:r>
        <w:tab/>
      </w:r>
      <w:r w:rsidRPr="005C1551">
        <w:t>Referred to Subcommittee: Campsen (ch), Cleary, Scott</w:t>
      </w:r>
    </w:p>
    <w:p w:rsidR="002A53A3" w:rsidRDefault="002A53A3" w:rsidP="002A53A3">
      <w:pPr>
        <w:widowControl w:val="0"/>
        <w:tabs>
          <w:tab w:val="right" w:pos="1008"/>
          <w:tab w:val="left" w:pos="1152"/>
          <w:tab w:val="left" w:pos="1872"/>
          <w:tab w:val="left" w:pos="9187"/>
        </w:tabs>
        <w:ind w:left="2088" w:hanging="2088"/>
      </w:pPr>
    </w:p>
    <w:p w:rsidR="00D637CD" w:rsidRPr="00D637CD" w:rsidRDefault="00D637CD" w:rsidP="00D637CD">
      <w:pPr>
        <w:widowControl w:val="0"/>
        <w:tabs>
          <w:tab w:val="right" w:pos="1008"/>
          <w:tab w:val="left" w:pos="1152"/>
          <w:tab w:val="left" w:pos="1872"/>
          <w:tab w:val="left" w:pos="9187"/>
        </w:tabs>
        <w:ind w:left="2088" w:hanging="2088"/>
      </w:pPr>
    </w:p>
    <w:p w:rsidR="00D637CD" w:rsidRDefault="00D637CD" w:rsidP="00D637CD">
      <w:pPr>
        <w:widowControl w:val="0"/>
      </w:pPr>
      <w:r w:rsidRPr="00D637CD">
        <w:rPr>
          <w:b/>
        </w:rPr>
        <w:t>VERSIONS OF THIS BILL</w:t>
      </w:r>
    </w:p>
    <w:p w:rsidR="00D637CD" w:rsidRDefault="00D637CD" w:rsidP="00D637CD">
      <w:pPr>
        <w:widowControl w:val="0"/>
      </w:pPr>
    </w:p>
    <w:p w:rsidR="00D637CD" w:rsidRDefault="00570EB1" w:rsidP="00D637CD">
      <w:pPr>
        <w:widowControl w:val="0"/>
      </w:pPr>
      <w:hyperlink r:id="rId8" w:history="1">
        <w:r w:rsidR="00D637CD">
          <w:rPr>
            <w:rStyle w:val="Hyperlink"/>
          </w:rPr>
          <w:t>2/9/2012</w:t>
        </w:r>
      </w:hyperlink>
    </w:p>
    <w:p w:rsidR="00D637CD" w:rsidRDefault="00D637CD" w:rsidP="00D637CD"/>
    <w:p w:rsidR="00D637CD" w:rsidRDefault="00D637CD" w:rsidP="00D637CD">
      <w:pPr>
        <w:sectPr w:rsidR="00D637CD" w:rsidSect="00D637C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31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1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7-13-110, CODE OF LAWS OF SOUTH CAROLINA, 1976, RELATING TO THE REQUIREMENT THAT POLL MANAGERS MUST BE RESIDENTS AND REGISTERED ELECTORS OF COUNTIES, SO AS TO PROVIDE AN EXCEPTION FOR MILITARY PERSONNEL AND THEIR DEPENDENTS REGISTERED TO VOTE IN SOUTH CAROLINA OR ANOTHER STATE, RESIDE IN THE COUNTY IN WHICH THEY ARE A POLL WORKER, AND ARE STATIONED IN THE COUNTY IN WHICH THEY ARE A POLL WORKER OR AN ADJOINING COUNTY.</w:t>
      </w:r>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12C"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40112C">
        <w:rPr>
          <w:rFonts w:eastAsia="Times New Roman"/>
        </w:rPr>
        <w:tab/>
        <w:t>Section 7-13-110 of the 1976 Code is amended to read:</w:t>
      </w:r>
    </w:p>
    <w:p w:rsidR="001D3AD1" w:rsidRDefault="001D3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933" w:rsidRDefault="00401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w:t>
      </w:r>
      <w:r w:rsidR="00325C10">
        <w:rPr>
          <w:rFonts w:eastAsia="Times New Roman"/>
        </w:rPr>
        <w:t>Section 7-13-110.</w:t>
      </w:r>
      <w:r w:rsidR="00325C10">
        <w:rPr>
          <w:rFonts w:eastAsia="Times New Roman"/>
        </w:rPr>
        <w:tab/>
      </w:r>
      <w:r w:rsidR="00B66933">
        <w:rPr>
          <w:rFonts w:eastAsia="Times New Roman"/>
          <w:u w:val="single"/>
        </w:rPr>
        <w:t>(A)</w:t>
      </w:r>
      <w:r w:rsidR="00B66933">
        <w:rPr>
          <w:rFonts w:eastAsia="Times New Roman"/>
        </w:rPr>
        <w:tab/>
        <w:t>All managers of election for the various polling places in the State</w:t>
      </w:r>
      <w:r w:rsidR="00B66933">
        <w:rPr>
          <w:rFonts w:eastAsia="Times New Roman"/>
          <w:u w:val="single"/>
        </w:rPr>
        <w:t>, except for those listed in subsection (B),</w:t>
      </w:r>
      <w:r w:rsidR="00B66933">
        <w:rPr>
          <w:rFonts w:eastAsia="Times New Roman"/>
        </w:rPr>
        <w:t xml:space="preserve"> </w:t>
      </w:r>
      <w:r w:rsidR="00B66933" w:rsidRPr="00047CC0">
        <w:rPr>
          <w:color w:val="000000" w:themeColor="text1"/>
          <w:u w:color="000000" w:themeColor="text1"/>
        </w:rPr>
        <w:t>must be residents and registered electors of the respective counties in which they are appointed to work or in an adjoining county. Any person at least sixteen years of age who has completed the training required by Section 7</w:t>
      </w:r>
      <w:r w:rsidR="00B66933" w:rsidRPr="00047CC0">
        <w:rPr>
          <w:color w:val="000000" w:themeColor="text1"/>
          <w:u w:color="000000" w:themeColor="text1"/>
        </w:rPr>
        <w:noBreakHyphen/>
        <w:t>13</w:t>
      </w:r>
      <w:r w:rsidR="00B66933" w:rsidRPr="00047CC0">
        <w:rPr>
          <w:color w:val="000000" w:themeColor="text1"/>
          <w:u w:color="000000" w:themeColor="text1"/>
        </w:rPr>
        <w:noBreakHyphen/>
        <w:t>72 and who is not otherwise disqualified by law may be appointed as a poll manager’s assistant by the appropriate county election commission. Any sixteen</w:t>
      </w:r>
      <w:r w:rsidR="00B66933" w:rsidRPr="00047CC0">
        <w:rPr>
          <w:color w:val="000000" w:themeColor="text1"/>
          <w:u w:color="000000" w:themeColor="text1"/>
        </w:rPr>
        <w:noBreakHyphen/>
        <w:t xml:space="preserve"> or seventeen</w:t>
      </w:r>
      <w:r w:rsidR="00B66933" w:rsidRPr="00047CC0">
        <w:rPr>
          <w:color w:val="000000" w:themeColor="text1"/>
          <w:u w:color="000000" w:themeColor="text1"/>
        </w:rPr>
        <w:noBreakHyphen/>
        <w:t>year</w:t>
      </w:r>
      <w:r w:rsidR="00B66933" w:rsidRPr="00047CC0">
        <w:rPr>
          <w:color w:val="000000" w:themeColor="text1"/>
          <w:u w:color="000000" w:themeColor="text1"/>
        </w:rPr>
        <w:noBreakHyphen/>
        <w:t xml:space="preserve">old appointed as a poll manager’s assistant may not serve as chairman of the managers or clerk in the polling place to which he or she is appointed. </w:t>
      </w:r>
      <w:r w:rsidR="00B66933" w:rsidRPr="00047CC0">
        <w:rPr>
          <w:color w:val="000000" w:themeColor="text1"/>
          <w:u w:color="000000" w:themeColor="text1"/>
        </w:rPr>
        <w:lastRenderedPageBreak/>
        <w:t>Sixteen</w:t>
      </w:r>
      <w:r w:rsidR="00B66933" w:rsidRPr="00047CC0">
        <w:rPr>
          <w:color w:val="000000" w:themeColor="text1"/>
          <w:u w:color="000000" w:themeColor="text1"/>
        </w:rPr>
        <w:noBreakHyphen/>
        <w:t xml:space="preserve"> and seventeen</w:t>
      </w:r>
      <w:r w:rsidR="00B66933" w:rsidRPr="00047CC0">
        <w:rPr>
          <w:color w:val="000000" w:themeColor="text1"/>
          <w:u w:color="000000" w:themeColor="text1"/>
        </w:rPr>
        <w:noBreakHyphen/>
        <w:t>year</w:t>
      </w:r>
      <w:r w:rsidR="00B66933" w:rsidRPr="00047CC0">
        <w:rPr>
          <w:color w:val="000000" w:themeColor="text1"/>
          <w:u w:color="000000" w:themeColor="text1"/>
        </w:rPr>
        <w:noBreakHyphen/>
        <w:t>olds must serve under supervision of the chairman of the managers of the polling place, and their specific duties must be prescribed by the county election commission. One sixteen</w:t>
      </w:r>
      <w:r w:rsidR="00B66933" w:rsidRPr="00047CC0">
        <w:rPr>
          <w:color w:val="000000" w:themeColor="text1"/>
          <w:u w:color="000000" w:themeColor="text1"/>
        </w:rPr>
        <w:noBreakHyphen/>
        <w:t xml:space="preserve"> or seventeen</w:t>
      </w:r>
      <w:r w:rsidR="00B66933" w:rsidRPr="00047CC0">
        <w:rPr>
          <w:color w:val="000000" w:themeColor="text1"/>
          <w:u w:color="000000" w:themeColor="text1"/>
        </w:rPr>
        <w:noBreakHyphen/>
        <w:t>year</w:t>
      </w:r>
      <w:r w:rsidR="00B66933" w:rsidRPr="00047CC0">
        <w:rPr>
          <w:color w:val="000000" w:themeColor="text1"/>
          <w:u w:color="000000" w:themeColor="text1"/>
        </w:rPr>
        <w:noBreakHyphen/>
        <w:t xml:space="preserve">old assistant poll manager may be appointed for every two regular poll managers appointed to work in any precinct. </w:t>
      </w:r>
    </w:p>
    <w:p w:rsidR="00FE31C4" w:rsidRDefault="001D3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3AD1">
        <w:rPr>
          <w:color w:val="000000" w:themeColor="text1"/>
          <w:u w:color="000000" w:themeColor="text1"/>
        </w:rPr>
        <w:tab/>
      </w:r>
      <w:r w:rsidR="00B66933">
        <w:rPr>
          <w:color w:val="000000" w:themeColor="text1"/>
          <w:u w:val="single" w:color="000000" w:themeColor="text1"/>
        </w:rPr>
        <w:t>(B)</w:t>
      </w:r>
      <w:r w:rsidR="00B66933">
        <w:rPr>
          <w:color w:val="000000" w:themeColor="text1"/>
          <w:u w:color="000000" w:themeColor="text1"/>
        </w:rPr>
        <w:tab/>
      </w:r>
      <w:r w:rsidR="00B66933" w:rsidRPr="00B66933">
        <w:rPr>
          <w:rFonts w:eastAsia="Times New Roman"/>
          <w:u w:val="single"/>
        </w:rPr>
        <w:t>Military personnel and their dependents may serve as managers for the various polling places in the State if they are registered to vote in the state or another state, reside in the county in which they are serving as a poll worker, or are stationed in the county in which they are a poll worker or in an adjoining county.</w:t>
      </w:r>
    </w:p>
    <w:p w:rsidR="00FE31C4" w:rsidRDefault="00FE31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3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FE31C4">
        <w:rPr>
          <w:rFonts w:eastAsia="Times New Roman"/>
        </w:rPr>
        <w:t>.</w:t>
      </w:r>
      <w:r w:rsidR="00FE31C4">
        <w:rPr>
          <w:rFonts w:eastAsia="Times New Roman"/>
        </w:rPr>
        <w:tab/>
        <w:t>This act takes effect upon approval by the Governor.</w:t>
      </w:r>
    </w:p>
    <w:p w:rsidR="00E77E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7E14" w:rsidRDefault="00E77E14" w:rsidP="00D637CD">
      <w:pPr>
        <w:suppressAutoHyphens/>
        <w:jc w:val="both"/>
        <w:rPr>
          <w:rFonts w:eastAsia="Times New Roman"/>
        </w:rPr>
      </w:pPr>
    </w:p>
    <w:sectPr w:rsidR="00E77E14" w:rsidSect="00D637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12C" w:rsidRDefault="0040112C" w:rsidP="00522CE0">
      <w:r>
        <w:separator/>
      </w:r>
    </w:p>
  </w:endnote>
  <w:endnote w:type="continuationSeparator" w:id="0">
    <w:p w:rsidR="0040112C" w:rsidRDefault="004011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E8E81-6247-4FAB-B4BA-310F3AB521F4}"/>
    <w:embedBold r:id="rId2" w:fontKey="{90F352AB-9845-4DB4-89B1-7C0C1A6571B2}"/>
  </w:font>
  <w:font w:name="Calibri">
    <w:panose1 w:val="020F0502020204030204"/>
    <w:charset w:val="00"/>
    <w:family w:val="swiss"/>
    <w:pitch w:val="variable"/>
    <w:sig w:usb0="E10002FF" w:usb1="4000ACFF" w:usb2="00000009" w:usb3="00000000" w:csb0="0000019F" w:csb1="00000000"/>
    <w:embedRegular r:id="rId3" w:fontKey="{83305B53-3454-4DEE-B9B0-218B0CB4B3DB}"/>
    <w:embedBold r:id="rId4" w:fontKey="{1F577ACE-699E-45AA-B482-06161B90522D}"/>
  </w:font>
  <w:font w:name="Cambria">
    <w:panose1 w:val="02040503050406030204"/>
    <w:charset w:val="00"/>
    <w:family w:val="roman"/>
    <w:pitch w:val="variable"/>
    <w:sig w:usb0="E00002FF" w:usb1="400004FF" w:usb2="00000000" w:usb3="00000000" w:csb0="0000019F" w:csb1="00000000"/>
    <w:embedRegular r:id="rId5" w:fontKey="{96B32002-9F12-42E2-A6A7-043A6671F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7CD" w:rsidRPr="00E77E14" w:rsidRDefault="00D637CD" w:rsidP="00E77E14">
    <w:pPr>
      <w:pStyle w:val="Footer"/>
      <w:tabs>
        <w:tab w:val="clear" w:pos="4680"/>
        <w:tab w:val="clear" w:pos="9360"/>
        <w:tab w:val="center" w:pos="2995"/>
      </w:tabs>
      <w:spacing w:before="120"/>
    </w:pPr>
    <w:r>
      <w:t>[1205]</w:t>
    </w:r>
    <w:r>
      <w:tab/>
    </w:r>
    <w:r w:rsidR="00570EB1">
      <w:fldChar w:fldCharType="begin"/>
    </w:r>
    <w:r w:rsidR="00570EB1">
      <w:instrText xml:space="preserve"> PAGE  \* MERGEFORMAT </w:instrText>
    </w:r>
    <w:r w:rsidR="00570EB1">
      <w:fldChar w:fldCharType="separate"/>
    </w:r>
    <w:r w:rsidR="00570EB1">
      <w:rPr>
        <w:noProof/>
      </w:rPr>
      <w:t>1</w:t>
    </w:r>
    <w:r w:rsidR="00570E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12C" w:rsidRDefault="0040112C" w:rsidP="00522CE0">
      <w:r>
        <w:separator/>
      </w:r>
    </w:p>
  </w:footnote>
  <w:footnote w:type="continuationSeparator" w:id="0">
    <w:p w:rsidR="0040112C" w:rsidRDefault="004011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65.SSP"/>
    <w:docVar w:name="CoverAttorneyInitials" w:val="SSP"/>
    <w:docVar w:name="CoverAttorneyLastName" w:val="Parrish"/>
    <w:docVar w:name="CoverBillType" w:val="b"/>
    <w:docVar w:name="DraftFileName" w:val="JUD0165.SSP.DOCX"/>
    <w:docVar w:name="DraftStenoName" w:val="Craft"/>
    <w:docVar w:name="dvBillNumber" w:val="1205"/>
    <w:docVar w:name="dvBillNumberPrefix" w:val="S. "/>
    <w:docVar w:name="dvOriginalBody" w:val="Senate"/>
    <w:docVar w:name="fulldraftpath" w:val="L:\S-JUD\BILLS\Campsen\JUD0165.SSP.DOCX"/>
    <w:docVar w:name="NameofBody" w:val="S"/>
    <w:docVar w:name="SenatorFolderName" w:val="Campsen"/>
    <w:docVar w:name="VGROUP2" w:val="S-JUD"/>
  </w:docVars>
  <w:rsids>
    <w:rsidRoot w:val="00570F0D"/>
    <w:rsid w:val="000141EB"/>
    <w:rsid w:val="000218BD"/>
    <w:rsid w:val="00042AC1"/>
    <w:rsid w:val="00046516"/>
    <w:rsid w:val="0005429F"/>
    <w:rsid w:val="000A4D08"/>
    <w:rsid w:val="000A6988"/>
    <w:rsid w:val="000A6BCD"/>
    <w:rsid w:val="000B0720"/>
    <w:rsid w:val="000B5EAF"/>
    <w:rsid w:val="000E473B"/>
    <w:rsid w:val="000F002B"/>
    <w:rsid w:val="00107C3D"/>
    <w:rsid w:val="00116CDF"/>
    <w:rsid w:val="00126995"/>
    <w:rsid w:val="0016543B"/>
    <w:rsid w:val="00170561"/>
    <w:rsid w:val="00186AC9"/>
    <w:rsid w:val="00190F47"/>
    <w:rsid w:val="00197DF1"/>
    <w:rsid w:val="001B3DD9"/>
    <w:rsid w:val="001C23C9"/>
    <w:rsid w:val="001D3AD1"/>
    <w:rsid w:val="001D3BAC"/>
    <w:rsid w:val="00206D3D"/>
    <w:rsid w:val="0024519E"/>
    <w:rsid w:val="00245C4E"/>
    <w:rsid w:val="002A53A3"/>
    <w:rsid w:val="002C47BC"/>
    <w:rsid w:val="002C4A99"/>
    <w:rsid w:val="002C5896"/>
    <w:rsid w:val="00307C2B"/>
    <w:rsid w:val="0031409E"/>
    <w:rsid w:val="00325C10"/>
    <w:rsid w:val="00333DF1"/>
    <w:rsid w:val="0033541C"/>
    <w:rsid w:val="00364389"/>
    <w:rsid w:val="003D2BB0"/>
    <w:rsid w:val="003D6A5D"/>
    <w:rsid w:val="003D6E2B"/>
    <w:rsid w:val="003E7597"/>
    <w:rsid w:val="0040112C"/>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0EB1"/>
    <w:rsid w:val="00570F0D"/>
    <w:rsid w:val="00581497"/>
    <w:rsid w:val="00586B30"/>
    <w:rsid w:val="0058748C"/>
    <w:rsid w:val="00593361"/>
    <w:rsid w:val="005A5017"/>
    <w:rsid w:val="005A648C"/>
    <w:rsid w:val="005F15E4"/>
    <w:rsid w:val="00606D23"/>
    <w:rsid w:val="00641A16"/>
    <w:rsid w:val="006431BA"/>
    <w:rsid w:val="00652AF0"/>
    <w:rsid w:val="006B4B3C"/>
    <w:rsid w:val="006C74EA"/>
    <w:rsid w:val="007036BD"/>
    <w:rsid w:val="00720D40"/>
    <w:rsid w:val="007318D4"/>
    <w:rsid w:val="00746551"/>
    <w:rsid w:val="00765784"/>
    <w:rsid w:val="007A4390"/>
    <w:rsid w:val="007C4353"/>
    <w:rsid w:val="007C65B0"/>
    <w:rsid w:val="007E3B8F"/>
    <w:rsid w:val="007E5CB7"/>
    <w:rsid w:val="008314D2"/>
    <w:rsid w:val="008507DA"/>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B0D59"/>
    <w:rsid w:val="00AC2A1E"/>
    <w:rsid w:val="00AE59C8"/>
    <w:rsid w:val="00B030B6"/>
    <w:rsid w:val="00B078A1"/>
    <w:rsid w:val="00B10098"/>
    <w:rsid w:val="00B10E10"/>
    <w:rsid w:val="00B3095C"/>
    <w:rsid w:val="00B35389"/>
    <w:rsid w:val="00B450FF"/>
    <w:rsid w:val="00B66933"/>
    <w:rsid w:val="00B945C5"/>
    <w:rsid w:val="00BA20EA"/>
    <w:rsid w:val="00BC0A56"/>
    <w:rsid w:val="00C23348"/>
    <w:rsid w:val="00C6454A"/>
    <w:rsid w:val="00C74052"/>
    <w:rsid w:val="00CB187A"/>
    <w:rsid w:val="00CD7C71"/>
    <w:rsid w:val="00CF3558"/>
    <w:rsid w:val="00D02AC2"/>
    <w:rsid w:val="00D1088B"/>
    <w:rsid w:val="00D156D2"/>
    <w:rsid w:val="00D637CD"/>
    <w:rsid w:val="00D77EC0"/>
    <w:rsid w:val="00D86943"/>
    <w:rsid w:val="00DA47B9"/>
    <w:rsid w:val="00E27E78"/>
    <w:rsid w:val="00E677A1"/>
    <w:rsid w:val="00E77E14"/>
    <w:rsid w:val="00E91E2F"/>
    <w:rsid w:val="00EA3546"/>
    <w:rsid w:val="00EB1AAC"/>
    <w:rsid w:val="00EB3CCE"/>
    <w:rsid w:val="00EB47AE"/>
    <w:rsid w:val="00EC34E1"/>
    <w:rsid w:val="00ED0AE1"/>
    <w:rsid w:val="00F0234A"/>
    <w:rsid w:val="00F52959"/>
    <w:rsid w:val="00F532D4"/>
    <w:rsid w:val="00F55884"/>
    <w:rsid w:val="00F60EF2"/>
    <w:rsid w:val="00F640A3"/>
    <w:rsid w:val="00FB5399"/>
    <w:rsid w:val="00FC0450"/>
    <w:rsid w:val="00FC0D36"/>
    <w:rsid w:val="00FC536C"/>
    <w:rsid w:val="00FE31C4"/>
    <w:rsid w:val="00FF13F9"/>
    <w:rsid w:val="00FF3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7DB9B0E9-02A4-4989-AFEE-A32D487E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637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05_20120209.docx" TargetMode="External"/><Relationship Id="rId3" Type="http://schemas.openxmlformats.org/officeDocument/2006/relationships/webSettings" Target="webSettings.xml"/><Relationship Id="rId7" Type="http://schemas.openxmlformats.org/officeDocument/2006/relationships/hyperlink" Target="file:///h:\sj%20archive\2012\02-09-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9-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433</Words>
  <Characters>2266</Characters>
  <Application>Microsoft Office Word</Application>
  <DocSecurity>4</DocSecurity>
  <Lines>81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1205: Poll managers must be residents and registered electors - South Carolina Legislature Online</dc:title>
  <dc:subject/>
  <dc:creator>saraparrish</dc:creator>
  <cp:keywords/>
  <dc:description/>
  <cp:lastModifiedBy>N Cumfer</cp:lastModifiedBy>
  <cp:revision>2</cp:revision>
  <cp:lastPrinted>2012-02-09T15:02:00Z</cp:lastPrinted>
  <dcterms:created xsi:type="dcterms:W3CDTF">2014-11-21T21:11:00Z</dcterms:created>
  <dcterms:modified xsi:type="dcterms:W3CDTF">2014-11-21T21:11:00Z</dcterms:modified>
</cp:coreProperties>
</file>