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ABA" w:rsidRDefault="00627ABA" w:rsidP="00627ABA">
      <w:pPr>
        <w:widowControl w:val="0"/>
        <w:jc w:val="center"/>
      </w:pPr>
      <w:bookmarkStart w:id="0" w:name="_GoBack"/>
      <w:bookmarkEnd w:id="0"/>
      <w:r w:rsidRPr="00627ABA">
        <w:rPr>
          <w:b/>
        </w:rPr>
        <w:t>South Carolina General Assembly</w:t>
      </w:r>
    </w:p>
    <w:p w:rsidR="00627ABA" w:rsidRDefault="00627ABA" w:rsidP="00627ABA">
      <w:pPr>
        <w:widowControl w:val="0"/>
        <w:jc w:val="center"/>
      </w:pPr>
      <w:r>
        <w:t>119th Session, 2011-2012</w:t>
      </w:r>
    </w:p>
    <w:p w:rsidR="00627ABA" w:rsidRDefault="00627ABA" w:rsidP="00627ABA">
      <w:pPr>
        <w:widowControl w:val="0"/>
        <w:jc w:val="left"/>
      </w:pPr>
    </w:p>
    <w:p w:rsidR="00627ABA" w:rsidRDefault="00627ABA" w:rsidP="00627ABA">
      <w:pPr>
        <w:widowControl w:val="0"/>
        <w:jc w:val="left"/>
        <w:rPr>
          <w:b/>
        </w:rPr>
      </w:pPr>
      <w:r w:rsidRPr="00627ABA">
        <w:rPr>
          <w:b/>
        </w:rPr>
        <w:t>S.</w:t>
      </w:r>
      <w:r>
        <w:rPr>
          <w:b/>
        </w:rPr>
        <w:t xml:space="preserve"> </w:t>
      </w:r>
      <w:r w:rsidRPr="00627ABA">
        <w:rPr>
          <w:b/>
        </w:rPr>
        <w:t>1219</w:t>
      </w:r>
    </w:p>
    <w:p w:rsidR="00627ABA" w:rsidRDefault="00627ABA" w:rsidP="00627ABA">
      <w:pPr>
        <w:widowControl w:val="0"/>
        <w:jc w:val="left"/>
        <w:rPr>
          <w:b/>
        </w:rPr>
      </w:pPr>
    </w:p>
    <w:p w:rsidR="00627ABA" w:rsidRDefault="00627ABA" w:rsidP="00627ABA">
      <w:pPr>
        <w:widowControl w:val="0"/>
        <w:jc w:val="left"/>
      </w:pPr>
      <w:r w:rsidRPr="00627ABA">
        <w:rPr>
          <w:b/>
        </w:rPr>
        <w:t>STATUS INFORMATION</w:t>
      </w:r>
    </w:p>
    <w:p w:rsidR="00627ABA" w:rsidRDefault="00627ABA" w:rsidP="00627ABA">
      <w:pPr>
        <w:widowControl w:val="0"/>
        <w:jc w:val="left"/>
      </w:pPr>
    </w:p>
    <w:p w:rsidR="00627ABA" w:rsidRDefault="00627ABA" w:rsidP="00627ABA">
      <w:pPr>
        <w:widowControl w:val="0"/>
        <w:jc w:val="left"/>
      </w:pPr>
      <w:r>
        <w:t>Concurrent Resolution</w:t>
      </w:r>
    </w:p>
    <w:p w:rsidR="00627ABA" w:rsidRDefault="00627ABA" w:rsidP="00627ABA">
      <w:pPr>
        <w:widowControl w:val="0"/>
        <w:jc w:val="left"/>
      </w:pPr>
      <w:r>
        <w:t>Sponsors: Senator Scott</w:t>
      </w:r>
    </w:p>
    <w:p w:rsidR="00627ABA" w:rsidRDefault="00627ABA" w:rsidP="00627ABA">
      <w:pPr>
        <w:widowControl w:val="0"/>
        <w:jc w:val="left"/>
      </w:pPr>
      <w:r>
        <w:t>Document Path: l:\council\bills\rm\1313zw12.docx</w:t>
      </w:r>
    </w:p>
    <w:p w:rsidR="00627ABA" w:rsidRDefault="00627ABA" w:rsidP="00627ABA">
      <w:pPr>
        <w:widowControl w:val="0"/>
        <w:jc w:val="left"/>
      </w:pPr>
    </w:p>
    <w:p w:rsidR="00DA497B" w:rsidRDefault="00DA497B" w:rsidP="00627ABA">
      <w:pPr>
        <w:widowControl w:val="0"/>
        <w:jc w:val="left"/>
      </w:pPr>
      <w:r>
        <w:t>Introduced in the Senate on February 15, 2012</w:t>
      </w:r>
    </w:p>
    <w:p w:rsidR="00DA497B" w:rsidRDefault="00DA497B" w:rsidP="00627ABA">
      <w:pPr>
        <w:widowControl w:val="0"/>
        <w:jc w:val="left"/>
      </w:pPr>
      <w:r>
        <w:t>Introduced in the House on February 21, 2012</w:t>
      </w:r>
    </w:p>
    <w:p w:rsidR="00DA497B" w:rsidRDefault="00DA497B" w:rsidP="00627ABA">
      <w:pPr>
        <w:widowControl w:val="0"/>
        <w:jc w:val="left"/>
      </w:pPr>
      <w:r>
        <w:t>Adopted by the General Assembly on February 21, 2012</w:t>
      </w:r>
    </w:p>
    <w:p w:rsidR="00DA497B" w:rsidRDefault="00DA497B" w:rsidP="00627ABA">
      <w:pPr>
        <w:widowControl w:val="0"/>
        <w:jc w:val="left"/>
      </w:pPr>
    </w:p>
    <w:p w:rsidR="00627ABA" w:rsidRDefault="00627ABA" w:rsidP="00627ABA">
      <w:pPr>
        <w:widowControl w:val="0"/>
        <w:jc w:val="left"/>
      </w:pPr>
      <w:r>
        <w:t xml:space="preserve">Summary: </w:t>
      </w:r>
      <w:r w:rsidR="00D22002">
        <w:t>Brandi Cummings</w:t>
      </w:r>
    </w:p>
    <w:p w:rsidR="00627ABA" w:rsidRDefault="00627ABA" w:rsidP="00627ABA">
      <w:pPr>
        <w:widowControl w:val="0"/>
        <w:jc w:val="left"/>
      </w:pPr>
    </w:p>
    <w:p w:rsidR="00627ABA" w:rsidRDefault="00627ABA" w:rsidP="00627ABA">
      <w:pPr>
        <w:widowControl w:val="0"/>
        <w:jc w:val="left"/>
      </w:pPr>
    </w:p>
    <w:p w:rsidR="00627ABA" w:rsidRDefault="00627ABA" w:rsidP="00627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ABA">
        <w:rPr>
          <w:b/>
        </w:rPr>
        <w:t>HISTORY OF LEGISLATIVE ACTIONS</w:t>
      </w:r>
    </w:p>
    <w:p w:rsidR="00627ABA" w:rsidRDefault="00627ABA" w:rsidP="00627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7ABA" w:rsidRPr="00627ABA" w:rsidRDefault="00627ABA" w:rsidP="00627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ABA">
        <w:rPr>
          <w:u w:val="single"/>
        </w:rPr>
        <w:tab/>
        <w:t>Date</w:t>
      </w:r>
      <w:r w:rsidRPr="00627ABA">
        <w:rPr>
          <w:u w:val="single"/>
        </w:rPr>
        <w:tab/>
        <w:t>Body</w:t>
      </w:r>
      <w:r w:rsidRPr="00627ABA">
        <w:rPr>
          <w:u w:val="single"/>
        </w:rPr>
        <w:tab/>
        <w:t>Action Description with journal page number</w:t>
      </w:r>
      <w:r w:rsidRPr="00627ABA">
        <w:rPr>
          <w:u w:val="single"/>
        </w:rPr>
        <w:tab/>
      </w:r>
    </w:p>
    <w:p w:rsidR="00503118" w:rsidRDefault="00503118" w:rsidP="0050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2/15/2012</w:t>
      </w:r>
      <w:r>
        <w:tab/>
        <w:t>Senate</w:t>
      </w:r>
      <w:r>
        <w:tab/>
      </w:r>
      <w:r w:rsidRPr="00CD2862">
        <w:t>Introduced, adopted, sent to House (</w:t>
      </w:r>
      <w:hyperlink r:id="rId7" w:history="1">
        <w:r w:rsidRPr="00CD2862">
          <w:rPr>
            <w:rStyle w:val="Hyperlink"/>
          </w:rPr>
          <w:t>Senate Journal</w:t>
        </w:r>
        <w:r w:rsidRPr="00CD2862">
          <w:rPr>
            <w:rStyle w:val="Hyperlink"/>
          </w:rPr>
          <w:noBreakHyphen/>
          <w:t>page 4</w:t>
        </w:r>
      </w:hyperlink>
      <w:r w:rsidRPr="00CD2862">
        <w:t>)</w:t>
      </w:r>
    </w:p>
    <w:p w:rsidR="00503118" w:rsidRDefault="00503118" w:rsidP="0050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CD2862">
        <w:t>Introduced, adopted, returned with concurrence (</w:t>
      </w:r>
      <w:hyperlink r:id="rId8" w:history="1">
        <w:r w:rsidRPr="00CD2862">
          <w:rPr>
            <w:rStyle w:val="Hyperlink"/>
          </w:rPr>
          <w:t>House Journal</w:t>
        </w:r>
        <w:r w:rsidRPr="00CD2862">
          <w:rPr>
            <w:rStyle w:val="Hyperlink"/>
          </w:rPr>
          <w:noBreakHyphen/>
          <w:t>page 21</w:t>
        </w:r>
      </w:hyperlink>
      <w:r w:rsidRPr="00CD2862">
        <w:t>)</w:t>
      </w:r>
    </w:p>
    <w:p w:rsidR="00503118" w:rsidRDefault="00503118" w:rsidP="00503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ABA" w:rsidRPr="00627ABA" w:rsidRDefault="00627ABA" w:rsidP="00627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ABA" w:rsidRDefault="00627ABA" w:rsidP="00627ABA">
      <w:r w:rsidRPr="00627ABA">
        <w:rPr>
          <w:b/>
        </w:rPr>
        <w:t>VERSIONS OF THIS BILL</w:t>
      </w:r>
    </w:p>
    <w:p w:rsidR="00627ABA" w:rsidRDefault="00627ABA" w:rsidP="00627ABA"/>
    <w:p w:rsidR="00627ABA" w:rsidRDefault="006F0689" w:rsidP="00627ABA">
      <w:hyperlink r:id="rId9" w:history="1">
        <w:r w:rsidR="00627ABA">
          <w:rPr>
            <w:rStyle w:val="Hyperlink"/>
          </w:rPr>
          <w:t>2/15/2012</w:t>
        </w:r>
      </w:hyperlink>
    </w:p>
    <w:p w:rsidR="00627ABA" w:rsidRDefault="00627ABA" w:rsidP="00627ABA"/>
    <w:p w:rsidR="00627ABA" w:rsidRDefault="00627ABA" w:rsidP="00627ABA">
      <w:pPr>
        <w:sectPr w:rsidR="00627ABA" w:rsidSect="00627A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6F0514" w:rsidRDefault="006F0514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81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C80" w:rsidRDefault="009C291A" w:rsidP="0069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97C80">
        <w:t>CONGRATULATE BRANDI CUMMINGS, FORMER WIS</w:t>
      </w:r>
      <w:r w:rsidR="0099124E">
        <w:noBreakHyphen/>
      </w:r>
      <w:r w:rsidR="00697C80">
        <w:t>TV REPORTER, ANCHOR, AND HOST, ON HER NEW POST AS AN ANCHOR FOR WTOC</w:t>
      </w:r>
      <w:r w:rsidR="0099124E">
        <w:noBreakHyphen/>
      </w:r>
      <w:r w:rsidR="00697C80">
        <w:t>TV IN SAVANNAH, GEORGIA, TO THANK HER FOR HER YEARS OF FINE SERVICE TO THE PEOPLE OF SOUTH CAROLINA, AND TO WISH HER THE BEST IN ALL HER FUTURE ENDEAVORS.</w:t>
      </w:r>
    </w:p>
    <w:p w:rsidR="003B4816" w:rsidRDefault="003B4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AEA" w:rsidRDefault="003B4816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4AEA">
        <w:t>Brandi Cummings, former WIS</w:t>
      </w:r>
      <w:r w:rsidR="0099124E">
        <w:noBreakHyphen/>
      </w:r>
      <w:r w:rsidR="00C14AEA">
        <w:t>TV reporter, anchor, and host, served the people of the Palmetto State with excellence in her work as a television news personality;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September 2011, this award</w:t>
      </w:r>
      <w:r w:rsidR="0099124E">
        <w:noBreakHyphen/>
      </w:r>
      <w:r>
        <w:t xml:space="preserve">winning journalist accepted a position with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WTOC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TV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Savannah, Georgia,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as co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anchor of </w:t>
      </w:r>
      <w:r w:rsidR="006F0514" w:rsidRPr="005A139B">
        <w:rPr>
          <w:rFonts w:eastAsiaTheme="minorHAnsi"/>
          <w:i/>
          <w:color w:val="000000" w:themeColor="text1"/>
          <w:szCs w:val="22"/>
          <w:u w:color="000000" w:themeColor="text1"/>
        </w:rPr>
        <w:t>THE News at Daybreak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Pr="005A139B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embarking on this new endeavor, she has returned to her native state of Georgia, her hometown being Augusta; and</w:t>
      </w:r>
    </w:p>
    <w:p w:rsidR="005A139B" w:rsidRPr="005A139B" w:rsidRDefault="006F0689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part of her preparation for a career in broadcasting, Ms. Cummings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99124E" w:rsidRPr="009912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egree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Clark Atlanta University, where she graduated with honors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39B" w:rsidRPr="005A139B" w:rsidRDefault="006F0689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she believes strongly in being active in her community and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is passionate about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she frequently s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peaks to young people </w:t>
      </w:r>
      <w:r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the importance of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lastRenderedPageBreak/>
        <w:t>getting an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In addition, she participates in the life of her church and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enjoys spending time with family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friends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39B" w:rsidRPr="005A139B" w:rsidRDefault="006F0689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Ms. Cummings, in fulfillment of a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life dream to develop a program for girls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began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host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the Loving Me Seminar for teen girls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2010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the same year,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she self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published her first book of poetry, </w:t>
      </w:r>
      <w:r w:rsidR="006F0514" w:rsidRPr="005A139B">
        <w:rPr>
          <w:rFonts w:eastAsiaTheme="minorHAnsi"/>
          <w:i/>
          <w:color w:val="000000" w:themeColor="text1"/>
          <w:szCs w:val="22"/>
          <w:u w:color="000000" w:themeColor="text1"/>
        </w:rPr>
        <w:t>Straight to the Heart: Life &amp; Love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her contributions to the Palmetto State, the members of the General Assembly are pleased to recognize and honor Brandi Cummings for her distinguished service as a broadcast journalist. </w:t>
      </w:r>
      <w:r>
        <w:t>Now, therefore,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AB6813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AB6813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congratulate Brandi Cummings, former WIS</w:t>
      </w:r>
      <w:r w:rsidR="0099124E">
        <w:noBreakHyphen/>
      </w:r>
      <w:r>
        <w:t>TV reporter, anchor, and host, on her new post as an anchor for WTOC</w:t>
      </w:r>
      <w:r w:rsidR="0099124E">
        <w:noBreakHyphen/>
      </w:r>
      <w:r>
        <w:t>TV in Savannah, Georgia, thank her for her years of fine service to the people of South Carolina, and wish her the best in all her future endeavors.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Brandi Cummings.</w:t>
      </w:r>
    </w:p>
    <w:p w:rsidR="00343DCC" w:rsidRDefault="0099124E" w:rsidP="00A3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DCC" w:rsidRDefault="00343DCC" w:rsidP="00627ABA">
      <w:pPr>
        <w:suppressAutoHyphens/>
      </w:pPr>
    </w:p>
    <w:sectPr w:rsidR="00343DCC" w:rsidSect="00627A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816" w:rsidRDefault="003B4816" w:rsidP="009F0C77">
      <w:r>
        <w:separator/>
      </w:r>
    </w:p>
  </w:endnote>
  <w:endnote w:type="continuationSeparator" w:id="0">
    <w:p w:rsidR="003B4816" w:rsidRDefault="003B48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DB4694-B144-49FD-BC04-051EBAE6C9AA}"/>
    <w:embedBold r:id="rId2" w:fontKey="{4938D022-09C7-42D2-B50E-C607273ADA36}"/>
    <w:embedItalic r:id="rId3" w:fontKey="{56198376-C3CE-43EF-A669-DBE937B4E4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238C65D-E678-4B54-8698-3EC850475C3B}"/>
    <w:embedItalic r:id="rId5" w:fontKey="{333866A9-E97A-4DE3-AFE6-A4C76D78F7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5112D47D-DFBA-472C-971C-295AD950A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5F1971-11DA-4A38-917B-C568F5AE0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ABA" w:rsidRPr="00343DCC" w:rsidRDefault="00627ABA" w:rsidP="00343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[1219]</w:t>
    </w:r>
    <w:r>
      <w:tab/>
    </w:r>
    <w:r w:rsidR="006F0689">
      <w:fldChar w:fldCharType="begin"/>
    </w:r>
    <w:r w:rsidR="006F0689">
      <w:instrText xml:space="preserve"> PAGE  \* MERGEFORMAT </w:instrText>
    </w:r>
    <w:r w:rsidR="006F0689">
      <w:fldChar w:fldCharType="separate"/>
    </w:r>
    <w:r w:rsidR="006F0689">
      <w:rPr>
        <w:noProof/>
      </w:rPr>
      <w:t>1</w:t>
    </w:r>
    <w:r w:rsidR="006F06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816" w:rsidRDefault="003B4816" w:rsidP="009F0C77">
      <w:r>
        <w:separator/>
      </w:r>
    </w:p>
  </w:footnote>
  <w:footnote w:type="continuationSeparator" w:id="0">
    <w:p w:rsidR="003B4816" w:rsidRDefault="003B48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3ZW12"/>
    <w:docVar w:name="CoverBillType" w:val="c"/>
    <w:docVar w:name="docpath" w:val="L:\Council\bills\RM\1313ZW12.DOCX"/>
    <w:docVar w:name="dvBillNumber" w:val="12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329D9"/>
    <w:rsid w:val="00026C9A"/>
    <w:rsid w:val="00052701"/>
    <w:rsid w:val="000630DF"/>
    <w:rsid w:val="00063A56"/>
    <w:rsid w:val="000965A1"/>
    <w:rsid w:val="000E1785"/>
    <w:rsid w:val="001023A4"/>
    <w:rsid w:val="0010776B"/>
    <w:rsid w:val="00133E66"/>
    <w:rsid w:val="00134ACF"/>
    <w:rsid w:val="00144E15"/>
    <w:rsid w:val="001924C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DCC"/>
    <w:rsid w:val="003449D1"/>
    <w:rsid w:val="00393688"/>
    <w:rsid w:val="003B4816"/>
    <w:rsid w:val="003D411E"/>
    <w:rsid w:val="003E3C1E"/>
    <w:rsid w:val="003E6148"/>
    <w:rsid w:val="00400EAA"/>
    <w:rsid w:val="0041760A"/>
    <w:rsid w:val="004329D9"/>
    <w:rsid w:val="004809EE"/>
    <w:rsid w:val="004C1447"/>
    <w:rsid w:val="004D441F"/>
    <w:rsid w:val="00503118"/>
    <w:rsid w:val="00511EE9"/>
    <w:rsid w:val="00521E00"/>
    <w:rsid w:val="00530FB0"/>
    <w:rsid w:val="005560D7"/>
    <w:rsid w:val="00577C6C"/>
    <w:rsid w:val="0058501B"/>
    <w:rsid w:val="005A7FA2"/>
    <w:rsid w:val="006215AA"/>
    <w:rsid w:val="00627ABA"/>
    <w:rsid w:val="006340D9"/>
    <w:rsid w:val="00643B8E"/>
    <w:rsid w:val="00665EBC"/>
    <w:rsid w:val="0069470D"/>
    <w:rsid w:val="00697C80"/>
    <w:rsid w:val="006A476C"/>
    <w:rsid w:val="006C6A93"/>
    <w:rsid w:val="006E02F9"/>
    <w:rsid w:val="006F0514"/>
    <w:rsid w:val="006F0689"/>
    <w:rsid w:val="00753C04"/>
    <w:rsid w:val="00756946"/>
    <w:rsid w:val="00757F80"/>
    <w:rsid w:val="00771EEC"/>
    <w:rsid w:val="00786819"/>
    <w:rsid w:val="007A325A"/>
    <w:rsid w:val="007C2106"/>
    <w:rsid w:val="007F1523"/>
    <w:rsid w:val="007F509E"/>
    <w:rsid w:val="007F5799"/>
    <w:rsid w:val="007F6947"/>
    <w:rsid w:val="007F72E2"/>
    <w:rsid w:val="00872729"/>
    <w:rsid w:val="008F4429"/>
    <w:rsid w:val="009352BB"/>
    <w:rsid w:val="00990668"/>
    <w:rsid w:val="0099124E"/>
    <w:rsid w:val="009C291A"/>
    <w:rsid w:val="009D5F4C"/>
    <w:rsid w:val="009F0C77"/>
    <w:rsid w:val="009F4DD1"/>
    <w:rsid w:val="00A35512"/>
    <w:rsid w:val="00A36C8B"/>
    <w:rsid w:val="00A64E80"/>
    <w:rsid w:val="00A67BA5"/>
    <w:rsid w:val="00A741D9"/>
    <w:rsid w:val="00A9741D"/>
    <w:rsid w:val="00AD4B17"/>
    <w:rsid w:val="00B26FA6"/>
    <w:rsid w:val="00B741CB"/>
    <w:rsid w:val="00B934F3"/>
    <w:rsid w:val="00BB6347"/>
    <w:rsid w:val="00BC0B44"/>
    <w:rsid w:val="00BD2134"/>
    <w:rsid w:val="00BE2399"/>
    <w:rsid w:val="00C038D8"/>
    <w:rsid w:val="00C045DD"/>
    <w:rsid w:val="00C14AEA"/>
    <w:rsid w:val="00C3136F"/>
    <w:rsid w:val="00C3483A"/>
    <w:rsid w:val="00C41069"/>
    <w:rsid w:val="00C74E9D"/>
    <w:rsid w:val="00C82FD3"/>
    <w:rsid w:val="00C84767"/>
    <w:rsid w:val="00CC6B7B"/>
    <w:rsid w:val="00CD3619"/>
    <w:rsid w:val="00CF4447"/>
    <w:rsid w:val="00D22002"/>
    <w:rsid w:val="00D405E7"/>
    <w:rsid w:val="00D41D56"/>
    <w:rsid w:val="00D6260D"/>
    <w:rsid w:val="00D6662B"/>
    <w:rsid w:val="00D95E2F"/>
    <w:rsid w:val="00D970A9"/>
    <w:rsid w:val="00DA497B"/>
    <w:rsid w:val="00DB3AC0"/>
    <w:rsid w:val="00DC5FD0"/>
    <w:rsid w:val="00DE5075"/>
    <w:rsid w:val="00DE68F0"/>
    <w:rsid w:val="00DF3845"/>
    <w:rsid w:val="00DF7E17"/>
    <w:rsid w:val="00E232F3"/>
    <w:rsid w:val="00E71285"/>
    <w:rsid w:val="00E92DD8"/>
    <w:rsid w:val="00EB00A2"/>
    <w:rsid w:val="00EB1BF3"/>
    <w:rsid w:val="00EF3EEE"/>
    <w:rsid w:val="00F149A7"/>
    <w:rsid w:val="00F409F6"/>
    <w:rsid w:val="00F43657"/>
    <w:rsid w:val="00F50BAF"/>
    <w:rsid w:val="00F52C10"/>
    <w:rsid w:val="00F70601"/>
    <w:rsid w:val="00F81FFD"/>
    <w:rsid w:val="00F85228"/>
    <w:rsid w:val="00FB6773"/>
    <w:rsid w:val="00FD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5A17AB-C7FE-46F5-8DC0-B46CFDAF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7A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219_201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1D186-EAF9-4EC3-9C29-92012890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444</Words>
  <Characters>2376</Characters>
  <Application>Microsoft Office Word</Application>
  <DocSecurity>4</DocSecurity>
  <Lines>91</Lines>
  <Paragraphs>30</Paragraphs>
  <ScaleCrop>false</ScaleCrop>
  <Company> </Company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1219: Brandi Cummings - South Carolina Legislature Online</dc:title>
  <dc:subject/>
  <dc:creator>rosannemcdowell</dc:creator>
  <cp:keywords/>
  <dc:description/>
  <cp:lastModifiedBy>N Cumfer</cp:lastModifiedBy>
  <cp:revision>2</cp:revision>
  <cp:lastPrinted>2012-01-18T20:13:00Z</cp:lastPrinted>
  <dcterms:created xsi:type="dcterms:W3CDTF">2014-11-21T21:12:00Z</dcterms:created>
  <dcterms:modified xsi:type="dcterms:W3CDTF">2014-11-21T21:12:00Z</dcterms:modified>
</cp:coreProperties>
</file>