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46F" w:rsidRDefault="0001046F" w:rsidP="0001046F">
      <w:pPr>
        <w:widowControl w:val="0"/>
        <w:jc w:val="center"/>
      </w:pPr>
      <w:bookmarkStart w:id="0" w:name="_GoBack"/>
      <w:bookmarkEnd w:id="0"/>
      <w:r w:rsidRPr="0001046F">
        <w:rPr>
          <w:b/>
        </w:rPr>
        <w:t>South Carolina General Assembly</w:t>
      </w:r>
    </w:p>
    <w:p w:rsidR="0001046F" w:rsidRDefault="0001046F" w:rsidP="0001046F">
      <w:pPr>
        <w:widowControl w:val="0"/>
        <w:jc w:val="center"/>
      </w:pPr>
      <w:r>
        <w:t>119th Session, 2011-2012</w:t>
      </w:r>
    </w:p>
    <w:p w:rsidR="0001046F" w:rsidRDefault="0001046F" w:rsidP="0001046F">
      <w:pPr>
        <w:widowControl w:val="0"/>
        <w:jc w:val="left"/>
      </w:pPr>
    </w:p>
    <w:p w:rsidR="0001046F" w:rsidRDefault="0001046F" w:rsidP="0001046F">
      <w:pPr>
        <w:widowControl w:val="0"/>
        <w:jc w:val="left"/>
        <w:rPr>
          <w:b/>
        </w:rPr>
      </w:pPr>
      <w:r w:rsidRPr="0001046F">
        <w:rPr>
          <w:b/>
        </w:rPr>
        <w:t>S.</w:t>
      </w:r>
      <w:r>
        <w:rPr>
          <w:b/>
        </w:rPr>
        <w:t xml:space="preserve"> </w:t>
      </w:r>
      <w:r w:rsidRPr="0001046F">
        <w:rPr>
          <w:b/>
        </w:rPr>
        <w:t>1242</w:t>
      </w:r>
    </w:p>
    <w:p w:rsidR="0001046F" w:rsidRDefault="0001046F" w:rsidP="0001046F">
      <w:pPr>
        <w:widowControl w:val="0"/>
        <w:jc w:val="left"/>
        <w:rPr>
          <w:b/>
        </w:rPr>
      </w:pPr>
    </w:p>
    <w:p w:rsidR="0001046F" w:rsidRDefault="0001046F" w:rsidP="0001046F">
      <w:pPr>
        <w:widowControl w:val="0"/>
        <w:jc w:val="left"/>
      </w:pPr>
      <w:r w:rsidRPr="0001046F">
        <w:rPr>
          <w:b/>
        </w:rPr>
        <w:t>STATUS INFORMATION</w:t>
      </w:r>
    </w:p>
    <w:p w:rsidR="0001046F" w:rsidRDefault="0001046F" w:rsidP="0001046F">
      <w:pPr>
        <w:widowControl w:val="0"/>
        <w:jc w:val="left"/>
      </w:pPr>
    </w:p>
    <w:p w:rsidR="0001046F" w:rsidRDefault="0001046F" w:rsidP="0001046F">
      <w:pPr>
        <w:widowControl w:val="0"/>
        <w:jc w:val="left"/>
      </w:pPr>
      <w:r>
        <w:t>Senate Resolution</w:t>
      </w:r>
    </w:p>
    <w:p w:rsidR="0001046F" w:rsidRDefault="0001046F" w:rsidP="0001046F">
      <w:pPr>
        <w:widowControl w:val="0"/>
        <w:jc w:val="left"/>
      </w:pPr>
      <w:r>
        <w:t>Sponsors: Senators Jackson and Matthews</w:t>
      </w:r>
    </w:p>
    <w:p w:rsidR="0001046F" w:rsidRDefault="0001046F" w:rsidP="0001046F">
      <w:pPr>
        <w:widowControl w:val="0"/>
        <w:jc w:val="left"/>
      </w:pPr>
      <w:r>
        <w:t>Document Path: l:\council\bills\rm\1438ac12.docx</w:t>
      </w:r>
    </w:p>
    <w:p w:rsidR="00F85C86" w:rsidRDefault="00F85C86" w:rsidP="0001046F">
      <w:pPr>
        <w:widowControl w:val="0"/>
        <w:jc w:val="left"/>
      </w:pPr>
      <w:r>
        <w:t>Companion/Similar bill(s): 3382</w:t>
      </w:r>
    </w:p>
    <w:p w:rsidR="0001046F" w:rsidRDefault="0001046F" w:rsidP="0001046F">
      <w:pPr>
        <w:widowControl w:val="0"/>
        <w:jc w:val="left"/>
      </w:pPr>
    </w:p>
    <w:p w:rsidR="0001046F" w:rsidRDefault="0001046F" w:rsidP="0001046F">
      <w:pPr>
        <w:widowControl w:val="0"/>
        <w:jc w:val="left"/>
      </w:pPr>
      <w:r>
        <w:t>Introduced in the Senate on February 21, 2012</w:t>
      </w:r>
    </w:p>
    <w:p w:rsidR="0001046F" w:rsidRDefault="0001046F" w:rsidP="0001046F">
      <w:pPr>
        <w:widowControl w:val="0"/>
        <w:jc w:val="left"/>
      </w:pPr>
      <w:r>
        <w:t>Adopted by the Senate on February 21, 2012</w:t>
      </w:r>
    </w:p>
    <w:p w:rsidR="0001046F" w:rsidRDefault="0001046F" w:rsidP="0001046F">
      <w:pPr>
        <w:widowControl w:val="0"/>
        <w:jc w:val="left"/>
      </w:pPr>
    </w:p>
    <w:p w:rsidR="0001046F" w:rsidRDefault="0001046F" w:rsidP="0001046F">
      <w:pPr>
        <w:widowControl w:val="0"/>
        <w:jc w:val="left"/>
      </w:pPr>
      <w:r>
        <w:t xml:space="preserve">Summary: </w:t>
      </w:r>
      <w:r w:rsidR="004664E8">
        <w:t>Tuskegee Airmen</w:t>
      </w:r>
    </w:p>
    <w:p w:rsidR="0001046F" w:rsidRDefault="0001046F" w:rsidP="0001046F">
      <w:pPr>
        <w:widowControl w:val="0"/>
        <w:jc w:val="left"/>
      </w:pPr>
    </w:p>
    <w:p w:rsidR="0001046F" w:rsidRDefault="0001046F" w:rsidP="0001046F">
      <w:pPr>
        <w:widowControl w:val="0"/>
        <w:jc w:val="left"/>
      </w:pPr>
    </w:p>
    <w:p w:rsidR="0001046F" w:rsidRDefault="0001046F" w:rsidP="000104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046F">
        <w:rPr>
          <w:b/>
        </w:rPr>
        <w:t>HISTORY OF LEGISLATIVE ACTIONS</w:t>
      </w:r>
    </w:p>
    <w:p w:rsidR="0001046F" w:rsidRDefault="0001046F" w:rsidP="000104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1046F" w:rsidRPr="0001046F" w:rsidRDefault="0001046F" w:rsidP="000104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046F">
        <w:rPr>
          <w:u w:val="single"/>
        </w:rPr>
        <w:tab/>
        <w:t>Date</w:t>
      </w:r>
      <w:r w:rsidRPr="0001046F">
        <w:rPr>
          <w:u w:val="single"/>
        </w:rPr>
        <w:tab/>
        <w:t>Body</w:t>
      </w:r>
      <w:r w:rsidRPr="0001046F">
        <w:rPr>
          <w:u w:val="single"/>
        </w:rPr>
        <w:tab/>
        <w:t>Action Description with journal page number</w:t>
      </w:r>
      <w:r w:rsidRPr="0001046F">
        <w:rPr>
          <w:u w:val="single"/>
        </w:rPr>
        <w:tab/>
      </w:r>
    </w:p>
    <w:p w:rsidR="00D62C53" w:rsidRDefault="00D62C53" w:rsidP="00D62C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2/21/2012</w:t>
      </w:r>
      <w:r>
        <w:tab/>
        <w:t>Senate</w:t>
      </w:r>
      <w:r>
        <w:tab/>
      </w:r>
      <w:r w:rsidRPr="00C039A4">
        <w:t>Introduced and adopted (</w:t>
      </w:r>
      <w:hyperlink r:id="rId7" w:history="1">
        <w:r w:rsidRPr="00C039A4">
          <w:rPr>
            <w:rStyle w:val="Hyperlink"/>
          </w:rPr>
          <w:t>Senate Journal</w:t>
        </w:r>
        <w:r w:rsidRPr="00C039A4">
          <w:rPr>
            <w:rStyle w:val="Hyperlink"/>
          </w:rPr>
          <w:noBreakHyphen/>
          <w:t>page 4</w:t>
        </w:r>
      </w:hyperlink>
      <w:r w:rsidRPr="00C039A4">
        <w:t>)</w:t>
      </w:r>
    </w:p>
    <w:p w:rsidR="00D62C53" w:rsidRDefault="00D62C53" w:rsidP="00D62C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046F" w:rsidRPr="0001046F" w:rsidRDefault="0001046F" w:rsidP="000104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046F" w:rsidRDefault="0001046F" w:rsidP="0001046F">
      <w:r w:rsidRPr="0001046F">
        <w:rPr>
          <w:b/>
        </w:rPr>
        <w:t>VERSIONS OF THIS BILL</w:t>
      </w:r>
    </w:p>
    <w:p w:rsidR="0001046F" w:rsidRDefault="0001046F" w:rsidP="0001046F"/>
    <w:p w:rsidR="0001046F" w:rsidRDefault="00C004E6" w:rsidP="0001046F">
      <w:hyperlink r:id="rId8" w:history="1">
        <w:r w:rsidR="0001046F">
          <w:rPr>
            <w:rStyle w:val="Hyperlink"/>
          </w:rPr>
          <w:t>2/21/2012</w:t>
        </w:r>
      </w:hyperlink>
    </w:p>
    <w:p w:rsidR="0001046F" w:rsidRDefault="0001046F" w:rsidP="0001046F"/>
    <w:p w:rsidR="0001046F" w:rsidRDefault="0001046F" w:rsidP="0001046F">
      <w:pPr>
        <w:sectPr w:rsidR="0001046F" w:rsidSect="000104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172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05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6659E">
        <w:t>HONOR THE TUSKEGEE AIRMEN</w:t>
      </w:r>
      <w:r w:rsidR="00914786">
        <w:t xml:space="preserve"> UPON THE </w:t>
      </w:r>
      <w:r w:rsidR="00B6659E">
        <w:t>RELEASE OF THE MO</w:t>
      </w:r>
      <w:r w:rsidR="00B842B7">
        <w:t>TION PICTURE</w:t>
      </w:r>
      <w:r w:rsidR="00B6659E">
        <w:t xml:space="preserve"> </w:t>
      </w:r>
      <w:r w:rsidR="00B6659E" w:rsidRPr="00B6659E">
        <w:rPr>
          <w:i/>
        </w:rPr>
        <w:t>RED TAILS</w:t>
      </w:r>
      <w:r w:rsidR="00B6659E">
        <w:t>, WHICH FOCUSES ON THE</w:t>
      </w:r>
      <w:r w:rsidR="00914786">
        <w:t xml:space="preserve"> COURAGEOUS EXPLOITS OF THESE WORLD WAR II AFRICAN</w:t>
      </w:r>
      <w:r w:rsidR="00803DFD">
        <w:noBreakHyphen/>
      </w:r>
      <w:r w:rsidR="00914786">
        <w:t>AMERICAN AVIATORS</w:t>
      </w:r>
      <w:r w:rsidR="00B6659E">
        <w:t>, AND TO ENCOURAGE THE PEOPLE OF THE PALMETTO STATE TO ATTEND THIS FINE PRODUCTION.</w:t>
      </w:r>
    </w:p>
    <w:p w:rsidR="002E1729" w:rsidRDefault="002E17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63FE" w:rsidRPr="003C63FE" w:rsidRDefault="002E1729" w:rsidP="003C6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3C63FE">
        <w:t>t</w:t>
      </w:r>
      <w:r w:rsidR="003C63FE" w:rsidRPr="003C63FE">
        <w:rPr>
          <w:rFonts w:eastAsiaTheme="minorHAnsi"/>
          <w:color w:val="000000" w:themeColor="text1"/>
          <w:szCs w:val="22"/>
          <w:u w:color="000000" w:themeColor="text1"/>
        </w:rPr>
        <w:t>he Tuskegee Airmen (99th Pursuit Squadron) distinguished themselves as an elite and highly skilled bomber escort and fighter unit during World War II; and</w:t>
      </w:r>
    </w:p>
    <w:p w:rsidR="003C63FE" w:rsidRPr="003C63FE" w:rsidRDefault="003C63FE" w:rsidP="003C6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C63FE" w:rsidRPr="003C63FE" w:rsidRDefault="003C63FE" w:rsidP="003C6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C63FE">
        <w:rPr>
          <w:rFonts w:eastAsiaTheme="minorHAnsi"/>
          <w:color w:val="000000" w:themeColor="text1"/>
          <w:szCs w:val="22"/>
          <w:u w:color="000000" w:themeColor="text1"/>
        </w:rPr>
        <w:t>Whereas, the presence of the Walterboro Airfield, which housed the 553rd bomber group and served as a training field for replacement pilots for the 332nd fighter group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C63FE">
        <w:rPr>
          <w:rFonts w:eastAsiaTheme="minorHAnsi"/>
          <w:color w:val="000000" w:themeColor="text1"/>
          <w:szCs w:val="22"/>
          <w:u w:color="000000" w:themeColor="text1"/>
        </w:rPr>
        <w:t>give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3C63FE">
        <w:rPr>
          <w:rFonts w:eastAsiaTheme="minorHAnsi"/>
          <w:color w:val="000000" w:themeColor="text1"/>
          <w:szCs w:val="22"/>
          <w:u w:color="000000" w:themeColor="text1"/>
        </w:rPr>
        <w:t xml:space="preserve"> South Carolina a direct link to the historical contributions of the Tuskegee Airmen to both the </w:t>
      </w:r>
      <w:r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Pr="003C63FE">
        <w:rPr>
          <w:rFonts w:eastAsiaTheme="minorHAnsi"/>
          <w:color w:val="000000" w:themeColor="text1"/>
          <w:szCs w:val="22"/>
          <w:u w:color="000000" w:themeColor="text1"/>
        </w:rPr>
        <w:t xml:space="preserve">ation and the </w:t>
      </w:r>
      <w:r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Pr="003C63FE">
        <w:rPr>
          <w:rFonts w:eastAsiaTheme="minorHAnsi"/>
          <w:color w:val="000000" w:themeColor="text1"/>
          <w:szCs w:val="22"/>
          <w:u w:color="000000" w:themeColor="text1"/>
        </w:rPr>
        <w:t>orld; and</w:t>
      </w:r>
    </w:p>
    <w:p w:rsidR="003C63FE" w:rsidRPr="003C63FE" w:rsidRDefault="003C63FE" w:rsidP="003C6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C63FE" w:rsidRDefault="003C63FE" w:rsidP="003C6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C63FE">
        <w:rPr>
          <w:rFonts w:eastAsiaTheme="minorHAnsi"/>
          <w:color w:val="000000" w:themeColor="text1"/>
          <w:szCs w:val="22"/>
          <w:u w:color="000000" w:themeColor="text1"/>
        </w:rPr>
        <w:t>Whereas, the Tuskegee Airmen overcame seemingly insurmountable odds in the form of pervasive racial and legal impediments during the World War II era in order to make their contribution</w:t>
      </w:r>
      <w:r>
        <w:rPr>
          <w:rFonts w:eastAsiaTheme="minorHAnsi"/>
          <w:color w:val="000000" w:themeColor="text1"/>
          <w:szCs w:val="22"/>
          <w:u w:color="000000" w:themeColor="text1"/>
        </w:rPr>
        <w:t>, and t</w:t>
      </w:r>
      <w:r w:rsidRPr="003C63FE">
        <w:rPr>
          <w:rFonts w:eastAsiaTheme="minorHAnsi"/>
          <w:color w:val="000000" w:themeColor="text1"/>
          <w:szCs w:val="22"/>
          <w:u w:color="000000" w:themeColor="text1"/>
        </w:rPr>
        <w:t>he accomplishments of the courageous African</w:t>
      </w:r>
      <w:r w:rsidR="00803DF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3C63FE">
        <w:rPr>
          <w:rFonts w:eastAsiaTheme="minorHAnsi"/>
          <w:color w:val="000000" w:themeColor="text1"/>
          <w:szCs w:val="22"/>
          <w:u w:color="000000" w:themeColor="text1"/>
        </w:rPr>
        <w:t>American pilots of the 99th Pursuit Squadron, as the airmen were officially known, are world</w:t>
      </w:r>
      <w:r w:rsidR="00C472F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3C63FE">
        <w:rPr>
          <w:rFonts w:eastAsiaTheme="minorHAnsi"/>
          <w:color w:val="000000" w:themeColor="text1"/>
          <w:szCs w:val="22"/>
          <w:u w:color="000000" w:themeColor="text1"/>
        </w:rPr>
        <w:t>renowned; and</w:t>
      </w:r>
    </w:p>
    <w:p w:rsidR="003C63FE" w:rsidRDefault="003C63FE" w:rsidP="003C6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B3C89" w:rsidRDefault="00705060" w:rsidP="00FB3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>in recognition of the recent release of the mo</w:t>
      </w:r>
      <w:r w:rsidR="004F4869">
        <w:rPr>
          <w:rFonts w:eastAsiaTheme="minorHAnsi"/>
          <w:color w:val="000000" w:themeColor="text1"/>
          <w:szCs w:val="22"/>
          <w:u w:color="000000" w:themeColor="text1"/>
        </w:rPr>
        <w:t>tion picture</w:t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B3C89" w:rsidRPr="00FB3C89">
        <w:rPr>
          <w:rFonts w:eastAsiaTheme="minorHAnsi"/>
          <w:i/>
          <w:color w:val="000000" w:themeColor="text1"/>
          <w:szCs w:val="22"/>
          <w:u w:color="000000" w:themeColor="text1"/>
        </w:rPr>
        <w:t>Red Tails</w:t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 xml:space="preserve">, which revolves around the story of the Tuskegee Airmen, Richland County </w:t>
      </w:r>
      <w:r w:rsidR="00663045">
        <w:rPr>
          <w:rFonts w:eastAsiaTheme="minorHAnsi"/>
          <w:color w:val="000000" w:themeColor="text1"/>
          <w:szCs w:val="22"/>
          <w:u w:color="000000" w:themeColor="text1"/>
        </w:rPr>
        <w:t xml:space="preserve">Council, the Spann Watson Chapter of the Tuskegee Airmen, and the Richland County Airport Commission </w:t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 xml:space="preserve">will host </w:t>
      </w:r>
      <w:r w:rsidR="005F202B">
        <w:rPr>
          <w:rFonts w:eastAsiaTheme="minorHAnsi"/>
          <w:color w:val="000000" w:themeColor="text1"/>
          <w:szCs w:val="22"/>
          <w:u w:color="000000" w:themeColor="text1"/>
        </w:rPr>
        <w:t xml:space="preserve">An Afternoon With the Red Tails, a reception to be held </w:t>
      </w:r>
      <w:r w:rsidR="00FB3C89" w:rsidRPr="00005BF0">
        <w:rPr>
          <w:rFonts w:eastAsiaTheme="minorHAnsi"/>
          <w:color w:val="000000" w:themeColor="text1"/>
          <w:szCs w:val="22"/>
          <w:u w:color="000000" w:themeColor="text1"/>
        </w:rPr>
        <w:t xml:space="preserve">on </w:t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>Saturday, February 25, 2012</w:t>
      </w:r>
      <w:r w:rsidR="00FB3C89" w:rsidRPr="00005BF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 xml:space="preserve"> from 2:30 to 4:00</w:t>
      </w:r>
      <w:r w:rsidR="00FB3C89" w:rsidRPr="00005BF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FB3C89" w:rsidRPr="00005BF0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FB3C89" w:rsidRPr="00005BF0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 xml:space="preserve"> at the Jim Hamilton</w:t>
      </w:r>
      <w:r w:rsidR="00803DF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 xml:space="preserve">L.B. Owens Airport Terminal Lobby, </w:t>
      </w:r>
      <w:r w:rsidR="00FB3C89">
        <w:rPr>
          <w:rFonts w:eastAsiaTheme="minorHAnsi"/>
          <w:color w:val="000000" w:themeColor="text1"/>
          <w:szCs w:val="22"/>
          <w:u w:color="000000" w:themeColor="text1"/>
        </w:rPr>
        <w:t xml:space="preserve">located at </w:t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>1400 Jim Hamilton B</w:t>
      </w:r>
      <w:r w:rsidR="00FB3C89">
        <w:rPr>
          <w:rFonts w:eastAsiaTheme="minorHAnsi"/>
          <w:color w:val="000000" w:themeColor="text1"/>
          <w:szCs w:val="22"/>
          <w:u w:color="000000" w:themeColor="text1"/>
        </w:rPr>
        <w:t xml:space="preserve">oulevard in </w:t>
      </w:r>
      <w:r w:rsidR="00FB3C89" w:rsidRPr="00FB3C89">
        <w:rPr>
          <w:rFonts w:eastAsiaTheme="minorHAnsi"/>
          <w:color w:val="000000" w:themeColor="text1"/>
          <w:szCs w:val="22"/>
          <w:u w:color="000000" w:themeColor="text1"/>
        </w:rPr>
        <w:t>Columbia</w:t>
      </w:r>
      <w:r w:rsidR="00FB3C8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B3C89" w:rsidRDefault="00FB3C89" w:rsidP="00FB3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B3C89" w:rsidRDefault="00FB3C89" w:rsidP="00FB3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</w:t>
      </w:r>
      <w:r w:rsidRPr="00FB3C89">
        <w:rPr>
          <w:rFonts w:eastAsiaTheme="minorHAnsi"/>
          <w:color w:val="000000" w:themeColor="text1"/>
          <w:szCs w:val="22"/>
          <w:u w:color="000000" w:themeColor="text1"/>
        </w:rPr>
        <w:t xml:space="preserve">is event is </w:t>
      </w:r>
      <w:r>
        <w:rPr>
          <w:rFonts w:eastAsiaTheme="minorHAnsi"/>
          <w:color w:val="000000" w:themeColor="text1"/>
          <w:szCs w:val="22"/>
          <w:u w:color="000000" w:themeColor="text1"/>
        </w:rPr>
        <w:t>free and open to the public; and</w:t>
      </w:r>
    </w:p>
    <w:p w:rsidR="00D44F68" w:rsidRDefault="00D44F68" w:rsidP="00FB3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1729" w:rsidRDefault="00D44F68" w:rsidP="00B9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>Whereas, grateful</w:t>
      </w:r>
      <w:r w:rsidR="00C74598">
        <w:rPr>
          <w:rFonts w:eastAsiaTheme="minorHAnsi"/>
          <w:color w:val="000000" w:themeColor="text1"/>
          <w:szCs w:val="22"/>
          <w:u w:color="000000" w:themeColor="text1"/>
        </w:rPr>
        <w:t xml:space="preserve"> for the contributions of the Tuskegee Airmen to </w:t>
      </w:r>
      <w:r w:rsidR="00B907AB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C74598">
        <w:rPr>
          <w:rFonts w:eastAsiaTheme="minorHAnsi"/>
          <w:color w:val="000000" w:themeColor="text1"/>
          <w:szCs w:val="22"/>
          <w:u w:color="000000" w:themeColor="text1"/>
        </w:rPr>
        <w:t xml:space="preserve"> freedom and safety</w:t>
      </w:r>
      <w:r w:rsidR="00B907AB">
        <w:rPr>
          <w:rFonts w:eastAsiaTheme="minorHAnsi"/>
          <w:color w:val="000000" w:themeColor="text1"/>
          <w:szCs w:val="22"/>
          <w:u w:color="000000" w:themeColor="text1"/>
        </w:rPr>
        <w:t xml:space="preserve"> of our nation</w:t>
      </w:r>
      <w:r w:rsidR="00C74598">
        <w:rPr>
          <w:rFonts w:eastAsiaTheme="minorHAnsi"/>
          <w:color w:val="000000" w:themeColor="text1"/>
          <w:szCs w:val="22"/>
          <w:u w:color="000000" w:themeColor="text1"/>
        </w:rPr>
        <w:t>, the Senate is pleased to encourage all South Carolinians to attend</w:t>
      </w:r>
      <w:r w:rsidR="00B907AB">
        <w:rPr>
          <w:rFonts w:eastAsiaTheme="minorHAnsi"/>
          <w:color w:val="000000" w:themeColor="text1"/>
          <w:szCs w:val="22"/>
          <w:u w:color="000000" w:themeColor="text1"/>
        </w:rPr>
        <w:t xml:space="preserve"> this family</w:t>
      </w:r>
      <w:r w:rsidR="00803DF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907AB">
        <w:rPr>
          <w:rFonts w:eastAsiaTheme="minorHAnsi"/>
          <w:color w:val="000000" w:themeColor="text1"/>
          <w:szCs w:val="22"/>
          <w:u w:color="000000" w:themeColor="text1"/>
        </w:rPr>
        <w:t>friendly event, An Afternoon With the Red Tails</w:t>
      </w:r>
      <w:r w:rsidR="00073A82">
        <w:rPr>
          <w:rFonts w:eastAsiaTheme="minorHAnsi"/>
          <w:color w:val="000000" w:themeColor="text1"/>
          <w:szCs w:val="22"/>
          <w:u w:color="000000" w:themeColor="text1"/>
        </w:rPr>
        <w:t xml:space="preserve">, as well as the </w:t>
      </w:r>
      <w:r w:rsidR="00B842B7">
        <w:rPr>
          <w:rFonts w:eastAsiaTheme="minorHAnsi"/>
          <w:color w:val="000000" w:themeColor="text1"/>
          <w:szCs w:val="22"/>
          <w:u w:color="000000" w:themeColor="text1"/>
        </w:rPr>
        <w:t>motion picture</w:t>
      </w:r>
      <w:r w:rsidR="00073A8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73A82" w:rsidRPr="00073A82">
        <w:rPr>
          <w:rFonts w:eastAsiaTheme="minorHAnsi"/>
          <w:i/>
          <w:color w:val="000000" w:themeColor="text1"/>
          <w:szCs w:val="22"/>
          <w:u w:color="000000" w:themeColor="text1"/>
        </w:rPr>
        <w:t>Red Tails</w:t>
      </w:r>
      <w:r w:rsidR="00073A82">
        <w:rPr>
          <w:rFonts w:eastAsiaTheme="minorHAnsi"/>
          <w:color w:val="000000" w:themeColor="text1"/>
          <w:szCs w:val="22"/>
          <w:u w:color="000000" w:themeColor="text1"/>
        </w:rPr>
        <w:t>, which so movingly tells the story of the Tuskegee Airmen</w:t>
      </w:r>
      <w:r w:rsidR="00B907AB">
        <w:rPr>
          <w:rFonts w:eastAsiaTheme="minorHAnsi"/>
          <w:color w:val="000000" w:themeColor="text1"/>
          <w:szCs w:val="22"/>
          <w:u w:color="000000" w:themeColor="text1"/>
        </w:rPr>
        <w:t>. N</w:t>
      </w:r>
      <w:r w:rsidR="002E1729">
        <w:t>ow, therefore,</w:t>
      </w:r>
    </w:p>
    <w:p w:rsidR="002E1729" w:rsidRDefault="002E17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729" w:rsidRDefault="002E17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E1729" w:rsidRDefault="002E17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121" w:rsidRDefault="00047E1F" w:rsidP="00FA4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Senate, by this resolution,</w:t>
      </w:r>
      <w:r>
        <w:rPr>
          <w:color w:val="000000" w:themeColor="text1"/>
          <w:u w:color="000000" w:themeColor="text1"/>
        </w:rPr>
        <w:t xml:space="preserve"> </w:t>
      </w:r>
      <w:r w:rsidR="00FA4121">
        <w:t>honor the Tuskegee Airmen upon the release of the mo</w:t>
      </w:r>
      <w:r w:rsidR="00B842B7">
        <w:t>tion picture</w:t>
      </w:r>
      <w:r w:rsidR="00FA4121">
        <w:t xml:space="preserve"> </w:t>
      </w:r>
      <w:r w:rsidR="00FA4121">
        <w:rPr>
          <w:i/>
        </w:rPr>
        <w:t>Red Ta</w:t>
      </w:r>
      <w:r w:rsidR="00FA4121" w:rsidRPr="00B6659E">
        <w:rPr>
          <w:i/>
        </w:rPr>
        <w:t>ils</w:t>
      </w:r>
      <w:r w:rsidR="00FA4121">
        <w:t>, which focuses on the courageous exploits of these World War II African</w:t>
      </w:r>
      <w:r w:rsidR="00803DFD">
        <w:noBreakHyphen/>
      </w:r>
      <w:r w:rsidR="00FA4121">
        <w:t>American aviators, and encourage the people of the Palmetto State to attend this fine production.</w:t>
      </w:r>
    </w:p>
    <w:p w:rsidR="002E1729" w:rsidRDefault="002E17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17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73234">
        <w:t>provided</w:t>
      </w:r>
      <w:r>
        <w:t xml:space="preserve"> to </w:t>
      </w:r>
      <w:r w:rsidR="00FA4121">
        <w:t xml:space="preserve">the </w:t>
      </w:r>
      <w:r w:rsidR="00773260">
        <w:t>Spann Watson Chapter of the Tuskegee Airmen</w:t>
      </w:r>
      <w:r>
        <w:t>.</w:t>
      </w:r>
    </w:p>
    <w:p w:rsidR="00362148" w:rsidRDefault="00803DF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2148" w:rsidRDefault="00362148" w:rsidP="0001046F">
      <w:pPr>
        <w:suppressAutoHyphens/>
      </w:pPr>
    </w:p>
    <w:sectPr w:rsidR="00362148" w:rsidSect="0001046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729" w:rsidRDefault="002E1729" w:rsidP="009F0C77">
      <w:r>
        <w:separator/>
      </w:r>
    </w:p>
  </w:endnote>
  <w:endnote w:type="continuationSeparator" w:id="0">
    <w:p w:rsidR="002E1729" w:rsidRDefault="002E17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46E824-54EE-45D3-AEAC-713193306929}"/>
    <w:embedBold r:id="rId2" w:fontKey="{977E47D5-C872-43D6-9DB2-2FDDA48F91DE}"/>
    <w:embedItalic r:id="rId3" w:fontKey="{E66CA1E5-0303-4EAF-9AA9-19F072AF90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D432961-1C41-461B-84FE-A0E0D3F83944}"/>
    <w:embedItalic r:id="rId5" w:fontKey="{F7AEBB27-C78A-4213-93A1-5158B49AB5A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6FB11B05-2825-45FB-94B4-C340A7B622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8D2DD36-B5E0-42E8-86A0-FFAB4200C1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46F" w:rsidRPr="00362148" w:rsidRDefault="0001046F" w:rsidP="003621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[1242]</w:t>
    </w:r>
    <w:r>
      <w:tab/>
    </w:r>
    <w:r w:rsidR="00C004E6">
      <w:fldChar w:fldCharType="begin"/>
    </w:r>
    <w:r w:rsidR="00C004E6">
      <w:instrText xml:space="preserve"> PAGE  \* MERGEFORMAT </w:instrText>
    </w:r>
    <w:r w:rsidR="00C004E6">
      <w:fldChar w:fldCharType="separate"/>
    </w:r>
    <w:r w:rsidR="00C004E6">
      <w:rPr>
        <w:noProof/>
      </w:rPr>
      <w:t>1</w:t>
    </w:r>
    <w:r w:rsidR="00C004E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729" w:rsidRDefault="002E1729" w:rsidP="009F0C77">
      <w:r>
        <w:separator/>
      </w:r>
    </w:p>
  </w:footnote>
  <w:footnote w:type="continuationSeparator" w:id="0">
    <w:p w:rsidR="002E1729" w:rsidRDefault="002E17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438AC12"/>
    <w:docVar w:name="CoverBillType" w:val="r"/>
    <w:docVar w:name="docpath" w:val="L:\Council\bills\RM\1438AC12.DOCX"/>
    <w:docVar w:name="dvBillNumber" w:val="124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D2453"/>
    <w:rsid w:val="00005BF0"/>
    <w:rsid w:val="0001046F"/>
    <w:rsid w:val="0001481E"/>
    <w:rsid w:val="00026C9A"/>
    <w:rsid w:val="00047E1F"/>
    <w:rsid w:val="00073A82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F56D4"/>
    <w:rsid w:val="002037CA"/>
    <w:rsid w:val="002047A2"/>
    <w:rsid w:val="002321B6"/>
    <w:rsid w:val="0023696B"/>
    <w:rsid w:val="00243C34"/>
    <w:rsid w:val="00250967"/>
    <w:rsid w:val="002759C5"/>
    <w:rsid w:val="00277DEE"/>
    <w:rsid w:val="00280D88"/>
    <w:rsid w:val="00294ABE"/>
    <w:rsid w:val="002A3EB4"/>
    <w:rsid w:val="002E1729"/>
    <w:rsid w:val="002F40A2"/>
    <w:rsid w:val="00325348"/>
    <w:rsid w:val="00362148"/>
    <w:rsid w:val="00374B6E"/>
    <w:rsid w:val="00393688"/>
    <w:rsid w:val="003C63FE"/>
    <w:rsid w:val="003D411E"/>
    <w:rsid w:val="003E3C1E"/>
    <w:rsid w:val="003E6148"/>
    <w:rsid w:val="00400EAA"/>
    <w:rsid w:val="0041760A"/>
    <w:rsid w:val="004664E8"/>
    <w:rsid w:val="004809EE"/>
    <w:rsid w:val="004E2C5D"/>
    <w:rsid w:val="004F4869"/>
    <w:rsid w:val="00511EE9"/>
    <w:rsid w:val="00521E00"/>
    <w:rsid w:val="00577C6C"/>
    <w:rsid w:val="0058501B"/>
    <w:rsid w:val="005A0D32"/>
    <w:rsid w:val="005F202B"/>
    <w:rsid w:val="006215AA"/>
    <w:rsid w:val="006340D9"/>
    <w:rsid w:val="00643B8E"/>
    <w:rsid w:val="00663045"/>
    <w:rsid w:val="00665EBC"/>
    <w:rsid w:val="00691E7B"/>
    <w:rsid w:val="0069470D"/>
    <w:rsid w:val="006A476C"/>
    <w:rsid w:val="006C6A93"/>
    <w:rsid w:val="006E02F9"/>
    <w:rsid w:val="00705060"/>
    <w:rsid w:val="00724EBF"/>
    <w:rsid w:val="00753C04"/>
    <w:rsid w:val="00756946"/>
    <w:rsid w:val="00757F80"/>
    <w:rsid w:val="00764AAB"/>
    <w:rsid w:val="00771EEC"/>
    <w:rsid w:val="00773260"/>
    <w:rsid w:val="00786819"/>
    <w:rsid w:val="007A325A"/>
    <w:rsid w:val="007A47CF"/>
    <w:rsid w:val="007F1523"/>
    <w:rsid w:val="007F509E"/>
    <w:rsid w:val="007F5799"/>
    <w:rsid w:val="007F6947"/>
    <w:rsid w:val="0080171A"/>
    <w:rsid w:val="00803DFD"/>
    <w:rsid w:val="00833863"/>
    <w:rsid w:val="00834159"/>
    <w:rsid w:val="00872729"/>
    <w:rsid w:val="008A0C5F"/>
    <w:rsid w:val="008F4429"/>
    <w:rsid w:val="00914786"/>
    <w:rsid w:val="009352BB"/>
    <w:rsid w:val="00990668"/>
    <w:rsid w:val="009F0C77"/>
    <w:rsid w:val="009F1070"/>
    <w:rsid w:val="009F3D3A"/>
    <w:rsid w:val="009F4DD1"/>
    <w:rsid w:val="00A64E80"/>
    <w:rsid w:val="00A741D9"/>
    <w:rsid w:val="00A9741D"/>
    <w:rsid w:val="00AD4B17"/>
    <w:rsid w:val="00B26FA6"/>
    <w:rsid w:val="00B62C3F"/>
    <w:rsid w:val="00B6659E"/>
    <w:rsid w:val="00B741CB"/>
    <w:rsid w:val="00B842B7"/>
    <w:rsid w:val="00B907AB"/>
    <w:rsid w:val="00B934F3"/>
    <w:rsid w:val="00BB6347"/>
    <w:rsid w:val="00BD2134"/>
    <w:rsid w:val="00C004E6"/>
    <w:rsid w:val="00C038D8"/>
    <w:rsid w:val="00C045DD"/>
    <w:rsid w:val="00C3136F"/>
    <w:rsid w:val="00C3483A"/>
    <w:rsid w:val="00C472FA"/>
    <w:rsid w:val="00C74598"/>
    <w:rsid w:val="00C74E9D"/>
    <w:rsid w:val="00C82FD3"/>
    <w:rsid w:val="00CC6B7B"/>
    <w:rsid w:val="00CD3619"/>
    <w:rsid w:val="00CF4447"/>
    <w:rsid w:val="00D171BC"/>
    <w:rsid w:val="00D30F7A"/>
    <w:rsid w:val="00D322D5"/>
    <w:rsid w:val="00D405E7"/>
    <w:rsid w:val="00D41D56"/>
    <w:rsid w:val="00D44F68"/>
    <w:rsid w:val="00D6260D"/>
    <w:rsid w:val="00D62C53"/>
    <w:rsid w:val="00D6662B"/>
    <w:rsid w:val="00D95E2F"/>
    <w:rsid w:val="00D970A9"/>
    <w:rsid w:val="00DB05AB"/>
    <w:rsid w:val="00DB3AC0"/>
    <w:rsid w:val="00DE68F0"/>
    <w:rsid w:val="00DF3845"/>
    <w:rsid w:val="00DF7E17"/>
    <w:rsid w:val="00EB00A2"/>
    <w:rsid w:val="00EB1BF3"/>
    <w:rsid w:val="00EF3EEE"/>
    <w:rsid w:val="00F13CA7"/>
    <w:rsid w:val="00F149A7"/>
    <w:rsid w:val="00F50BAF"/>
    <w:rsid w:val="00F52C10"/>
    <w:rsid w:val="00F73234"/>
    <w:rsid w:val="00F81FFD"/>
    <w:rsid w:val="00F85228"/>
    <w:rsid w:val="00F85C86"/>
    <w:rsid w:val="00FA4121"/>
    <w:rsid w:val="00FB3C89"/>
    <w:rsid w:val="00FB6773"/>
    <w:rsid w:val="00FD2453"/>
    <w:rsid w:val="00FF5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D334D3C-18DF-47B2-9EF1-58F3015BC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0F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F7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104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242_201202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2-2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20E80-2990-4633-8B74-229120FCC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464</Words>
  <Characters>2490</Characters>
  <Application>Microsoft Office Word</Application>
  <DocSecurity>4</DocSecurity>
  <Lines>92</Lines>
  <Paragraphs>28</Paragraphs>
  <ScaleCrop>false</ScaleCrop>
  <Company> </Company>
  <LinksUpToDate>false</LinksUpToDate>
  <CharactersWithSpaces>2927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1242: Tuskegee Airmen - South Carolina Legislature Online</dc:title>
  <dc:subject/>
  <dc:creator>rosannemcdowell</dc:creator>
  <cp:keywords/>
  <dc:description/>
  <cp:lastModifiedBy>N Cumfer</cp:lastModifiedBy>
  <cp:revision>2</cp:revision>
  <cp:lastPrinted>2012-02-21T14:52:00Z</cp:lastPrinted>
  <dcterms:created xsi:type="dcterms:W3CDTF">2014-11-21T21:12:00Z</dcterms:created>
  <dcterms:modified xsi:type="dcterms:W3CDTF">2014-11-21T21:12:00Z</dcterms:modified>
</cp:coreProperties>
</file>