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6C9" w:rsidRDefault="00E956C9" w:rsidP="00E956C9">
      <w:pPr>
        <w:widowControl w:val="0"/>
        <w:jc w:val="center"/>
      </w:pPr>
      <w:bookmarkStart w:id="0" w:name="_GoBack"/>
      <w:bookmarkEnd w:id="0"/>
      <w:r w:rsidRPr="00E956C9">
        <w:rPr>
          <w:b/>
        </w:rPr>
        <w:t>South Carolina General Assembly</w:t>
      </w:r>
    </w:p>
    <w:p w:rsidR="00E956C9" w:rsidRDefault="00E956C9" w:rsidP="00E956C9">
      <w:pPr>
        <w:widowControl w:val="0"/>
        <w:jc w:val="center"/>
      </w:pPr>
      <w:r>
        <w:t>119th Session, 2011-2012</w:t>
      </w:r>
    </w:p>
    <w:p w:rsidR="00E956C9" w:rsidRDefault="00E956C9" w:rsidP="00E956C9">
      <w:pPr>
        <w:widowControl w:val="0"/>
      </w:pPr>
    </w:p>
    <w:p w:rsidR="00E956C9" w:rsidRDefault="00E956C9" w:rsidP="00E956C9">
      <w:pPr>
        <w:widowControl w:val="0"/>
        <w:rPr>
          <w:b/>
        </w:rPr>
      </w:pPr>
      <w:r w:rsidRPr="00E956C9">
        <w:rPr>
          <w:b/>
        </w:rPr>
        <w:t>S.</w:t>
      </w:r>
      <w:r>
        <w:rPr>
          <w:b/>
        </w:rPr>
        <w:t xml:space="preserve"> </w:t>
      </w:r>
      <w:r w:rsidRPr="00E956C9">
        <w:rPr>
          <w:b/>
        </w:rPr>
        <w:t>1369</w:t>
      </w:r>
    </w:p>
    <w:p w:rsidR="00E956C9" w:rsidRDefault="00E956C9" w:rsidP="00E956C9">
      <w:pPr>
        <w:widowControl w:val="0"/>
        <w:rPr>
          <w:b/>
        </w:rPr>
      </w:pPr>
    </w:p>
    <w:p w:rsidR="00E956C9" w:rsidRDefault="00E956C9" w:rsidP="00E956C9">
      <w:pPr>
        <w:widowControl w:val="0"/>
      </w:pPr>
      <w:r w:rsidRPr="00E956C9">
        <w:rPr>
          <w:b/>
        </w:rPr>
        <w:t>STATUS INFORMATION</w:t>
      </w:r>
    </w:p>
    <w:p w:rsidR="00E956C9" w:rsidRDefault="00E956C9" w:rsidP="00E956C9">
      <w:pPr>
        <w:widowControl w:val="0"/>
      </w:pPr>
    </w:p>
    <w:p w:rsidR="00E956C9" w:rsidRDefault="00E956C9" w:rsidP="00E956C9">
      <w:pPr>
        <w:widowControl w:val="0"/>
      </w:pPr>
      <w:r>
        <w:t>Senate Resolution</w:t>
      </w:r>
    </w:p>
    <w:p w:rsidR="00E956C9" w:rsidRDefault="00E956C9" w:rsidP="00E956C9">
      <w:pPr>
        <w:widowControl w:val="0"/>
      </w:pPr>
      <w:r>
        <w:t>Sponsors: Senators L. Martin, Alexander, Anderson, Bright, Bryant, Campbell, Campsen, Cleary, Coleman, Courson, Cromer, Davis, Elliott, Fair, Ford, Gregory, Grooms, Hayes, Hutto, Jackson, Knotts, Land, Leatherman, Leventis, Lourie, Malloy, S. Martin, Massey, Matthews, McGill, Nicholson, O'Dell, Peeler, Pinckney, Rankin, Reese, Rose, Ryberg, Scott, Setzler, Sheheen, Shoopman, Thomas, Verdin and Williams</w:t>
      </w:r>
    </w:p>
    <w:p w:rsidR="00E956C9" w:rsidRDefault="00E956C9" w:rsidP="00E956C9">
      <w:pPr>
        <w:widowControl w:val="0"/>
      </w:pPr>
      <w:r>
        <w:t>Document Path: l:\s-res\lam\008gunt.mrh.lam.docx</w:t>
      </w:r>
    </w:p>
    <w:p w:rsidR="00E956C9" w:rsidRDefault="00E956C9" w:rsidP="00E956C9">
      <w:pPr>
        <w:widowControl w:val="0"/>
      </w:pPr>
    </w:p>
    <w:p w:rsidR="00E956C9" w:rsidRDefault="00E956C9" w:rsidP="00E956C9">
      <w:pPr>
        <w:widowControl w:val="0"/>
      </w:pPr>
      <w:r>
        <w:t>Introduced in the Senate on March 22, 2012</w:t>
      </w:r>
    </w:p>
    <w:p w:rsidR="00E956C9" w:rsidRDefault="00E956C9" w:rsidP="00E956C9">
      <w:pPr>
        <w:widowControl w:val="0"/>
      </w:pPr>
      <w:r>
        <w:t>Adopted by the Senate on March 22, 2012</w:t>
      </w:r>
    </w:p>
    <w:p w:rsidR="00E956C9" w:rsidRDefault="00E956C9" w:rsidP="00E956C9">
      <w:pPr>
        <w:widowControl w:val="0"/>
      </w:pPr>
    </w:p>
    <w:p w:rsidR="00E956C9" w:rsidRDefault="00E956C9" w:rsidP="00E956C9">
      <w:pPr>
        <w:widowControl w:val="0"/>
      </w:pPr>
      <w:r>
        <w:t xml:space="preserve">Summary: </w:t>
      </w:r>
      <w:r w:rsidR="00DF4E2B">
        <w:t>Beckie Gunter</w:t>
      </w:r>
    </w:p>
    <w:p w:rsidR="00E956C9" w:rsidRDefault="00E956C9" w:rsidP="00E956C9">
      <w:pPr>
        <w:widowControl w:val="0"/>
      </w:pPr>
    </w:p>
    <w:p w:rsidR="00E956C9" w:rsidRDefault="00E956C9" w:rsidP="00E956C9">
      <w:pPr>
        <w:widowControl w:val="0"/>
      </w:pPr>
    </w:p>
    <w:p w:rsidR="00E956C9" w:rsidRDefault="00E956C9" w:rsidP="00E956C9">
      <w:pPr>
        <w:widowControl w:val="0"/>
        <w:tabs>
          <w:tab w:val="center" w:pos="590"/>
          <w:tab w:val="center" w:pos="1440"/>
          <w:tab w:val="left" w:pos="1872"/>
          <w:tab w:val="left" w:pos="9187"/>
        </w:tabs>
      </w:pPr>
      <w:r w:rsidRPr="00E956C9">
        <w:rPr>
          <w:b/>
        </w:rPr>
        <w:t>HISTORY OF LEGISLATIVE ACTIONS</w:t>
      </w:r>
    </w:p>
    <w:p w:rsidR="00E956C9" w:rsidRDefault="00E956C9" w:rsidP="00E956C9">
      <w:pPr>
        <w:widowControl w:val="0"/>
        <w:tabs>
          <w:tab w:val="center" w:pos="590"/>
          <w:tab w:val="center" w:pos="1440"/>
          <w:tab w:val="left" w:pos="1872"/>
          <w:tab w:val="left" w:pos="9187"/>
        </w:tabs>
      </w:pPr>
    </w:p>
    <w:p w:rsidR="00E956C9" w:rsidRPr="00E956C9" w:rsidRDefault="00E956C9" w:rsidP="00E956C9">
      <w:pPr>
        <w:widowControl w:val="0"/>
        <w:tabs>
          <w:tab w:val="center" w:pos="590"/>
          <w:tab w:val="center" w:pos="1440"/>
          <w:tab w:val="left" w:pos="1872"/>
          <w:tab w:val="left" w:pos="9187"/>
        </w:tabs>
      </w:pPr>
      <w:r w:rsidRPr="00E956C9">
        <w:rPr>
          <w:u w:val="single"/>
        </w:rPr>
        <w:tab/>
        <w:t>Date</w:t>
      </w:r>
      <w:r w:rsidRPr="00E956C9">
        <w:rPr>
          <w:u w:val="single"/>
        </w:rPr>
        <w:tab/>
        <w:t>Body</w:t>
      </w:r>
      <w:r w:rsidRPr="00E956C9">
        <w:rPr>
          <w:u w:val="single"/>
        </w:rPr>
        <w:tab/>
        <w:t>Action Description with journal page number</w:t>
      </w:r>
      <w:r w:rsidRPr="00E956C9">
        <w:rPr>
          <w:u w:val="single"/>
        </w:rPr>
        <w:tab/>
      </w:r>
    </w:p>
    <w:p w:rsidR="003319E3" w:rsidRDefault="003319E3" w:rsidP="003319E3">
      <w:pPr>
        <w:widowControl w:val="0"/>
        <w:tabs>
          <w:tab w:val="right" w:pos="1008"/>
          <w:tab w:val="left" w:pos="1152"/>
          <w:tab w:val="left" w:pos="1872"/>
          <w:tab w:val="left" w:pos="9187"/>
        </w:tabs>
        <w:ind w:left="2088" w:hanging="2088"/>
      </w:pPr>
      <w:r>
        <w:tab/>
        <w:t>3/22/2012</w:t>
      </w:r>
      <w:r>
        <w:tab/>
        <w:t>Senate</w:t>
      </w:r>
      <w:r>
        <w:tab/>
      </w:r>
      <w:r w:rsidRPr="0034575E">
        <w:t>Introduced and adopted (</w:t>
      </w:r>
      <w:hyperlink r:id="rId6" w:history="1">
        <w:r w:rsidRPr="0034575E">
          <w:rPr>
            <w:rStyle w:val="Hyperlink"/>
          </w:rPr>
          <w:t>Senate Journal</w:t>
        </w:r>
        <w:r w:rsidRPr="0034575E">
          <w:rPr>
            <w:rStyle w:val="Hyperlink"/>
          </w:rPr>
          <w:noBreakHyphen/>
          <w:t>page 5</w:t>
        </w:r>
      </w:hyperlink>
      <w:r w:rsidRPr="0034575E">
        <w:t>)</w:t>
      </w:r>
    </w:p>
    <w:p w:rsidR="003319E3" w:rsidRDefault="003319E3" w:rsidP="003319E3">
      <w:pPr>
        <w:widowControl w:val="0"/>
        <w:tabs>
          <w:tab w:val="right" w:pos="1008"/>
          <w:tab w:val="left" w:pos="1152"/>
          <w:tab w:val="left" w:pos="1872"/>
          <w:tab w:val="left" w:pos="9187"/>
        </w:tabs>
        <w:ind w:left="2088" w:hanging="2088"/>
      </w:pPr>
    </w:p>
    <w:p w:rsidR="00E956C9" w:rsidRPr="00E956C9" w:rsidRDefault="00E956C9" w:rsidP="00E956C9">
      <w:pPr>
        <w:widowControl w:val="0"/>
        <w:tabs>
          <w:tab w:val="right" w:pos="1008"/>
          <w:tab w:val="left" w:pos="1152"/>
          <w:tab w:val="left" w:pos="1872"/>
          <w:tab w:val="left" w:pos="9187"/>
        </w:tabs>
        <w:ind w:left="2088" w:hanging="2088"/>
      </w:pPr>
    </w:p>
    <w:p w:rsidR="00E956C9" w:rsidRDefault="00E956C9" w:rsidP="00E956C9">
      <w:r w:rsidRPr="00E956C9">
        <w:rPr>
          <w:b/>
        </w:rPr>
        <w:t>VERSIONS OF THIS BILL</w:t>
      </w:r>
    </w:p>
    <w:p w:rsidR="00E956C9" w:rsidRDefault="00E956C9" w:rsidP="00E956C9"/>
    <w:p w:rsidR="00E956C9" w:rsidRDefault="002E6A65" w:rsidP="00E956C9">
      <w:hyperlink r:id="rId7" w:history="1">
        <w:r w:rsidR="00E956C9">
          <w:rPr>
            <w:rStyle w:val="Hyperlink"/>
          </w:rPr>
          <w:t>3/22/2012</w:t>
        </w:r>
      </w:hyperlink>
    </w:p>
    <w:p w:rsidR="00E956C9" w:rsidRDefault="00E956C9" w:rsidP="00E956C9"/>
    <w:p w:rsidR="00E956C9" w:rsidRDefault="00E956C9" w:rsidP="00E956C9">
      <w:pPr>
        <w:sectPr w:rsidR="00E956C9" w:rsidSect="00E956C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0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46C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DBB" w:rsidRPr="00522CE0" w:rsidRDefault="00A66DBB" w:rsidP="00A66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THANK MS. BECKIE GUNTER FOR HER </w:t>
      </w:r>
      <w:r w:rsidR="002D10E1">
        <w:rPr>
          <w:rFonts w:eastAsia="Times New Roman"/>
        </w:rPr>
        <w:t>TWENTY-THREE Y</w:t>
      </w:r>
      <w:r>
        <w:rPr>
          <w:rFonts w:eastAsia="Times New Roman"/>
        </w:rPr>
        <w:t>EARS OF DISTINGUISHED AND EXEMPLARY SERVICE TO THE SENATE OF SOUTH CAROLINA.</w:t>
      </w: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that Ms. Beckie Gunter has embraced new challenges and opportunities; and</w:t>
      </w: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Senator Glenn F. McConnell was elected Lieutenant Governor of South Carolina on March 13, 2012, she </w:t>
      </w:r>
      <w:r w:rsidR="00CD4A7B">
        <w:rPr>
          <w:rFonts w:eastAsia="Times New Roman"/>
        </w:rPr>
        <w:t>transitioned with him and will continue to w</w:t>
      </w:r>
      <w:r w:rsidR="005D6D9D">
        <w:rPr>
          <w:rFonts w:eastAsia="Times New Roman"/>
        </w:rPr>
        <w:t>ork with him in the Lt. Governor’s Office</w:t>
      </w:r>
      <w:r>
        <w:rPr>
          <w:rFonts w:eastAsia="Times New Roman"/>
        </w:rPr>
        <w:t>; and</w:t>
      </w: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635" w:rsidRPr="00EB00FF" w:rsidRDefault="00A85635" w:rsidP="00A8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00FF">
        <w:rPr>
          <w:color w:val="000000" w:themeColor="text1"/>
          <w:u w:color="000000" w:themeColor="text1"/>
        </w:rPr>
        <w:t xml:space="preserve">Whereas, since June 1989, Beckie has spent her career working for a variety of South Carolina State Senators, including Senators Pope, </w:t>
      </w:r>
      <w:r w:rsidR="0045025C">
        <w:rPr>
          <w:color w:val="000000" w:themeColor="text1"/>
          <w:u w:color="000000" w:themeColor="text1"/>
        </w:rPr>
        <w:t xml:space="preserve">Elliott, </w:t>
      </w:r>
      <w:r w:rsidRPr="00EB00FF">
        <w:rPr>
          <w:color w:val="000000" w:themeColor="text1"/>
          <w:u w:color="000000" w:themeColor="text1"/>
        </w:rPr>
        <w:t>Russell, and Lander</w:t>
      </w:r>
      <w:r w:rsidR="00100770">
        <w:rPr>
          <w:color w:val="000000" w:themeColor="text1"/>
          <w:u w:color="000000" w:themeColor="text1"/>
        </w:rPr>
        <w:t>,</w:t>
      </w:r>
      <w:r w:rsidRPr="00EB00FF">
        <w:rPr>
          <w:color w:val="000000" w:themeColor="text1"/>
          <w:u w:color="000000" w:themeColor="text1"/>
        </w:rPr>
        <w:t xml:space="preserve"> prior to working for Senator McConnell in both the</w:t>
      </w:r>
      <w:r w:rsidR="00A642F6">
        <w:rPr>
          <w:color w:val="000000" w:themeColor="text1"/>
          <w:u w:color="000000" w:themeColor="text1"/>
        </w:rPr>
        <w:t xml:space="preserve"> Rules and Judiciary Committees</w:t>
      </w:r>
      <w:r w:rsidRPr="00EB00FF">
        <w:rPr>
          <w:color w:val="000000" w:themeColor="text1"/>
          <w:u w:color="000000" w:themeColor="text1"/>
        </w:rPr>
        <w:t>; and</w:t>
      </w:r>
    </w:p>
    <w:p w:rsidR="0045025C" w:rsidRPr="00D84D29"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025C"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w:t>
      </w:r>
      <w:r w:rsidRPr="00D84D29">
        <w:rPr>
          <w:color w:val="000000" w:themeColor="text1"/>
          <w:u w:color="000000" w:themeColor="text1"/>
        </w:rPr>
        <w:t xml:space="preserve">usic has </w:t>
      </w:r>
      <w:r w:rsidR="00FF72DA">
        <w:rPr>
          <w:color w:val="000000" w:themeColor="text1"/>
          <w:u w:color="000000" w:themeColor="text1"/>
        </w:rPr>
        <w:t xml:space="preserve">always </w:t>
      </w:r>
      <w:r w:rsidRPr="00D84D29">
        <w:rPr>
          <w:color w:val="000000" w:themeColor="text1"/>
          <w:u w:color="000000" w:themeColor="text1"/>
        </w:rPr>
        <w:t>been a vital part of Beckie’s life.  She is an accomplished organist and pianist and has served as organist of every church that she has attended since she was fourteen years old.   She is currently a mem</w:t>
      </w:r>
      <w:r>
        <w:rPr>
          <w:color w:val="000000" w:themeColor="text1"/>
          <w:u w:color="000000" w:themeColor="text1"/>
        </w:rPr>
        <w:t>ber of Kittiwake Baptist Church; and</w:t>
      </w:r>
    </w:p>
    <w:p w:rsidR="0045025C"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635" w:rsidRPr="00EB00FF"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acting is Beckie’s new passion.  She </w:t>
      </w:r>
      <w:r w:rsidR="00A85635" w:rsidRPr="00EB00FF">
        <w:rPr>
          <w:color w:val="000000" w:themeColor="text1"/>
          <w:u w:color="000000" w:themeColor="text1"/>
        </w:rPr>
        <w:t xml:space="preserve">can be found acting, singing, and dancing with the St. Paul’s </w:t>
      </w:r>
      <w:r w:rsidR="00F80991">
        <w:rPr>
          <w:color w:val="000000" w:themeColor="text1"/>
          <w:u w:color="000000" w:themeColor="text1"/>
        </w:rPr>
        <w:t>Players of St. Paul’s Lutheran Church in Columbia</w:t>
      </w:r>
      <w:r w:rsidR="00A85635" w:rsidRPr="00EB00FF">
        <w:rPr>
          <w:color w:val="000000" w:themeColor="text1"/>
          <w:u w:color="000000" w:themeColor="text1"/>
        </w:rPr>
        <w:t>; in particular, her last role featured her wonderful storytelling abilities and adeptness at waltzing</w:t>
      </w:r>
      <w:r w:rsidR="00DB446E">
        <w:rPr>
          <w:color w:val="000000" w:themeColor="text1"/>
          <w:u w:color="000000" w:themeColor="text1"/>
        </w:rPr>
        <w:t>;</w:t>
      </w:r>
      <w:r w:rsidR="00A85635" w:rsidRPr="00EB00FF">
        <w:rPr>
          <w:color w:val="000000" w:themeColor="text1"/>
          <w:u w:color="000000" w:themeColor="text1"/>
        </w:rPr>
        <w:t xml:space="preserve"> and</w:t>
      </w:r>
    </w:p>
    <w:p w:rsidR="00A85635" w:rsidRDefault="00A85635" w:rsidP="00A8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025C" w:rsidRPr="00D84D29" w:rsidRDefault="0045025C" w:rsidP="0045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D29">
        <w:rPr>
          <w:color w:val="000000" w:themeColor="text1"/>
          <w:u w:color="000000" w:themeColor="text1"/>
        </w:rPr>
        <w:t>Whereas, Beckie thoroughly enjoys spending time with her daughter</w:t>
      </w:r>
      <w:r>
        <w:rPr>
          <w:color w:val="000000" w:themeColor="text1"/>
          <w:u w:color="000000" w:themeColor="text1"/>
        </w:rPr>
        <w:t>,</w:t>
      </w:r>
      <w:r w:rsidRPr="00D84D29">
        <w:rPr>
          <w:color w:val="000000" w:themeColor="text1"/>
          <w:u w:color="000000" w:themeColor="text1"/>
        </w:rPr>
        <w:t xml:space="preserve"> Sharon, and son</w:t>
      </w:r>
      <w:r w:rsidRPr="00D84D29">
        <w:rPr>
          <w:color w:val="000000" w:themeColor="text1"/>
          <w:u w:color="000000" w:themeColor="text1"/>
        </w:rPr>
        <w:noBreakHyphen/>
        <w:t>in</w:t>
      </w:r>
      <w:r w:rsidRPr="00D84D29">
        <w:rPr>
          <w:color w:val="000000" w:themeColor="text1"/>
          <w:u w:color="000000" w:themeColor="text1"/>
        </w:rPr>
        <w:noBreakHyphen/>
        <w:t>law</w:t>
      </w:r>
      <w:r>
        <w:rPr>
          <w:color w:val="000000" w:themeColor="text1"/>
          <w:u w:color="000000" w:themeColor="text1"/>
        </w:rPr>
        <w:t>,</w:t>
      </w:r>
      <w:r w:rsidRPr="00D84D29">
        <w:rPr>
          <w:color w:val="000000" w:themeColor="text1"/>
          <w:u w:color="000000" w:themeColor="text1"/>
        </w:rPr>
        <w:t xml:space="preserve"> Brad</w:t>
      </w:r>
      <w:r>
        <w:rPr>
          <w:color w:val="000000" w:themeColor="text1"/>
          <w:u w:color="000000" w:themeColor="text1"/>
        </w:rPr>
        <w:t xml:space="preserve">, </w:t>
      </w:r>
      <w:r w:rsidRPr="00D84D29">
        <w:rPr>
          <w:color w:val="000000" w:themeColor="text1"/>
          <w:u w:color="000000" w:themeColor="text1"/>
        </w:rPr>
        <w:t>and adores the new man in her life</w:t>
      </w:r>
      <w:r>
        <w:rPr>
          <w:color w:val="000000" w:themeColor="text1"/>
          <w:u w:color="000000" w:themeColor="text1"/>
        </w:rPr>
        <w:t xml:space="preserve"> - </w:t>
      </w:r>
      <w:r w:rsidRPr="00D84D29">
        <w:rPr>
          <w:color w:val="000000" w:themeColor="text1"/>
          <w:u w:color="000000" w:themeColor="text1"/>
        </w:rPr>
        <w:t>her grandson Nicholas.  She is</w:t>
      </w:r>
      <w:r>
        <w:rPr>
          <w:color w:val="000000" w:themeColor="text1"/>
          <w:u w:color="000000" w:themeColor="text1"/>
        </w:rPr>
        <w:t xml:space="preserve"> lovingly referred to as “Grammy”; and</w:t>
      </w:r>
    </w:p>
    <w:p w:rsidR="0045025C" w:rsidRPr="00EB00FF" w:rsidRDefault="0045025C" w:rsidP="00A8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6DBB" w:rsidRDefault="004816D0"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she is also an endearing </w:t>
      </w:r>
      <w:r w:rsidR="00195742">
        <w:rPr>
          <w:rFonts w:eastAsia="Times New Roman"/>
        </w:rPr>
        <w:t xml:space="preserve">friend </w:t>
      </w:r>
      <w:r w:rsidR="00A66DBB">
        <w:rPr>
          <w:rFonts w:eastAsia="Times New Roman"/>
        </w:rPr>
        <w:t>and listener to countless individuals</w:t>
      </w:r>
      <w:r w:rsidR="00195742">
        <w:rPr>
          <w:rFonts w:eastAsia="Times New Roman"/>
        </w:rPr>
        <w:t xml:space="preserve"> who stop by her office</w:t>
      </w:r>
      <w:r w:rsidR="00A66DBB">
        <w:rPr>
          <w:rFonts w:eastAsia="Times New Roman"/>
        </w:rPr>
        <w:t>; and</w:t>
      </w:r>
    </w:p>
    <w:p w:rsidR="00A66DBB" w:rsidRDefault="00A66DBB" w:rsidP="00672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DBB" w:rsidRDefault="00A66DBB" w:rsidP="00A66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 are greatly pleased to have this opportunity to salute Beckie and accord her special recognition for her commitment and outstanding service to the members of the Senate.  Now, therefore,</w:t>
      </w:r>
    </w:p>
    <w:p w:rsidR="00A66DBB" w:rsidRDefault="00A66DBB" w:rsidP="00A66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36C" w:rsidRPr="00522CE0" w:rsidRDefault="0068336C" w:rsidP="006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thank Ms. Beckie Gunter for her twenty-three years of distinguished and exemplary service to the Senate of South Carolina.</w:t>
      </w:r>
    </w:p>
    <w:p w:rsidR="001D46C7"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4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336C">
        <w:rPr>
          <w:rFonts w:eastAsia="Times New Roman"/>
        </w:rPr>
        <w:t>Ms. Beckie Gunter.</w:t>
      </w:r>
    </w:p>
    <w:p w:rsidR="00770B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0B0E" w:rsidRDefault="00770B0E" w:rsidP="00E956C9">
      <w:pPr>
        <w:suppressAutoHyphens/>
        <w:jc w:val="both"/>
        <w:rPr>
          <w:rFonts w:eastAsia="Times New Roman"/>
        </w:rPr>
      </w:pPr>
    </w:p>
    <w:sectPr w:rsidR="00770B0E" w:rsidSect="00E95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6C7" w:rsidRDefault="001D46C7" w:rsidP="00522CE0">
      <w:r>
        <w:separator/>
      </w:r>
    </w:p>
  </w:endnote>
  <w:endnote w:type="continuationSeparator" w:id="0">
    <w:p w:rsidR="001D46C7" w:rsidRDefault="001D46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0CD31D-C7F9-4841-87FC-43CB118C29DE}"/>
    <w:embedBold r:id="rId2" w:fontKey="{FE96233C-28BA-49B8-A1D4-6E5608D5D0A3}"/>
  </w:font>
  <w:font w:name="Calibri">
    <w:panose1 w:val="020F0502020204030204"/>
    <w:charset w:val="00"/>
    <w:family w:val="swiss"/>
    <w:pitch w:val="variable"/>
    <w:sig w:usb0="E10002FF" w:usb1="4000ACFF" w:usb2="00000009" w:usb3="00000000" w:csb0="0000019F" w:csb1="00000000"/>
    <w:embedRegular r:id="rId3" w:fontKey="{AB8E8F3C-0710-4437-B93A-E4C979B576DE}"/>
    <w:embedBold r:id="rId4" w:fontKey="{81E74DD7-7411-4440-8899-CBA20AFC0A4E}"/>
  </w:font>
  <w:font w:name="Cambria">
    <w:panose1 w:val="02040503050406030204"/>
    <w:charset w:val="00"/>
    <w:family w:val="roman"/>
    <w:pitch w:val="variable"/>
    <w:sig w:usb0="E00002FF" w:usb1="400004FF" w:usb2="00000000" w:usb3="00000000" w:csb0="0000019F" w:csb1="00000000"/>
    <w:embedRegular r:id="rId5" w:fontKey="{E63AEB0F-1799-4167-AA4D-F89FA9493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6C9" w:rsidRPr="00770B0E" w:rsidRDefault="00E956C9" w:rsidP="00770B0E">
    <w:pPr>
      <w:pStyle w:val="Footer"/>
      <w:tabs>
        <w:tab w:val="clear" w:pos="4680"/>
        <w:tab w:val="clear" w:pos="9360"/>
        <w:tab w:val="center" w:pos="2995"/>
      </w:tabs>
      <w:spacing w:before="120"/>
    </w:pPr>
    <w:r>
      <w:t>[1369]</w:t>
    </w:r>
    <w:r>
      <w:tab/>
    </w:r>
    <w:r w:rsidR="002E6A65">
      <w:fldChar w:fldCharType="begin"/>
    </w:r>
    <w:r w:rsidR="002E6A65">
      <w:instrText xml:space="preserve"> PAGE  \* MERGEFORMAT </w:instrText>
    </w:r>
    <w:r w:rsidR="002E6A65">
      <w:fldChar w:fldCharType="separate"/>
    </w:r>
    <w:r w:rsidR="002E6A65">
      <w:rPr>
        <w:noProof/>
      </w:rPr>
      <w:t>1</w:t>
    </w:r>
    <w:r w:rsidR="002E6A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6C7" w:rsidRDefault="001D46C7" w:rsidP="00522CE0">
      <w:r>
        <w:separator/>
      </w:r>
    </w:p>
  </w:footnote>
  <w:footnote w:type="continuationSeparator" w:id="0">
    <w:p w:rsidR="001D46C7" w:rsidRDefault="001D46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8GUNT.MRH.LAM"/>
    <w:docVar w:name="CoverAttorneyInitials" w:val="MRH"/>
    <w:docVar w:name="CoverAttorneyLastName" w:val="Hitchcock"/>
    <w:docVar w:name="CoverBillType" w:val="r"/>
    <w:docVar w:name="CoverSenator" w:val="LAM"/>
    <w:docVar w:name="dvBillNumber" w:val="1369"/>
    <w:docVar w:name="dvBillNumberPrefix" w:val="S. "/>
    <w:docVar w:name="dvOriginalBody" w:val="Senate"/>
    <w:docVar w:name="fulldraftpath" w:val="L:\S-RES\LAM\008GUNT.MRH.LAM.DOCX"/>
    <w:docVar w:name="NameofBody" w:val="S"/>
    <w:docVar w:name="vgroup2" w:val="S-RES"/>
  </w:docVars>
  <w:rsids>
    <w:rsidRoot w:val="003E1D47"/>
    <w:rsid w:val="00042AC1"/>
    <w:rsid w:val="00046516"/>
    <w:rsid w:val="0007601D"/>
    <w:rsid w:val="000B0720"/>
    <w:rsid w:val="000B417E"/>
    <w:rsid w:val="000B5EAF"/>
    <w:rsid w:val="000C2168"/>
    <w:rsid w:val="00100770"/>
    <w:rsid w:val="00121DC2"/>
    <w:rsid w:val="0013776C"/>
    <w:rsid w:val="00141161"/>
    <w:rsid w:val="0014482A"/>
    <w:rsid w:val="00170561"/>
    <w:rsid w:val="00186AC9"/>
    <w:rsid w:val="00195742"/>
    <w:rsid w:val="00197DF1"/>
    <w:rsid w:val="001B3DD9"/>
    <w:rsid w:val="001B7E5D"/>
    <w:rsid w:val="001D0F12"/>
    <w:rsid w:val="001D3BAC"/>
    <w:rsid w:val="001D46C7"/>
    <w:rsid w:val="00233958"/>
    <w:rsid w:val="00245C4E"/>
    <w:rsid w:val="00264B34"/>
    <w:rsid w:val="002C1321"/>
    <w:rsid w:val="002C5896"/>
    <w:rsid w:val="002D10E1"/>
    <w:rsid w:val="002D3BED"/>
    <w:rsid w:val="002E6A65"/>
    <w:rsid w:val="00307C2B"/>
    <w:rsid w:val="00314282"/>
    <w:rsid w:val="003319E3"/>
    <w:rsid w:val="0035047F"/>
    <w:rsid w:val="00370B67"/>
    <w:rsid w:val="00383247"/>
    <w:rsid w:val="003D6E2B"/>
    <w:rsid w:val="003E1D47"/>
    <w:rsid w:val="003E7597"/>
    <w:rsid w:val="0045025C"/>
    <w:rsid w:val="00450668"/>
    <w:rsid w:val="004816D0"/>
    <w:rsid w:val="004952FA"/>
    <w:rsid w:val="004A17E0"/>
    <w:rsid w:val="004B6A22"/>
    <w:rsid w:val="004D7F37"/>
    <w:rsid w:val="00522CE0"/>
    <w:rsid w:val="00565148"/>
    <w:rsid w:val="00567303"/>
    <w:rsid w:val="00593361"/>
    <w:rsid w:val="0059351F"/>
    <w:rsid w:val="005A413B"/>
    <w:rsid w:val="005A5017"/>
    <w:rsid w:val="005A648C"/>
    <w:rsid w:val="005B34B3"/>
    <w:rsid w:val="005C5E35"/>
    <w:rsid w:val="005D4B77"/>
    <w:rsid w:val="005D5ADE"/>
    <w:rsid w:val="005D6D9D"/>
    <w:rsid w:val="005E588F"/>
    <w:rsid w:val="005F1745"/>
    <w:rsid w:val="00604829"/>
    <w:rsid w:val="00641FE5"/>
    <w:rsid w:val="00672302"/>
    <w:rsid w:val="0068336C"/>
    <w:rsid w:val="006B2911"/>
    <w:rsid w:val="006C74EA"/>
    <w:rsid w:val="006E25B2"/>
    <w:rsid w:val="00720D40"/>
    <w:rsid w:val="0072767A"/>
    <w:rsid w:val="007318D4"/>
    <w:rsid w:val="00765784"/>
    <w:rsid w:val="00767FC2"/>
    <w:rsid w:val="00770B0E"/>
    <w:rsid w:val="0078546A"/>
    <w:rsid w:val="007A4390"/>
    <w:rsid w:val="007C7D4C"/>
    <w:rsid w:val="007D365C"/>
    <w:rsid w:val="007E402C"/>
    <w:rsid w:val="007E5CB7"/>
    <w:rsid w:val="008314D2"/>
    <w:rsid w:val="00876E62"/>
    <w:rsid w:val="008A2535"/>
    <w:rsid w:val="008B2F42"/>
    <w:rsid w:val="008C3697"/>
    <w:rsid w:val="008E185F"/>
    <w:rsid w:val="008F023B"/>
    <w:rsid w:val="00904E16"/>
    <w:rsid w:val="009162B3"/>
    <w:rsid w:val="00927C62"/>
    <w:rsid w:val="00983951"/>
    <w:rsid w:val="00984124"/>
    <w:rsid w:val="00984640"/>
    <w:rsid w:val="00995C37"/>
    <w:rsid w:val="009B260C"/>
    <w:rsid w:val="009C118A"/>
    <w:rsid w:val="009E61B8"/>
    <w:rsid w:val="00A02011"/>
    <w:rsid w:val="00A36E5E"/>
    <w:rsid w:val="00A4011E"/>
    <w:rsid w:val="00A642F6"/>
    <w:rsid w:val="00A66DBB"/>
    <w:rsid w:val="00A732D0"/>
    <w:rsid w:val="00A85635"/>
    <w:rsid w:val="00A86015"/>
    <w:rsid w:val="00A9594E"/>
    <w:rsid w:val="00AE3CFD"/>
    <w:rsid w:val="00AE59C8"/>
    <w:rsid w:val="00AF29E6"/>
    <w:rsid w:val="00B10098"/>
    <w:rsid w:val="00B56E0E"/>
    <w:rsid w:val="00B5790D"/>
    <w:rsid w:val="00B67CE5"/>
    <w:rsid w:val="00B945C5"/>
    <w:rsid w:val="00BA20EA"/>
    <w:rsid w:val="00BB5AFC"/>
    <w:rsid w:val="00BC0A56"/>
    <w:rsid w:val="00C4209A"/>
    <w:rsid w:val="00C45366"/>
    <w:rsid w:val="00C57023"/>
    <w:rsid w:val="00C74052"/>
    <w:rsid w:val="00CB187A"/>
    <w:rsid w:val="00CC0EC7"/>
    <w:rsid w:val="00CD12BE"/>
    <w:rsid w:val="00CD4A7B"/>
    <w:rsid w:val="00D051CA"/>
    <w:rsid w:val="00D1088B"/>
    <w:rsid w:val="00D14DE6"/>
    <w:rsid w:val="00D15110"/>
    <w:rsid w:val="00D156D2"/>
    <w:rsid w:val="00D23A76"/>
    <w:rsid w:val="00D86943"/>
    <w:rsid w:val="00DA47B9"/>
    <w:rsid w:val="00DB446E"/>
    <w:rsid w:val="00DD5485"/>
    <w:rsid w:val="00DD6DCD"/>
    <w:rsid w:val="00DF4E2B"/>
    <w:rsid w:val="00E058D3"/>
    <w:rsid w:val="00E1476B"/>
    <w:rsid w:val="00E76AD9"/>
    <w:rsid w:val="00E91E2F"/>
    <w:rsid w:val="00E956C9"/>
    <w:rsid w:val="00EA3546"/>
    <w:rsid w:val="00EB47AE"/>
    <w:rsid w:val="00EC34E1"/>
    <w:rsid w:val="00EE583D"/>
    <w:rsid w:val="00F0234A"/>
    <w:rsid w:val="00F21FC9"/>
    <w:rsid w:val="00F23E22"/>
    <w:rsid w:val="00F52959"/>
    <w:rsid w:val="00F55884"/>
    <w:rsid w:val="00F80991"/>
    <w:rsid w:val="00FB25B4"/>
    <w:rsid w:val="00FC0D36"/>
    <w:rsid w:val="00FC4228"/>
    <w:rsid w:val="00FE6467"/>
    <w:rsid w:val="00FF7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5C191C4D-0DC0-48F0-AEB1-E22408C88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56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369_201203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22-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446</Words>
  <Characters>2464</Characters>
  <Application>Microsoft Office Word</Application>
  <DocSecurity>4</DocSecurity>
  <Lines>90</Lines>
  <Paragraphs>29</Paragraphs>
  <ScaleCrop>false</ScaleCrop>
  <Company> </Company>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1369: Beckie Gunter - South Carolina Legislature Online</dc:title>
  <dc:subject/>
  <dc:creator>BonnieHuth</dc:creator>
  <cp:keywords/>
  <dc:description/>
  <cp:lastModifiedBy>N Cumfer</cp:lastModifiedBy>
  <cp:revision>2</cp:revision>
  <cp:lastPrinted>2012-03-21T18:01:00Z</cp:lastPrinted>
  <dcterms:created xsi:type="dcterms:W3CDTF">2014-11-21T21:16:00Z</dcterms:created>
  <dcterms:modified xsi:type="dcterms:W3CDTF">2014-11-21T21:16:00Z</dcterms:modified>
</cp:coreProperties>
</file>