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370" w:rsidRDefault="00773370" w:rsidP="00773370">
      <w:pPr>
        <w:widowControl w:val="0"/>
        <w:jc w:val="center"/>
      </w:pPr>
      <w:bookmarkStart w:id="0" w:name="_GoBack"/>
      <w:bookmarkEnd w:id="0"/>
      <w:r w:rsidRPr="00773370">
        <w:rPr>
          <w:b/>
        </w:rPr>
        <w:t>South Carolina General Assembly</w:t>
      </w:r>
    </w:p>
    <w:p w:rsidR="00773370" w:rsidRDefault="00773370" w:rsidP="00773370">
      <w:pPr>
        <w:widowControl w:val="0"/>
        <w:jc w:val="center"/>
      </w:pPr>
      <w:r>
        <w:t>119th Session, 2011-2012</w:t>
      </w:r>
    </w:p>
    <w:p w:rsidR="00773370" w:rsidRDefault="00773370" w:rsidP="00773370">
      <w:pPr>
        <w:widowControl w:val="0"/>
        <w:jc w:val="left"/>
      </w:pPr>
    </w:p>
    <w:p w:rsidR="00773370" w:rsidRDefault="00773370" w:rsidP="00773370">
      <w:pPr>
        <w:widowControl w:val="0"/>
        <w:jc w:val="left"/>
        <w:rPr>
          <w:b/>
        </w:rPr>
      </w:pPr>
      <w:r w:rsidRPr="00773370">
        <w:rPr>
          <w:b/>
        </w:rPr>
        <w:t>S.</w:t>
      </w:r>
      <w:r>
        <w:rPr>
          <w:b/>
        </w:rPr>
        <w:t xml:space="preserve"> </w:t>
      </w:r>
      <w:r w:rsidRPr="00773370">
        <w:rPr>
          <w:b/>
        </w:rPr>
        <w:t>1448</w:t>
      </w:r>
    </w:p>
    <w:p w:rsidR="00773370" w:rsidRDefault="00773370" w:rsidP="00773370">
      <w:pPr>
        <w:widowControl w:val="0"/>
        <w:jc w:val="left"/>
        <w:rPr>
          <w:b/>
        </w:rPr>
      </w:pPr>
    </w:p>
    <w:p w:rsidR="00773370" w:rsidRDefault="00773370" w:rsidP="00773370">
      <w:pPr>
        <w:widowControl w:val="0"/>
        <w:jc w:val="left"/>
      </w:pPr>
      <w:r w:rsidRPr="00773370">
        <w:rPr>
          <w:b/>
        </w:rPr>
        <w:t>STATUS INFORMATION</w:t>
      </w:r>
    </w:p>
    <w:p w:rsidR="00773370" w:rsidRDefault="00773370" w:rsidP="00773370">
      <w:pPr>
        <w:widowControl w:val="0"/>
        <w:jc w:val="left"/>
      </w:pPr>
    </w:p>
    <w:p w:rsidR="00773370" w:rsidRDefault="00773370" w:rsidP="00773370">
      <w:pPr>
        <w:widowControl w:val="0"/>
        <w:jc w:val="left"/>
      </w:pPr>
      <w:r>
        <w:t>Senate Resolution</w:t>
      </w:r>
    </w:p>
    <w:p w:rsidR="00773370" w:rsidRDefault="00773370" w:rsidP="00773370">
      <w:pPr>
        <w:widowControl w:val="0"/>
        <w:jc w:val="left"/>
      </w:pPr>
      <w:r>
        <w:t>Sponsors: Senators O'Dell and Nicholson</w:t>
      </w:r>
    </w:p>
    <w:p w:rsidR="00773370" w:rsidRDefault="00773370" w:rsidP="00773370">
      <w:pPr>
        <w:widowControl w:val="0"/>
        <w:jc w:val="left"/>
      </w:pPr>
      <w:r>
        <w:t>Document Path: l:\council\bills\rm\1525ac12.docx</w:t>
      </w:r>
    </w:p>
    <w:p w:rsidR="00773370" w:rsidRDefault="00773370" w:rsidP="00773370">
      <w:pPr>
        <w:widowControl w:val="0"/>
        <w:jc w:val="left"/>
      </w:pPr>
    </w:p>
    <w:p w:rsidR="00773370" w:rsidRDefault="00773370" w:rsidP="00773370">
      <w:pPr>
        <w:widowControl w:val="0"/>
        <w:jc w:val="left"/>
      </w:pPr>
      <w:r>
        <w:t>Introduced in the Senate on April 17, 2012</w:t>
      </w:r>
    </w:p>
    <w:p w:rsidR="00773370" w:rsidRDefault="00773370" w:rsidP="00773370">
      <w:pPr>
        <w:widowControl w:val="0"/>
        <w:jc w:val="left"/>
      </w:pPr>
      <w:r>
        <w:t>Adopted by the Senate on April 17, 2012</w:t>
      </w:r>
    </w:p>
    <w:p w:rsidR="00773370" w:rsidRDefault="00773370" w:rsidP="00773370">
      <w:pPr>
        <w:widowControl w:val="0"/>
        <w:jc w:val="left"/>
      </w:pPr>
    </w:p>
    <w:p w:rsidR="00773370" w:rsidRDefault="00773370" w:rsidP="00773370">
      <w:pPr>
        <w:widowControl w:val="0"/>
        <w:jc w:val="left"/>
      </w:pPr>
      <w:r>
        <w:t xml:space="preserve">Summary: </w:t>
      </w:r>
      <w:r w:rsidR="0029322C">
        <w:t>Jason Bowen</w:t>
      </w:r>
    </w:p>
    <w:p w:rsidR="00773370" w:rsidRDefault="00773370" w:rsidP="00773370">
      <w:pPr>
        <w:widowControl w:val="0"/>
        <w:jc w:val="left"/>
      </w:pPr>
    </w:p>
    <w:p w:rsidR="00773370" w:rsidRDefault="00773370" w:rsidP="00773370">
      <w:pPr>
        <w:widowControl w:val="0"/>
        <w:jc w:val="left"/>
      </w:pPr>
    </w:p>
    <w:p w:rsidR="00773370" w:rsidRDefault="00773370" w:rsidP="007733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3370">
        <w:rPr>
          <w:b/>
        </w:rPr>
        <w:t>HISTORY OF LEGISLATIVE ACTIONS</w:t>
      </w:r>
    </w:p>
    <w:p w:rsidR="00773370" w:rsidRDefault="00773370" w:rsidP="007733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3370" w:rsidRPr="00773370" w:rsidRDefault="00773370" w:rsidP="007733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3370">
        <w:rPr>
          <w:u w:val="single"/>
        </w:rPr>
        <w:tab/>
        <w:t>Date</w:t>
      </w:r>
      <w:r w:rsidRPr="00773370">
        <w:rPr>
          <w:u w:val="single"/>
        </w:rPr>
        <w:tab/>
        <w:t>Body</w:t>
      </w:r>
      <w:r w:rsidRPr="00773370">
        <w:rPr>
          <w:u w:val="single"/>
        </w:rPr>
        <w:tab/>
        <w:t>Action Description with journal page number</w:t>
      </w:r>
      <w:r w:rsidRPr="00773370">
        <w:rPr>
          <w:u w:val="single"/>
        </w:rPr>
        <w:tab/>
      </w:r>
    </w:p>
    <w:p w:rsidR="00DC7B76" w:rsidRDefault="00DC7B76" w:rsidP="00DC7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Senate</w:t>
      </w:r>
      <w:r>
        <w:tab/>
      </w:r>
      <w:r w:rsidRPr="005E2522">
        <w:t>Introduced and adopted (</w:t>
      </w:r>
      <w:hyperlink r:id="rId7" w:history="1">
        <w:r w:rsidRPr="005E2522">
          <w:rPr>
            <w:rStyle w:val="Hyperlink"/>
          </w:rPr>
          <w:t>Senate Journal</w:t>
        </w:r>
        <w:r w:rsidRPr="005E2522">
          <w:rPr>
            <w:rStyle w:val="Hyperlink"/>
          </w:rPr>
          <w:noBreakHyphen/>
          <w:t>page 6</w:t>
        </w:r>
      </w:hyperlink>
      <w:r w:rsidRPr="005E2522">
        <w:t>)</w:t>
      </w:r>
    </w:p>
    <w:p w:rsidR="00DC7B76" w:rsidRDefault="00DC7B76" w:rsidP="00DC7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3370" w:rsidRPr="00773370" w:rsidRDefault="00773370" w:rsidP="00773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3370" w:rsidRDefault="00773370" w:rsidP="00773370">
      <w:r w:rsidRPr="00773370">
        <w:rPr>
          <w:b/>
        </w:rPr>
        <w:t>VERSIONS OF THIS BILL</w:t>
      </w:r>
    </w:p>
    <w:p w:rsidR="00773370" w:rsidRDefault="00773370" w:rsidP="00773370"/>
    <w:p w:rsidR="00773370" w:rsidRDefault="00F854F7" w:rsidP="00773370">
      <w:hyperlink r:id="rId8" w:history="1">
        <w:r w:rsidR="00773370">
          <w:rPr>
            <w:rStyle w:val="Hyperlink"/>
          </w:rPr>
          <w:t>4/17/2012</w:t>
        </w:r>
      </w:hyperlink>
    </w:p>
    <w:p w:rsidR="00773370" w:rsidRDefault="00773370" w:rsidP="00773370"/>
    <w:p w:rsidR="00773370" w:rsidRDefault="00773370" w:rsidP="00773370">
      <w:pPr>
        <w:sectPr w:rsidR="00773370" w:rsidSect="007733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67C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B67" w:rsidRDefault="00DC47CD" w:rsidP="008A2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1F1B">
        <w:t>HONOR</w:t>
      </w:r>
      <w:r w:rsidR="008A2B67">
        <w:t xml:space="preserve"> </w:t>
      </w:r>
      <w:r w:rsidR="00AE1F1B">
        <w:t xml:space="preserve">DAISY UNIFORMS OF </w:t>
      </w:r>
      <w:r w:rsidR="008A2B67">
        <w:t xml:space="preserve">GREENWOOD </w:t>
      </w:r>
      <w:r w:rsidR="00AE1F1B">
        <w:t xml:space="preserve">ON </w:t>
      </w:r>
      <w:r w:rsidR="008A2B67">
        <w:t>BEING NAMED THE 20</w:t>
      </w:r>
      <w:r w:rsidR="00AE1F1B">
        <w:t>12</w:t>
      </w:r>
      <w:r w:rsidR="008A2B67">
        <w:t xml:space="preserve"> SMALL BUSINESS ADMINISTRATION JEFF</w:t>
      </w:r>
      <w:r w:rsidR="00D84515">
        <w:t>REY</w:t>
      </w:r>
      <w:r w:rsidR="008A2B67">
        <w:t xml:space="preserve"> BUTLAND FAMILY</w:t>
      </w:r>
      <w:r w:rsidR="00916395">
        <w:noBreakHyphen/>
      </w:r>
      <w:r w:rsidR="008A2B67">
        <w:t>OWNED BUSINESS OF THE YEAR FOR SOUTH CAROLINA</w:t>
      </w:r>
      <w:r w:rsidR="00AE1F1B">
        <w:t xml:space="preserve"> AND TO CONGRATULATE CO</w:t>
      </w:r>
      <w:r w:rsidR="00916395">
        <w:noBreakHyphen/>
      </w:r>
      <w:r w:rsidR="00AE1F1B">
        <w:t>OWNER JASON BOWEN ON THE OUTSTANDING ENTREPRENEURSHIP THAT EARNED DAISY UNIFORMS THE AWARD.</w:t>
      </w:r>
    </w:p>
    <w:p w:rsidR="000067CB" w:rsidRDefault="0000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E49" w:rsidRDefault="000067CB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61E49">
        <w:t xml:space="preserve">the South Carolina Senate is pleased to learn that </w:t>
      </w:r>
      <w:r w:rsidR="00A77E24">
        <w:t>Daisy Uniforms</w:t>
      </w:r>
      <w:r w:rsidR="00761E49">
        <w:t xml:space="preserve"> of Greenwood has been named the 20</w:t>
      </w:r>
      <w:r w:rsidR="00A77E24">
        <w:t>12</w:t>
      </w:r>
      <w:r w:rsidR="00761E49">
        <w:t xml:space="preserve"> Small Business Administration (SBA) Jeff</w:t>
      </w:r>
      <w:r w:rsidR="00A77E24">
        <w:t>rey</w:t>
      </w:r>
      <w:r w:rsidR="00761E49">
        <w:t xml:space="preserve"> Butland Family</w:t>
      </w:r>
      <w:r w:rsidR="00916395">
        <w:noBreakHyphen/>
      </w:r>
      <w:r w:rsidR="00761E49">
        <w:t>Owned Business of the Year for South Carolina; and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35A75" w:rsidRPr="00635A75" w:rsidRDefault="00A77E24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35A75" w:rsidRPr="00635A75">
        <w:rPr>
          <w:rFonts w:eastAsiaTheme="minorHAnsi"/>
          <w:color w:val="000000" w:themeColor="text1"/>
          <w:szCs w:val="22"/>
          <w:u w:color="000000" w:themeColor="text1"/>
        </w:rPr>
        <w:t>Daisy Uniforms was sel</w:t>
      </w:r>
      <w:r w:rsidR="002D5142">
        <w:rPr>
          <w:rFonts w:eastAsiaTheme="minorHAnsi"/>
          <w:color w:val="000000" w:themeColor="text1"/>
          <w:szCs w:val="22"/>
          <w:u w:color="000000" w:themeColor="text1"/>
        </w:rPr>
        <w:t>ected for the SBA Butland</w:t>
      </w:r>
      <w:r w:rsidR="00635A75"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award based on its history of growth and demonstrated potential for continued success; and</w:t>
      </w: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in March 2010, Jason and Stefanie Bowen</w:t>
      </w:r>
      <w:r w:rsidR="00E86FAD">
        <w:rPr>
          <w:rFonts w:eastAsiaTheme="minorHAnsi"/>
          <w:color w:val="000000" w:themeColor="text1"/>
          <w:szCs w:val="22"/>
          <w:u w:color="000000" w:themeColor="text1"/>
        </w:rPr>
        <w:t xml:space="preserve"> took over T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he Daisy Uniform Shop from Jason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parents, Emory and Pat. The elder Bowens had started the business in 1976 after Pat, working as a secretary at the old Self Memorial Hospital, heard co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workers complaining about the lack of a local uniform shop. Business started off strong and got </w:t>
      </w:r>
      <w:r w:rsidR="00136778">
        <w:rPr>
          <w:rFonts w:eastAsiaTheme="minorHAnsi"/>
          <w:color w:val="000000" w:themeColor="text1"/>
          <w:szCs w:val="22"/>
          <w:u w:color="000000" w:themeColor="text1"/>
        </w:rPr>
        <w:t xml:space="preserve">even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better with the development of a loyal client base and strategic partnerships with area medical practices. In the mid 1980s, the growing store moved to its current downtown location; and</w:t>
      </w: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Jason Bowen joined his parents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business after graduating from Lander University. Although he later moved on to a job with one of the shop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top uniform suppliers, that didn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t stop Emory and Pat from seeing Jason and his wife, Stefanie, as the most qualified candidates to take over the business </w:t>
      </w:r>
      <w:r w:rsidR="00C32FD1">
        <w:rPr>
          <w:rFonts w:eastAsiaTheme="minorHAnsi"/>
          <w:color w:val="000000" w:themeColor="text1"/>
          <w:szCs w:val="22"/>
          <w:u w:color="000000" w:themeColor="text1"/>
        </w:rPr>
        <w:t>some day.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In fact, Stefanie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previous retail and marketing experience made her an ideal choice to run the shop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day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day operations. By 2010, Pat and Emory were ready to retire</w:t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 xml:space="preserve"> and pass on the family business to their son and daughter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 xml:space="preserve">law, and 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Jason and Stefanie</w:t>
      </w:r>
      <w:r w:rsidR="0033500E">
        <w:rPr>
          <w:rFonts w:eastAsiaTheme="minorHAnsi"/>
          <w:color w:val="000000" w:themeColor="text1"/>
          <w:szCs w:val="22"/>
          <w:u w:color="000000" w:themeColor="text1"/>
        </w:rPr>
        <w:t xml:space="preserve"> were r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eady to start a new chapter of their lives as business owners; and</w:t>
      </w: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5A75" w:rsidRPr="00635A75" w:rsidRDefault="00635A75" w:rsidP="0063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35A75">
        <w:rPr>
          <w:rFonts w:eastAsiaTheme="minorHAnsi"/>
          <w:color w:val="000000" w:themeColor="text1"/>
          <w:szCs w:val="22"/>
          <w:u w:color="000000" w:themeColor="text1"/>
        </w:rPr>
        <w:t>Whereas, with the new owners came new ideas and innovations. Jason and Stefanie shortened the shop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name to Daisy Uniforms and created a sleek new logo. They also implemented a new computer system to track inventory and sales, and Stefanie modernized the store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s appearance. On July 27, 2011, Jason and Stefanie held a ribbon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cutting ceremony celebrating Daisy Uniforms</w:t>
      </w:r>
      <w:r w:rsidR="00916395" w:rsidRPr="0091639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 xml:space="preserve"> grand reopening after thirty</w:t>
      </w:r>
      <w:r w:rsidR="0091639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635A75">
        <w:rPr>
          <w:rFonts w:eastAsiaTheme="minorHAnsi"/>
          <w:color w:val="000000" w:themeColor="text1"/>
          <w:szCs w:val="22"/>
          <w:u w:color="000000" w:themeColor="text1"/>
        </w:rPr>
        <w:t>five years in business; and</w:t>
      </w:r>
    </w:p>
    <w:p w:rsidR="00761E49" w:rsidRDefault="00761E49" w:rsidP="00A77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excellence of </w:t>
      </w:r>
      <w:r w:rsidR="006C353A">
        <w:t>the company</w:t>
      </w:r>
      <w:r w:rsidR="00916395" w:rsidRPr="00916395">
        <w:t>’</w:t>
      </w:r>
      <w:r w:rsidR="006C353A">
        <w:t>s</w:t>
      </w:r>
      <w:r>
        <w:t xml:space="preserve"> example to other small</w:t>
      </w:r>
      <w:r w:rsidR="00916395">
        <w:noBreakHyphen/>
      </w:r>
      <w:r>
        <w:t xml:space="preserve">business entrepreneurs, the Senate takes great pleasure in honoring </w:t>
      </w:r>
      <w:r w:rsidR="006C353A">
        <w:t>Daisy Uniforms</w:t>
      </w:r>
      <w:r>
        <w:t xml:space="preserve"> for winning the prestigious SBA Butland award for 20</w:t>
      </w:r>
      <w:r w:rsidR="006C353A">
        <w:t>12</w:t>
      </w:r>
      <w:r>
        <w:t xml:space="preserve"> and wishes the company every future success. Now, therefore,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53A" w:rsidRDefault="00761E49" w:rsidP="006C3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="006C353A">
        <w:t>honor Daisy Uniforms of Greenwood on being named the 2012 Small Business Administration Jeffrey Butland Family</w:t>
      </w:r>
      <w:r w:rsidR="00916395">
        <w:noBreakHyphen/>
      </w:r>
      <w:r w:rsidR="006C353A">
        <w:t>Owned Business of the Year for South Carolina and congratulate co</w:t>
      </w:r>
      <w:r w:rsidR="00916395">
        <w:noBreakHyphen/>
      </w:r>
      <w:r w:rsidR="006C353A">
        <w:t>owner Jason Bowen on the outstanding entrepreneurship that earned Daisy Uniforms the award.</w:t>
      </w: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E49" w:rsidRDefault="00761E49" w:rsidP="0076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C353A">
        <w:t>provided</w:t>
      </w:r>
      <w:r>
        <w:t xml:space="preserve"> to </w:t>
      </w:r>
      <w:r w:rsidR="0014482F">
        <w:t>Jason Bowen</w:t>
      </w:r>
      <w:r>
        <w:t>.</w:t>
      </w:r>
    </w:p>
    <w:p w:rsidR="00550A90" w:rsidRDefault="009163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A90" w:rsidRDefault="00550A90" w:rsidP="00773370">
      <w:pPr>
        <w:suppressAutoHyphens/>
      </w:pPr>
    </w:p>
    <w:sectPr w:rsidR="00550A90" w:rsidSect="007733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00E" w:rsidRDefault="0033500E" w:rsidP="009F0C77">
      <w:r>
        <w:separator/>
      </w:r>
    </w:p>
  </w:endnote>
  <w:endnote w:type="continuationSeparator" w:id="0">
    <w:p w:rsidR="0033500E" w:rsidRDefault="003350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48F2E6-2470-4AF3-A6C9-599F393A7E25}"/>
    <w:embedBold r:id="rId2" w:fontKey="{DB2B0BB7-E94B-4369-8834-A473614869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742024-7B9D-474E-B18E-7F42289722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164363-021E-4130-8993-9E13496392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E8C218-3EF2-477B-94ED-03302B423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370" w:rsidRPr="00550A90" w:rsidRDefault="00773370" w:rsidP="00550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[1448]</w:t>
    </w:r>
    <w:r>
      <w:tab/>
    </w:r>
    <w:r w:rsidR="00F854F7">
      <w:fldChar w:fldCharType="begin"/>
    </w:r>
    <w:r w:rsidR="00F854F7">
      <w:instrText xml:space="preserve"> PAGE  \* MERGEFORMAT </w:instrText>
    </w:r>
    <w:r w:rsidR="00F854F7">
      <w:fldChar w:fldCharType="separate"/>
    </w:r>
    <w:r w:rsidR="00F854F7">
      <w:rPr>
        <w:noProof/>
      </w:rPr>
      <w:t>1</w:t>
    </w:r>
    <w:r w:rsidR="00F854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00E" w:rsidRDefault="0033500E" w:rsidP="009F0C77">
      <w:r>
        <w:separator/>
      </w:r>
    </w:p>
  </w:footnote>
  <w:footnote w:type="continuationSeparator" w:id="0">
    <w:p w:rsidR="0033500E" w:rsidRDefault="003350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25AC12"/>
    <w:docVar w:name="CoverBillType" w:val="r"/>
    <w:docVar w:name="docpath" w:val="L:\Council\bills\RM\1525AC12.DOCX"/>
    <w:docVar w:name="dvBillNumber" w:val="144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E52D9"/>
    <w:rsid w:val="000067CB"/>
    <w:rsid w:val="00026C9A"/>
    <w:rsid w:val="00054235"/>
    <w:rsid w:val="00062CE6"/>
    <w:rsid w:val="00065A8C"/>
    <w:rsid w:val="000965A1"/>
    <w:rsid w:val="000B4FF7"/>
    <w:rsid w:val="000E1785"/>
    <w:rsid w:val="001023A4"/>
    <w:rsid w:val="0010776B"/>
    <w:rsid w:val="00133E66"/>
    <w:rsid w:val="00134ACF"/>
    <w:rsid w:val="00136778"/>
    <w:rsid w:val="0014482F"/>
    <w:rsid w:val="00144E15"/>
    <w:rsid w:val="00186B3B"/>
    <w:rsid w:val="001A4A62"/>
    <w:rsid w:val="001A681E"/>
    <w:rsid w:val="001D08F2"/>
    <w:rsid w:val="002037CA"/>
    <w:rsid w:val="002047A2"/>
    <w:rsid w:val="00210317"/>
    <w:rsid w:val="002321B6"/>
    <w:rsid w:val="0023696B"/>
    <w:rsid w:val="00250967"/>
    <w:rsid w:val="002759C5"/>
    <w:rsid w:val="00277DEE"/>
    <w:rsid w:val="00280D88"/>
    <w:rsid w:val="0029322C"/>
    <w:rsid w:val="00294ABE"/>
    <w:rsid w:val="002A3EB4"/>
    <w:rsid w:val="002D5142"/>
    <w:rsid w:val="00325348"/>
    <w:rsid w:val="0033500E"/>
    <w:rsid w:val="00383904"/>
    <w:rsid w:val="00393688"/>
    <w:rsid w:val="003B0DA4"/>
    <w:rsid w:val="003D411E"/>
    <w:rsid w:val="003E3C1E"/>
    <w:rsid w:val="003E6148"/>
    <w:rsid w:val="00400EAA"/>
    <w:rsid w:val="0041760A"/>
    <w:rsid w:val="00453F86"/>
    <w:rsid w:val="004809EE"/>
    <w:rsid w:val="004A7232"/>
    <w:rsid w:val="004B3CE7"/>
    <w:rsid w:val="00511EE9"/>
    <w:rsid w:val="00521E00"/>
    <w:rsid w:val="00550A90"/>
    <w:rsid w:val="00577C6C"/>
    <w:rsid w:val="0058501B"/>
    <w:rsid w:val="006215AA"/>
    <w:rsid w:val="006340D9"/>
    <w:rsid w:val="00635A75"/>
    <w:rsid w:val="00643B8E"/>
    <w:rsid w:val="00665EBC"/>
    <w:rsid w:val="0069470D"/>
    <w:rsid w:val="006A476C"/>
    <w:rsid w:val="006C353A"/>
    <w:rsid w:val="006C6A93"/>
    <w:rsid w:val="006E02F9"/>
    <w:rsid w:val="006F079D"/>
    <w:rsid w:val="00753C04"/>
    <w:rsid w:val="00756946"/>
    <w:rsid w:val="00757F80"/>
    <w:rsid w:val="00761E49"/>
    <w:rsid w:val="00771EEC"/>
    <w:rsid w:val="00773370"/>
    <w:rsid w:val="00782B30"/>
    <w:rsid w:val="00786819"/>
    <w:rsid w:val="007A325A"/>
    <w:rsid w:val="007F1523"/>
    <w:rsid w:val="007F509E"/>
    <w:rsid w:val="007F5799"/>
    <w:rsid w:val="007F6947"/>
    <w:rsid w:val="00825518"/>
    <w:rsid w:val="00872729"/>
    <w:rsid w:val="008A2B67"/>
    <w:rsid w:val="008F4429"/>
    <w:rsid w:val="00916395"/>
    <w:rsid w:val="009352BB"/>
    <w:rsid w:val="009471A8"/>
    <w:rsid w:val="00957772"/>
    <w:rsid w:val="00990668"/>
    <w:rsid w:val="009F0C77"/>
    <w:rsid w:val="009F4DD1"/>
    <w:rsid w:val="00A64E80"/>
    <w:rsid w:val="00A741D9"/>
    <w:rsid w:val="00A77E24"/>
    <w:rsid w:val="00A9741D"/>
    <w:rsid w:val="00AB60A0"/>
    <w:rsid w:val="00AD4B17"/>
    <w:rsid w:val="00AE1F1B"/>
    <w:rsid w:val="00B26FA6"/>
    <w:rsid w:val="00B741CB"/>
    <w:rsid w:val="00B934F3"/>
    <w:rsid w:val="00B93C30"/>
    <w:rsid w:val="00BB6347"/>
    <w:rsid w:val="00BD2134"/>
    <w:rsid w:val="00C038D8"/>
    <w:rsid w:val="00C045DD"/>
    <w:rsid w:val="00C166E2"/>
    <w:rsid w:val="00C3136F"/>
    <w:rsid w:val="00C32FD1"/>
    <w:rsid w:val="00C3483A"/>
    <w:rsid w:val="00C55E22"/>
    <w:rsid w:val="00C74E9D"/>
    <w:rsid w:val="00C82FD3"/>
    <w:rsid w:val="00C92B97"/>
    <w:rsid w:val="00CC6B7B"/>
    <w:rsid w:val="00CD3619"/>
    <w:rsid w:val="00CF4447"/>
    <w:rsid w:val="00D405E7"/>
    <w:rsid w:val="00D41D56"/>
    <w:rsid w:val="00D42BDB"/>
    <w:rsid w:val="00D6260D"/>
    <w:rsid w:val="00D6662B"/>
    <w:rsid w:val="00D84515"/>
    <w:rsid w:val="00D92188"/>
    <w:rsid w:val="00D95E2F"/>
    <w:rsid w:val="00D970A9"/>
    <w:rsid w:val="00DA7892"/>
    <w:rsid w:val="00DB3AC0"/>
    <w:rsid w:val="00DC47CD"/>
    <w:rsid w:val="00DC7B76"/>
    <w:rsid w:val="00DE52D9"/>
    <w:rsid w:val="00DE68F0"/>
    <w:rsid w:val="00DF3845"/>
    <w:rsid w:val="00DF7E17"/>
    <w:rsid w:val="00E86FAD"/>
    <w:rsid w:val="00EB00A2"/>
    <w:rsid w:val="00EB1BF3"/>
    <w:rsid w:val="00EF3EEE"/>
    <w:rsid w:val="00F149A7"/>
    <w:rsid w:val="00F40735"/>
    <w:rsid w:val="00F50BAF"/>
    <w:rsid w:val="00F52C10"/>
    <w:rsid w:val="00F81FFD"/>
    <w:rsid w:val="00F85228"/>
    <w:rsid w:val="00F854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238D6E3-BD4D-4BB7-B16E-4076634F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2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B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3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48_2012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24327-7B85-4291-BECA-6B2A11ACE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541</Words>
  <Characters>2947</Characters>
  <Application>Microsoft Office Word</Application>
  <DocSecurity>4</DocSecurity>
  <Lines>102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1448: Jason Bowen - South Carolina Legislature Online</dc:title>
  <dc:subject/>
  <dc:creator>rosannemcdowell</dc:creator>
  <cp:keywords/>
  <dc:description/>
  <cp:lastModifiedBy>N Cumfer</cp:lastModifiedBy>
  <cp:revision>2</cp:revision>
  <cp:lastPrinted>2012-04-12T16:55:00Z</cp:lastPrinted>
  <dcterms:created xsi:type="dcterms:W3CDTF">2014-11-21T21:19:00Z</dcterms:created>
  <dcterms:modified xsi:type="dcterms:W3CDTF">2014-11-21T21:19:00Z</dcterms:modified>
</cp:coreProperties>
</file>