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8FA" w:rsidRDefault="009A28FA" w:rsidP="009A28FA">
      <w:pPr>
        <w:widowControl w:val="0"/>
        <w:jc w:val="center"/>
      </w:pPr>
      <w:bookmarkStart w:id="0" w:name="_GoBack"/>
      <w:bookmarkEnd w:id="0"/>
      <w:r w:rsidRPr="009A28FA">
        <w:rPr>
          <w:b/>
        </w:rPr>
        <w:t>South Carolina General Assembly</w:t>
      </w:r>
    </w:p>
    <w:p w:rsidR="009A28FA" w:rsidRDefault="009A28FA" w:rsidP="009A28FA">
      <w:pPr>
        <w:widowControl w:val="0"/>
        <w:jc w:val="center"/>
      </w:pPr>
      <w:r>
        <w:t>119th Session, 2011-2012</w:t>
      </w:r>
    </w:p>
    <w:p w:rsidR="009A28FA" w:rsidRDefault="009A28FA" w:rsidP="009A28FA">
      <w:pPr>
        <w:widowControl w:val="0"/>
        <w:jc w:val="left"/>
      </w:pPr>
    </w:p>
    <w:p w:rsidR="009A28FA" w:rsidRDefault="009A28FA" w:rsidP="009A28FA">
      <w:pPr>
        <w:widowControl w:val="0"/>
        <w:jc w:val="left"/>
        <w:rPr>
          <w:b/>
        </w:rPr>
      </w:pPr>
      <w:r w:rsidRPr="009A28FA">
        <w:rPr>
          <w:b/>
        </w:rPr>
        <w:t>S.</w:t>
      </w:r>
      <w:r>
        <w:rPr>
          <w:b/>
        </w:rPr>
        <w:t xml:space="preserve"> </w:t>
      </w:r>
      <w:r w:rsidRPr="009A28FA">
        <w:rPr>
          <w:b/>
        </w:rPr>
        <w:t>1452</w:t>
      </w:r>
    </w:p>
    <w:p w:rsidR="009A28FA" w:rsidRDefault="009A28FA" w:rsidP="009A28FA">
      <w:pPr>
        <w:widowControl w:val="0"/>
        <w:jc w:val="left"/>
        <w:rPr>
          <w:b/>
        </w:rPr>
      </w:pPr>
    </w:p>
    <w:p w:rsidR="009A28FA" w:rsidRDefault="009A28FA" w:rsidP="009A28FA">
      <w:pPr>
        <w:widowControl w:val="0"/>
        <w:jc w:val="left"/>
      </w:pPr>
      <w:r w:rsidRPr="009A28FA">
        <w:rPr>
          <w:b/>
        </w:rPr>
        <w:t>STATUS INFORMATION</w:t>
      </w:r>
    </w:p>
    <w:p w:rsidR="009A28FA" w:rsidRDefault="009A28FA" w:rsidP="009A28FA">
      <w:pPr>
        <w:widowControl w:val="0"/>
        <w:jc w:val="left"/>
      </w:pPr>
    </w:p>
    <w:p w:rsidR="009A28FA" w:rsidRDefault="009A28FA" w:rsidP="009A28FA">
      <w:pPr>
        <w:widowControl w:val="0"/>
        <w:jc w:val="left"/>
      </w:pPr>
      <w:r>
        <w:t>Senate Resolution</w:t>
      </w:r>
    </w:p>
    <w:p w:rsidR="009A28FA" w:rsidRDefault="009A28FA" w:rsidP="009A28FA">
      <w:pPr>
        <w:widowControl w:val="0"/>
        <w:jc w:val="left"/>
      </w:pPr>
      <w:r>
        <w:t>Sponsors: Senators O'Dell and Nicholson</w:t>
      </w:r>
    </w:p>
    <w:p w:rsidR="009A28FA" w:rsidRDefault="009A28FA" w:rsidP="009A28FA">
      <w:pPr>
        <w:widowControl w:val="0"/>
        <w:jc w:val="left"/>
      </w:pPr>
      <w:r>
        <w:t>Document Path: l:\council\bills\gm\25025zw12.docx</w:t>
      </w:r>
    </w:p>
    <w:p w:rsidR="009A28FA" w:rsidRDefault="009A28FA" w:rsidP="009A28FA">
      <w:pPr>
        <w:widowControl w:val="0"/>
        <w:jc w:val="left"/>
      </w:pPr>
    </w:p>
    <w:p w:rsidR="009A28FA" w:rsidRDefault="009A28FA" w:rsidP="009A28FA">
      <w:pPr>
        <w:widowControl w:val="0"/>
        <w:jc w:val="left"/>
      </w:pPr>
      <w:r>
        <w:t>Introduced in the Senate on April 17, 2012</w:t>
      </w:r>
    </w:p>
    <w:p w:rsidR="009A28FA" w:rsidRDefault="009A28FA" w:rsidP="009A28FA">
      <w:pPr>
        <w:widowControl w:val="0"/>
        <w:jc w:val="left"/>
      </w:pPr>
      <w:r>
        <w:t>Adopted by the Senate on April 17, 2012</w:t>
      </w:r>
    </w:p>
    <w:p w:rsidR="009A28FA" w:rsidRDefault="009A28FA" w:rsidP="009A28FA">
      <w:pPr>
        <w:widowControl w:val="0"/>
        <w:jc w:val="left"/>
      </w:pPr>
    </w:p>
    <w:p w:rsidR="009A28FA" w:rsidRDefault="009A28FA" w:rsidP="009A28FA">
      <w:pPr>
        <w:widowControl w:val="0"/>
        <w:jc w:val="left"/>
      </w:pPr>
      <w:r>
        <w:t xml:space="preserve">Summary: </w:t>
      </w:r>
      <w:r w:rsidR="00ED709E">
        <w:t>Sandi McClain</w:t>
      </w:r>
    </w:p>
    <w:p w:rsidR="009A28FA" w:rsidRDefault="009A28FA" w:rsidP="009A28FA">
      <w:pPr>
        <w:widowControl w:val="0"/>
        <w:jc w:val="left"/>
      </w:pPr>
    </w:p>
    <w:p w:rsidR="009A28FA" w:rsidRDefault="009A28FA" w:rsidP="009A28FA">
      <w:pPr>
        <w:widowControl w:val="0"/>
        <w:jc w:val="left"/>
      </w:pPr>
    </w:p>
    <w:p w:rsidR="009A28FA" w:rsidRDefault="009A28FA" w:rsidP="009A28FA">
      <w:pPr>
        <w:widowControl w:val="0"/>
        <w:tabs>
          <w:tab w:val="center" w:pos="590"/>
          <w:tab w:val="center" w:pos="1440"/>
          <w:tab w:val="left" w:pos="1872"/>
          <w:tab w:val="left" w:pos="9187"/>
        </w:tabs>
        <w:jc w:val="left"/>
      </w:pPr>
      <w:r w:rsidRPr="009A28FA">
        <w:rPr>
          <w:b/>
        </w:rPr>
        <w:t>HISTORY OF LEGISLATIVE ACTIONS</w:t>
      </w:r>
    </w:p>
    <w:p w:rsidR="009A28FA" w:rsidRDefault="009A28FA" w:rsidP="009A28FA">
      <w:pPr>
        <w:widowControl w:val="0"/>
        <w:tabs>
          <w:tab w:val="center" w:pos="590"/>
          <w:tab w:val="center" w:pos="1440"/>
          <w:tab w:val="left" w:pos="1872"/>
          <w:tab w:val="left" w:pos="9187"/>
        </w:tabs>
        <w:jc w:val="left"/>
      </w:pPr>
    </w:p>
    <w:p w:rsidR="009A28FA" w:rsidRPr="009A28FA" w:rsidRDefault="009A28FA" w:rsidP="009A28FA">
      <w:pPr>
        <w:widowControl w:val="0"/>
        <w:tabs>
          <w:tab w:val="center" w:pos="590"/>
          <w:tab w:val="center" w:pos="1440"/>
          <w:tab w:val="left" w:pos="1872"/>
          <w:tab w:val="left" w:pos="9187"/>
        </w:tabs>
        <w:jc w:val="left"/>
      </w:pPr>
      <w:r w:rsidRPr="009A28FA">
        <w:rPr>
          <w:u w:val="single"/>
        </w:rPr>
        <w:tab/>
        <w:t>Date</w:t>
      </w:r>
      <w:r w:rsidRPr="009A28FA">
        <w:rPr>
          <w:u w:val="single"/>
        </w:rPr>
        <w:tab/>
        <w:t>Body</w:t>
      </w:r>
      <w:r w:rsidRPr="009A28FA">
        <w:rPr>
          <w:u w:val="single"/>
        </w:rPr>
        <w:tab/>
        <w:t>Action Description with journal page number</w:t>
      </w:r>
      <w:r w:rsidRPr="009A28FA">
        <w:rPr>
          <w:u w:val="single"/>
        </w:rPr>
        <w:tab/>
      </w:r>
    </w:p>
    <w:p w:rsidR="00D138E6" w:rsidRDefault="00D138E6" w:rsidP="00D138E6">
      <w:pPr>
        <w:widowControl w:val="0"/>
        <w:tabs>
          <w:tab w:val="right" w:pos="1008"/>
          <w:tab w:val="left" w:pos="1152"/>
          <w:tab w:val="left" w:pos="1872"/>
          <w:tab w:val="left" w:pos="9187"/>
        </w:tabs>
        <w:ind w:left="2088" w:hanging="2088"/>
        <w:jc w:val="left"/>
      </w:pPr>
      <w:r>
        <w:tab/>
        <w:t>4/17/2012</w:t>
      </w:r>
      <w:r>
        <w:tab/>
        <w:t>Senate</w:t>
      </w:r>
      <w:r>
        <w:tab/>
      </w:r>
      <w:r w:rsidRPr="001A407E">
        <w:t>Introduced and adopted (</w:t>
      </w:r>
      <w:hyperlink r:id="rId7" w:history="1">
        <w:r w:rsidRPr="001A407E">
          <w:rPr>
            <w:rStyle w:val="Hyperlink"/>
          </w:rPr>
          <w:t>Senate Journal</w:t>
        </w:r>
        <w:r w:rsidRPr="001A407E">
          <w:rPr>
            <w:rStyle w:val="Hyperlink"/>
          </w:rPr>
          <w:noBreakHyphen/>
          <w:t>page 7</w:t>
        </w:r>
      </w:hyperlink>
      <w:r w:rsidRPr="001A407E">
        <w:t>)</w:t>
      </w:r>
    </w:p>
    <w:p w:rsidR="00D138E6" w:rsidRDefault="00D138E6" w:rsidP="00D138E6">
      <w:pPr>
        <w:widowControl w:val="0"/>
        <w:tabs>
          <w:tab w:val="right" w:pos="1008"/>
          <w:tab w:val="left" w:pos="1152"/>
          <w:tab w:val="left" w:pos="1872"/>
          <w:tab w:val="left" w:pos="9187"/>
        </w:tabs>
        <w:ind w:left="2088" w:hanging="2088"/>
        <w:jc w:val="left"/>
      </w:pPr>
    </w:p>
    <w:p w:rsidR="009A28FA" w:rsidRPr="009A28FA" w:rsidRDefault="009A28FA" w:rsidP="009A28FA">
      <w:pPr>
        <w:widowControl w:val="0"/>
        <w:tabs>
          <w:tab w:val="right" w:pos="1008"/>
          <w:tab w:val="left" w:pos="1152"/>
          <w:tab w:val="left" w:pos="1872"/>
          <w:tab w:val="left" w:pos="9187"/>
        </w:tabs>
        <w:ind w:left="2088" w:hanging="2088"/>
        <w:jc w:val="left"/>
      </w:pPr>
    </w:p>
    <w:p w:rsidR="009A28FA" w:rsidRDefault="009A28FA" w:rsidP="009A28FA">
      <w:r w:rsidRPr="009A28FA">
        <w:rPr>
          <w:b/>
        </w:rPr>
        <w:t>VERSIONS OF THIS BILL</w:t>
      </w:r>
    </w:p>
    <w:p w:rsidR="009A28FA" w:rsidRDefault="009A28FA" w:rsidP="009A28FA"/>
    <w:p w:rsidR="009A28FA" w:rsidRDefault="003915B6" w:rsidP="009A28FA">
      <w:hyperlink r:id="rId8" w:history="1">
        <w:r w:rsidR="009A28FA">
          <w:rPr>
            <w:rStyle w:val="Hyperlink"/>
          </w:rPr>
          <w:t>4/17/2012</w:t>
        </w:r>
      </w:hyperlink>
    </w:p>
    <w:p w:rsidR="009A28FA" w:rsidRDefault="009A28FA" w:rsidP="009A28FA"/>
    <w:p w:rsidR="009A28FA" w:rsidRDefault="009A28FA" w:rsidP="009A28FA">
      <w:pPr>
        <w:sectPr w:rsidR="009A28FA" w:rsidSect="009A28F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0CF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4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SANDI MCCLAIN, OWNER OF SUGAR BOUTIQUE ON WALLER AVENUE IN GREENWOOD, AND TO CONGRATULATE HER UPON BEING NAMED THE 2012 YOUNG ENTREPRENEUR OF THE YEAR BY THE SMALL BUSINESS ADMINISTRATION.</w:t>
      </w:r>
    </w:p>
    <w:p w:rsidR="00D70CF0" w:rsidRDefault="00D70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11D0" w:rsidRDefault="00D70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11D0">
        <w:t>the members of the South Carolina Senate are pleased to learn that Sandi McClain has been named the 2012 Young Entrepreneur of the Year by the Small Business Administration for both South Carolina and the Southeast; and</w:t>
      </w:r>
    </w:p>
    <w:p w:rsidR="006B11D0" w:rsidRDefault="006B1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D0" w:rsidRDefault="006B1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7DA9">
        <w:t>reared in Abbeville, Sandi McClain fulfilled her childhood dream of one day owning an apparel shop when she opened Sugar Boutique in downtown Greenwood nearly four years ago; and</w:t>
      </w:r>
    </w:p>
    <w:p w:rsidR="00197DA9" w:rsidRDefault="00197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DA9" w:rsidRDefault="00197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shop has provided </w:t>
      </w:r>
      <w:r w:rsidR="007D6AD3">
        <w:t xml:space="preserve">the home of Lander University with </w:t>
      </w:r>
      <w:r>
        <w:t>the personal service and exciting fashions experienced in big</w:t>
      </w:r>
      <w:r w:rsidR="0088100C">
        <w:noBreakHyphen/>
      </w:r>
      <w:r>
        <w:t>city boutiques; and</w:t>
      </w:r>
    </w:p>
    <w:p w:rsidR="00197DA9" w:rsidRDefault="00197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73C" w:rsidRDefault="00197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2073C">
        <w:t>relish</w:t>
      </w:r>
      <w:r w:rsidR="007540DB">
        <w:t>ing</w:t>
      </w:r>
      <w:r w:rsidR="00C2073C">
        <w:t xml:space="preserve"> the “sweet” benefits </w:t>
      </w:r>
      <w:r>
        <w:t xml:space="preserve">at </w:t>
      </w:r>
      <w:r w:rsidR="00C2073C">
        <w:t>S</w:t>
      </w:r>
      <w:r>
        <w:t xml:space="preserve">ugar Boutique, customers </w:t>
      </w:r>
      <w:r w:rsidR="00C2073C">
        <w:t>enjoy free gift wrapping, exclusive events, and candy with every purchase; and</w:t>
      </w:r>
    </w:p>
    <w:p w:rsidR="00C2073C" w:rsidRDefault="00C207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DA9" w:rsidRDefault="00C207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Greenwood has provided a thriving location for the entrepreneurial spirit of this young businesswoman, who saw a sales increase of thirty</w:t>
      </w:r>
      <w:r w:rsidR="0088100C">
        <w:noBreakHyphen/>
      </w:r>
      <w:r>
        <w:t>nine percent from 2009 to 2010, and sales con</w:t>
      </w:r>
      <w:r w:rsidR="007540DB">
        <w:t>tinued to increase through 2011</w:t>
      </w:r>
      <w:r>
        <w:t xml:space="preserve"> despite </w:t>
      </w:r>
      <w:r w:rsidR="007540DB">
        <w:t xml:space="preserve">the </w:t>
      </w:r>
      <w:r>
        <w:t xml:space="preserve">difficult economic </w:t>
      </w:r>
      <w:r w:rsidR="007540DB">
        <w:t>environment</w:t>
      </w:r>
      <w:r>
        <w:t xml:space="preserve"> in the State and nation; and</w:t>
      </w:r>
    </w:p>
    <w:p w:rsidR="006B11D0" w:rsidRDefault="006B1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73C" w:rsidRDefault="00C207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encouraged by the boutique</w:t>
      </w:r>
      <w:r w:rsidR="0088100C" w:rsidRPr="0088100C">
        <w:t>’</w:t>
      </w:r>
      <w:r>
        <w:t>s success, Ms. McClain launched Sugar Boutique</w:t>
      </w:r>
      <w:r w:rsidR="0088100C" w:rsidRPr="0088100C">
        <w:t>’</w:t>
      </w:r>
      <w:r>
        <w:t>s e</w:t>
      </w:r>
      <w:r w:rsidR="0088100C">
        <w:noBreakHyphen/>
      </w:r>
      <w:r>
        <w:t xml:space="preserve">commerce site, </w:t>
      </w:r>
      <w:r w:rsidRPr="00B40CBD">
        <w:t>www.scsugar.com</w:t>
      </w:r>
      <w:r w:rsidRPr="00C2073C">
        <w:t xml:space="preserve">, </w:t>
      </w:r>
      <w:r>
        <w:t>which now fulfills orders across the United States and Canada; and</w:t>
      </w:r>
    </w:p>
    <w:p w:rsidR="00C2073C" w:rsidRDefault="00C207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D0" w:rsidRDefault="006B1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r>
        <w:t xml:space="preserve">Whereas, the United States Small Business Administration,  </w:t>
      </w:r>
      <w:r w:rsidRPr="008326FC">
        <w:rPr>
          <w:iCs/>
          <w:color w:val="000000" w:themeColor="text1"/>
          <w:u w:color="000000" w:themeColor="text1"/>
        </w:rPr>
        <w:t xml:space="preserve">created in 1953 </w:t>
      </w:r>
      <w:r>
        <w:rPr>
          <w:iCs/>
          <w:color w:val="000000" w:themeColor="text1"/>
          <w:u w:color="000000" w:themeColor="text1"/>
        </w:rPr>
        <w:t xml:space="preserve">to </w:t>
      </w:r>
      <w:r w:rsidRPr="008326FC">
        <w:rPr>
          <w:iCs/>
          <w:color w:val="000000" w:themeColor="text1"/>
          <w:u w:color="000000" w:themeColor="text1"/>
        </w:rPr>
        <w:t>aid, counsel, assist</w:t>
      </w:r>
      <w:r>
        <w:rPr>
          <w:iCs/>
          <w:color w:val="000000" w:themeColor="text1"/>
          <w:u w:color="000000" w:themeColor="text1"/>
        </w:rPr>
        <w:t>,</w:t>
      </w:r>
      <w:r w:rsidRPr="008326FC">
        <w:rPr>
          <w:iCs/>
          <w:color w:val="000000" w:themeColor="text1"/>
          <w:u w:color="000000" w:themeColor="text1"/>
        </w:rPr>
        <w:t xml:space="preserve"> and protect small businesses</w:t>
      </w:r>
      <w:r>
        <w:rPr>
          <w:iCs/>
          <w:color w:val="000000" w:themeColor="text1"/>
          <w:u w:color="000000" w:themeColor="text1"/>
        </w:rPr>
        <w:t xml:space="preserve"> and to </w:t>
      </w:r>
      <w:r w:rsidRPr="008326FC">
        <w:rPr>
          <w:iCs/>
          <w:color w:val="000000" w:themeColor="text1"/>
          <w:u w:color="000000" w:themeColor="text1"/>
        </w:rPr>
        <w:t>preserve free</w:t>
      </w:r>
      <w:r>
        <w:rPr>
          <w:iCs/>
          <w:color w:val="000000" w:themeColor="text1"/>
          <w:u w:color="000000" w:themeColor="text1"/>
        </w:rPr>
        <w:t>,</w:t>
      </w:r>
      <w:r w:rsidRPr="008326FC">
        <w:rPr>
          <w:iCs/>
          <w:color w:val="000000" w:themeColor="text1"/>
          <w:u w:color="000000" w:themeColor="text1"/>
        </w:rPr>
        <w:t xml:space="preserve"> competitive enter</w:t>
      </w:r>
      <w:r w:rsidRPr="008326FC">
        <w:rPr>
          <w:iCs/>
          <w:color w:val="000000" w:themeColor="text1"/>
          <w:u w:color="000000" w:themeColor="text1"/>
        </w:rPr>
        <w:softHyphen/>
        <w:t>prise</w:t>
      </w:r>
      <w:r>
        <w:rPr>
          <w:iCs/>
          <w:color w:val="000000" w:themeColor="text1"/>
          <w:u w:color="000000" w:themeColor="text1"/>
        </w:rPr>
        <w:t>, annually presents the Young Entrepreneur award to an individual under thirty who has owned and operated a business for at least three years; and</w:t>
      </w:r>
    </w:p>
    <w:p w:rsidR="007540DB" w:rsidRDefault="007540DB" w:rsidP="0075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DB" w:rsidRDefault="007540DB" w:rsidP="0075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McClain</w:t>
      </w:r>
      <w:r w:rsidR="0088100C" w:rsidRPr="0088100C">
        <w:t>’</w:t>
      </w:r>
      <w:r>
        <w:t>s selection as the 2012 Young Entrepreneur of the Year was based on her business</w:t>
      </w:r>
      <w:r w:rsidR="0088100C" w:rsidRPr="0088100C">
        <w:t>’</w:t>
      </w:r>
      <w:r>
        <w:t>s growth in sales and profits, her innovative business methods, and her potential for long</w:t>
      </w:r>
      <w:r w:rsidR="0088100C">
        <w:noBreakHyphen/>
      </w:r>
      <w:r>
        <w:t>term success; and</w:t>
      </w:r>
    </w:p>
    <w:p w:rsidR="006B11D0" w:rsidRDefault="006B1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p>
    <w:p w:rsidR="00D70CF0" w:rsidRDefault="006B1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iCs/>
          <w:color w:val="000000" w:themeColor="text1"/>
          <w:u w:color="000000" w:themeColor="text1"/>
        </w:rPr>
        <w:t xml:space="preserve">Whereas, </w:t>
      </w:r>
      <w:r w:rsidR="007540DB">
        <w:t>the members of the South Carolina Senate celebrate the success and recognition of Sandi McClain and wish her continued fulfillment as one of our state</w:t>
      </w:r>
      <w:r w:rsidR="0088100C" w:rsidRPr="0088100C">
        <w:t>’</w:t>
      </w:r>
      <w:r w:rsidR="007540DB">
        <w:t>s leading small</w:t>
      </w:r>
      <w:r w:rsidR="0088100C">
        <w:noBreakHyphen/>
      </w:r>
      <w:r w:rsidR="007540DB">
        <w:t>business entrepreneurs</w:t>
      </w:r>
      <w:r w:rsidR="00D70CF0">
        <w:t>.  Now, therefore,</w:t>
      </w:r>
    </w:p>
    <w:p w:rsidR="00D70CF0" w:rsidRDefault="00D70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CF0" w:rsidRDefault="00D70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70CF0" w:rsidRDefault="00D70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CF0" w:rsidRDefault="00D70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540DB">
        <w:t xml:space="preserve">the members of the South Carolina Senate, by this resolution, recognize and honor Sandi McClain, owner of Sugar Boutique on Waller Avenue in Greenwood, and congratulate her upon being named the 2012 Young Entrepreneur of the </w:t>
      </w:r>
      <w:r w:rsidR="0088100C">
        <w:t>Y</w:t>
      </w:r>
      <w:r w:rsidR="007540DB">
        <w:t>ear by the Small Business Administration</w:t>
      </w:r>
      <w:r>
        <w:t>.</w:t>
      </w:r>
    </w:p>
    <w:p w:rsidR="00D70CF0" w:rsidRDefault="00D70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540DB">
        <w:t>present</w:t>
      </w:r>
      <w:r>
        <w:t xml:space="preserve">ed to </w:t>
      </w:r>
      <w:r w:rsidR="007540DB">
        <w:t>Sandi McClain</w:t>
      </w:r>
      <w:r>
        <w:t>.</w:t>
      </w:r>
    </w:p>
    <w:p w:rsidR="00A369FB" w:rsidRDefault="008810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69FB" w:rsidRDefault="00A369FB" w:rsidP="009A28FA">
      <w:pPr>
        <w:suppressAutoHyphens/>
      </w:pPr>
    </w:p>
    <w:sectPr w:rsidR="00A369FB" w:rsidSect="009A28F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00C" w:rsidRDefault="0088100C" w:rsidP="009F0C77">
      <w:r>
        <w:separator/>
      </w:r>
    </w:p>
  </w:endnote>
  <w:endnote w:type="continuationSeparator" w:id="0">
    <w:p w:rsidR="0088100C" w:rsidRDefault="008810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BD7837-C8D9-4C52-913F-F9164DCDCFB6}"/>
    <w:embedBold r:id="rId2" w:fontKey="{7A86E91C-2378-456F-BF2E-20B7941A2EFA}"/>
    <w:embedItalic r:id="rId3" w:fontKey="{806B6478-7D64-40FE-B588-D149FD54BA0A}"/>
  </w:font>
  <w:font w:name="Calibri">
    <w:panose1 w:val="020F0502020204030204"/>
    <w:charset w:val="00"/>
    <w:family w:val="swiss"/>
    <w:pitch w:val="variable"/>
    <w:sig w:usb0="E10002FF" w:usb1="4000ACFF" w:usb2="00000009" w:usb3="00000000" w:csb0="0000019F" w:csb1="00000000"/>
    <w:embedRegular r:id="rId4" w:fontKey="{5229176D-21F6-4077-B85C-098A23AEB0E8}"/>
  </w:font>
  <w:font w:name="Tahoma">
    <w:panose1 w:val="020B0604030504040204"/>
    <w:charset w:val="00"/>
    <w:family w:val="swiss"/>
    <w:pitch w:val="variable"/>
    <w:sig w:usb0="21002A87" w:usb1="80000000" w:usb2="00000008" w:usb3="00000000" w:csb0="000101FF" w:csb1="00000000"/>
    <w:embedRegular r:id="rId5" w:fontKey="{1055C32B-3D34-48A5-9914-EF1C0F532C01}"/>
  </w:font>
  <w:font w:name="Cambria">
    <w:panose1 w:val="02040503050406030204"/>
    <w:charset w:val="00"/>
    <w:family w:val="roman"/>
    <w:pitch w:val="variable"/>
    <w:sig w:usb0="E00002FF" w:usb1="400004FF" w:usb2="00000000" w:usb3="00000000" w:csb0="0000019F" w:csb1="00000000"/>
    <w:embedRegular r:id="rId6" w:fontKey="{62298592-7603-4BCE-A69D-5D42752F9B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8FA" w:rsidRPr="00A369FB" w:rsidRDefault="009A28FA" w:rsidP="00A369FB">
    <w:pPr>
      <w:pStyle w:val="Footer"/>
      <w:tabs>
        <w:tab w:val="clear" w:pos="4680"/>
        <w:tab w:val="clear" w:pos="9360"/>
        <w:tab w:val="center" w:pos="2995"/>
      </w:tabs>
      <w:spacing w:before="120"/>
    </w:pPr>
    <w:r>
      <w:t>[1452]</w:t>
    </w:r>
    <w:r>
      <w:tab/>
    </w:r>
    <w:r w:rsidR="003915B6">
      <w:fldChar w:fldCharType="begin"/>
    </w:r>
    <w:r w:rsidR="003915B6">
      <w:instrText xml:space="preserve"> PAGE  \* MERGEFORMAT </w:instrText>
    </w:r>
    <w:r w:rsidR="003915B6">
      <w:fldChar w:fldCharType="separate"/>
    </w:r>
    <w:r w:rsidR="003915B6">
      <w:rPr>
        <w:noProof/>
      </w:rPr>
      <w:t>1</w:t>
    </w:r>
    <w:r w:rsidR="003915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00C" w:rsidRDefault="0088100C" w:rsidP="009F0C77">
      <w:r>
        <w:separator/>
      </w:r>
    </w:p>
  </w:footnote>
  <w:footnote w:type="continuationSeparator" w:id="0">
    <w:p w:rsidR="0088100C" w:rsidRDefault="008810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025ZW12"/>
    <w:docVar w:name="CoverBillType" w:val="r"/>
    <w:docVar w:name="docpath" w:val="L:\Council\bills\GM\25025ZW12.DOCX"/>
    <w:docVar w:name="dvBillNumber" w:val="1452"/>
    <w:docVar w:name="dvBillNumberPrefix" w:val="S. "/>
    <w:docVar w:name="dvOriginalBody" w:val="Senate"/>
    <w:docVar w:name="dvSteno" w:val="GM"/>
    <w:docVar w:name="NameofBody" w:val="s"/>
    <w:docVar w:name="vgroup2" w:val="Council"/>
  </w:docVars>
  <w:rsids>
    <w:rsidRoot w:val="00EF4365"/>
    <w:rsid w:val="00026C9A"/>
    <w:rsid w:val="00056239"/>
    <w:rsid w:val="000965A1"/>
    <w:rsid w:val="000E1785"/>
    <w:rsid w:val="001023A4"/>
    <w:rsid w:val="0010776B"/>
    <w:rsid w:val="00133E66"/>
    <w:rsid w:val="001344EE"/>
    <w:rsid w:val="00134ACF"/>
    <w:rsid w:val="00144E15"/>
    <w:rsid w:val="00166B5C"/>
    <w:rsid w:val="00197DA9"/>
    <w:rsid w:val="001A4A62"/>
    <w:rsid w:val="001A681E"/>
    <w:rsid w:val="001D08F2"/>
    <w:rsid w:val="002037CA"/>
    <w:rsid w:val="002047A2"/>
    <w:rsid w:val="002321B6"/>
    <w:rsid w:val="0023696B"/>
    <w:rsid w:val="00250967"/>
    <w:rsid w:val="002759C5"/>
    <w:rsid w:val="00277DEE"/>
    <w:rsid w:val="00280D88"/>
    <w:rsid w:val="00294ABE"/>
    <w:rsid w:val="002A3EB4"/>
    <w:rsid w:val="002D5822"/>
    <w:rsid w:val="00302A35"/>
    <w:rsid w:val="00325348"/>
    <w:rsid w:val="003915B6"/>
    <w:rsid w:val="00393688"/>
    <w:rsid w:val="003D411E"/>
    <w:rsid w:val="003E3C1E"/>
    <w:rsid w:val="003E6148"/>
    <w:rsid w:val="00400EAA"/>
    <w:rsid w:val="0041760A"/>
    <w:rsid w:val="004479C8"/>
    <w:rsid w:val="004809EE"/>
    <w:rsid w:val="00511EE9"/>
    <w:rsid w:val="00521E00"/>
    <w:rsid w:val="00577C6C"/>
    <w:rsid w:val="0058501B"/>
    <w:rsid w:val="006215AA"/>
    <w:rsid w:val="006340D9"/>
    <w:rsid w:val="00643B8E"/>
    <w:rsid w:val="00665EBC"/>
    <w:rsid w:val="0069470D"/>
    <w:rsid w:val="006A476C"/>
    <w:rsid w:val="006B11D0"/>
    <w:rsid w:val="006C6A93"/>
    <w:rsid w:val="006E02F9"/>
    <w:rsid w:val="006E6030"/>
    <w:rsid w:val="00726E37"/>
    <w:rsid w:val="00753C04"/>
    <w:rsid w:val="007540DB"/>
    <w:rsid w:val="00756946"/>
    <w:rsid w:val="00757F80"/>
    <w:rsid w:val="00771EEC"/>
    <w:rsid w:val="00786819"/>
    <w:rsid w:val="007A325A"/>
    <w:rsid w:val="007D6AD3"/>
    <w:rsid w:val="007F1523"/>
    <w:rsid w:val="007F509E"/>
    <w:rsid w:val="007F5799"/>
    <w:rsid w:val="007F6947"/>
    <w:rsid w:val="00872729"/>
    <w:rsid w:val="0088100C"/>
    <w:rsid w:val="008F4429"/>
    <w:rsid w:val="009352BB"/>
    <w:rsid w:val="00990668"/>
    <w:rsid w:val="009A28FA"/>
    <w:rsid w:val="009A4561"/>
    <w:rsid w:val="009F0C77"/>
    <w:rsid w:val="009F4DD1"/>
    <w:rsid w:val="00A369FB"/>
    <w:rsid w:val="00A64E80"/>
    <w:rsid w:val="00A741D9"/>
    <w:rsid w:val="00A9741D"/>
    <w:rsid w:val="00AD4B17"/>
    <w:rsid w:val="00AE4939"/>
    <w:rsid w:val="00AE6137"/>
    <w:rsid w:val="00B26FA6"/>
    <w:rsid w:val="00B40CBD"/>
    <w:rsid w:val="00B741CB"/>
    <w:rsid w:val="00B934F3"/>
    <w:rsid w:val="00BB6347"/>
    <w:rsid w:val="00BD2134"/>
    <w:rsid w:val="00C038D8"/>
    <w:rsid w:val="00C045DD"/>
    <w:rsid w:val="00C0781C"/>
    <w:rsid w:val="00C2073C"/>
    <w:rsid w:val="00C3136F"/>
    <w:rsid w:val="00C3483A"/>
    <w:rsid w:val="00C51A3E"/>
    <w:rsid w:val="00C74338"/>
    <w:rsid w:val="00C74E9D"/>
    <w:rsid w:val="00C82FD3"/>
    <w:rsid w:val="00CC6B7B"/>
    <w:rsid w:val="00CD3619"/>
    <w:rsid w:val="00CF4447"/>
    <w:rsid w:val="00D138E6"/>
    <w:rsid w:val="00D405E7"/>
    <w:rsid w:val="00D40EF0"/>
    <w:rsid w:val="00D41D56"/>
    <w:rsid w:val="00D5368D"/>
    <w:rsid w:val="00D6260D"/>
    <w:rsid w:val="00D6662B"/>
    <w:rsid w:val="00D70CF0"/>
    <w:rsid w:val="00D923BB"/>
    <w:rsid w:val="00D95E2F"/>
    <w:rsid w:val="00D970A9"/>
    <w:rsid w:val="00DB3AC0"/>
    <w:rsid w:val="00DE68F0"/>
    <w:rsid w:val="00DF3845"/>
    <w:rsid w:val="00DF7E17"/>
    <w:rsid w:val="00E67BFC"/>
    <w:rsid w:val="00EB00A2"/>
    <w:rsid w:val="00EB1BF3"/>
    <w:rsid w:val="00ED709E"/>
    <w:rsid w:val="00EF3EEE"/>
    <w:rsid w:val="00EF4365"/>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82DD1E-AB9C-4746-97FF-A9D7D7702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2073C"/>
    <w:rPr>
      <w:color w:val="0000FF" w:themeColor="hyperlink"/>
      <w:u w:val="single"/>
    </w:rPr>
  </w:style>
  <w:style w:type="paragraph" w:styleId="BalloonText">
    <w:name w:val="Balloon Text"/>
    <w:basedOn w:val="Normal"/>
    <w:link w:val="BalloonTextChar"/>
    <w:uiPriority w:val="99"/>
    <w:semiHidden/>
    <w:unhideWhenUsed/>
    <w:rsid w:val="0088100C"/>
    <w:rPr>
      <w:rFonts w:ascii="Tahoma" w:hAnsi="Tahoma" w:cs="Tahoma"/>
      <w:sz w:val="16"/>
      <w:szCs w:val="16"/>
    </w:rPr>
  </w:style>
  <w:style w:type="character" w:customStyle="1" w:styleId="BalloonTextChar">
    <w:name w:val="Balloon Text Char"/>
    <w:basedOn w:val="DefaultParagraphFont"/>
    <w:link w:val="BalloonText"/>
    <w:uiPriority w:val="99"/>
    <w:semiHidden/>
    <w:rsid w:val="0088100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52_20120417.docx" TargetMode="External"/><Relationship Id="rId3" Type="http://schemas.openxmlformats.org/officeDocument/2006/relationships/settings" Target="settings.xml"/><Relationship Id="rId7" Type="http://schemas.openxmlformats.org/officeDocument/2006/relationships/hyperlink" Target="file:///h:\sj%20archive\2012\04-1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18063-6C3D-4C24-A5E5-68EFD0C7F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461</Words>
  <Characters>2591</Characters>
  <Application>Microsoft Office Word</Application>
  <DocSecurity>4</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1452: Sandi McClain - South Carolina Legislature Online</dc:title>
  <dc:subject/>
  <dc:creator>gailmoore</dc:creator>
  <cp:keywords/>
  <dc:description/>
  <cp:lastModifiedBy>N Cumfer</cp:lastModifiedBy>
  <cp:revision>2</cp:revision>
  <cp:lastPrinted>2012-04-12T16:00:00Z</cp:lastPrinted>
  <dcterms:created xsi:type="dcterms:W3CDTF">2014-11-21T21:19:00Z</dcterms:created>
  <dcterms:modified xsi:type="dcterms:W3CDTF">2014-11-21T21:19:00Z</dcterms:modified>
</cp:coreProperties>
</file>