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E3D" w:rsidRDefault="00FC1E3D" w:rsidP="00FC1E3D">
      <w:pPr>
        <w:widowControl w:val="0"/>
        <w:jc w:val="center"/>
      </w:pPr>
      <w:bookmarkStart w:id="0" w:name="_GoBack"/>
      <w:bookmarkEnd w:id="0"/>
      <w:r w:rsidRPr="00FC1E3D">
        <w:rPr>
          <w:b/>
        </w:rPr>
        <w:t>South Carolina General Assembly</w:t>
      </w:r>
    </w:p>
    <w:p w:rsidR="00FC1E3D" w:rsidRDefault="00FC1E3D" w:rsidP="00FC1E3D">
      <w:pPr>
        <w:widowControl w:val="0"/>
        <w:jc w:val="center"/>
      </w:pPr>
      <w:r>
        <w:t>119th Session, 2011-2012</w:t>
      </w:r>
    </w:p>
    <w:p w:rsidR="00FC1E3D" w:rsidRDefault="00FC1E3D" w:rsidP="00FC1E3D">
      <w:pPr>
        <w:widowControl w:val="0"/>
        <w:jc w:val="left"/>
      </w:pPr>
    </w:p>
    <w:p w:rsidR="00FC1E3D" w:rsidRDefault="00FC1E3D" w:rsidP="00FC1E3D">
      <w:pPr>
        <w:widowControl w:val="0"/>
        <w:jc w:val="left"/>
        <w:rPr>
          <w:b/>
        </w:rPr>
      </w:pPr>
      <w:r w:rsidRPr="00FC1E3D">
        <w:rPr>
          <w:b/>
        </w:rPr>
        <w:t>S.</w:t>
      </w:r>
      <w:r>
        <w:rPr>
          <w:b/>
        </w:rPr>
        <w:t xml:space="preserve"> </w:t>
      </w:r>
      <w:r w:rsidRPr="00FC1E3D">
        <w:rPr>
          <w:b/>
        </w:rPr>
        <w:t>1525</w:t>
      </w:r>
    </w:p>
    <w:p w:rsidR="00FC1E3D" w:rsidRDefault="00FC1E3D" w:rsidP="00FC1E3D">
      <w:pPr>
        <w:widowControl w:val="0"/>
        <w:jc w:val="left"/>
        <w:rPr>
          <w:b/>
        </w:rPr>
      </w:pPr>
    </w:p>
    <w:p w:rsidR="00FC1E3D" w:rsidRDefault="00FC1E3D" w:rsidP="00FC1E3D">
      <w:pPr>
        <w:widowControl w:val="0"/>
        <w:jc w:val="left"/>
      </w:pPr>
      <w:r w:rsidRPr="00FC1E3D">
        <w:rPr>
          <w:b/>
        </w:rPr>
        <w:t>STATUS INFORMATION</w:t>
      </w:r>
    </w:p>
    <w:p w:rsidR="00FC1E3D" w:rsidRDefault="00FC1E3D" w:rsidP="00FC1E3D">
      <w:pPr>
        <w:widowControl w:val="0"/>
        <w:jc w:val="left"/>
      </w:pPr>
    </w:p>
    <w:p w:rsidR="00FC1E3D" w:rsidRDefault="00FC1E3D" w:rsidP="00FC1E3D">
      <w:pPr>
        <w:widowControl w:val="0"/>
        <w:jc w:val="left"/>
      </w:pPr>
      <w:r>
        <w:t>Concurrent Resolution</w:t>
      </w:r>
    </w:p>
    <w:p w:rsidR="00FC1E3D" w:rsidRDefault="00FC1E3D" w:rsidP="00FC1E3D">
      <w:pPr>
        <w:widowControl w:val="0"/>
        <w:jc w:val="left"/>
      </w:pPr>
      <w:r>
        <w:t>Sponsors: Senator Courson</w:t>
      </w:r>
    </w:p>
    <w:p w:rsidR="00FC1E3D" w:rsidRDefault="00FC1E3D" w:rsidP="00FC1E3D">
      <w:pPr>
        <w:widowControl w:val="0"/>
        <w:jc w:val="left"/>
      </w:pPr>
      <w:r>
        <w:t>Document Path: l:\council\bills\rm\1590ahb12.docx</w:t>
      </w:r>
    </w:p>
    <w:p w:rsidR="00FC1E3D" w:rsidRDefault="00FC1E3D" w:rsidP="00FC1E3D">
      <w:pPr>
        <w:widowControl w:val="0"/>
        <w:jc w:val="left"/>
      </w:pPr>
    </w:p>
    <w:p w:rsidR="006E5336" w:rsidRDefault="006E5336" w:rsidP="00FC1E3D">
      <w:pPr>
        <w:widowControl w:val="0"/>
        <w:jc w:val="left"/>
      </w:pPr>
      <w:r>
        <w:t>Introduced in the Senate on May 15, 2012</w:t>
      </w:r>
    </w:p>
    <w:p w:rsidR="006E5336" w:rsidRDefault="006E5336" w:rsidP="00FC1E3D">
      <w:pPr>
        <w:widowControl w:val="0"/>
        <w:jc w:val="left"/>
      </w:pPr>
      <w:r>
        <w:t>Introduced in the House on May 16, 2012</w:t>
      </w:r>
    </w:p>
    <w:p w:rsidR="006E5336" w:rsidRDefault="006E5336" w:rsidP="00FC1E3D">
      <w:pPr>
        <w:widowControl w:val="0"/>
        <w:jc w:val="left"/>
      </w:pPr>
      <w:r>
        <w:t>Adopted by the General Assembly on May 16, 2012</w:t>
      </w:r>
    </w:p>
    <w:p w:rsidR="006E5336" w:rsidRDefault="006E5336" w:rsidP="00FC1E3D">
      <w:pPr>
        <w:widowControl w:val="0"/>
        <w:jc w:val="left"/>
      </w:pPr>
    </w:p>
    <w:p w:rsidR="00FC1E3D" w:rsidRDefault="00FC1E3D" w:rsidP="00FC1E3D">
      <w:pPr>
        <w:widowControl w:val="0"/>
        <w:jc w:val="left"/>
      </w:pPr>
      <w:r>
        <w:t xml:space="preserve">Summary: </w:t>
      </w:r>
      <w:r w:rsidR="00124752">
        <w:t>Gene Clark</w:t>
      </w:r>
    </w:p>
    <w:p w:rsidR="00FC1E3D" w:rsidRDefault="00FC1E3D" w:rsidP="00FC1E3D">
      <w:pPr>
        <w:widowControl w:val="0"/>
        <w:jc w:val="left"/>
      </w:pPr>
    </w:p>
    <w:p w:rsidR="00FC1E3D" w:rsidRDefault="00FC1E3D" w:rsidP="00FC1E3D">
      <w:pPr>
        <w:widowControl w:val="0"/>
        <w:jc w:val="left"/>
      </w:pPr>
    </w:p>
    <w:p w:rsidR="00FC1E3D" w:rsidRDefault="00FC1E3D" w:rsidP="00FC1E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1E3D">
        <w:rPr>
          <w:b/>
        </w:rPr>
        <w:t>HISTORY OF LEGISLATIVE ACTIONS</w:t>
      </w:r>
    </w:p>
    <w:p w:rsidR="00FC1E3D" w:rsidRDefault="00FC1E3D" w:rsidP="00FC1E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1E3D" w:rsidRPr="00FC1E3D" w:rsidRDefault="00FC1E3D" w:rsidP="00FC1E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1E3D">
        <w:rPr>
          <w:u w:val="single"/>
        </w:rPr>
        <w:tab/>
        <w:t>Date</w:t>
      </w:r>
      <w:r w:rsidRPr="00FC1E3D">
        <w:rPr>
          <w:u w:val="single"/>
        </w:rPr>
        <w:tab/>
        <w:t>Body</w:t>
      </w:r>
      <w:r w:rsidRPr="00FC1E3D">
        <w:rPr>
          <w:u w:val="single"/>
        </w:rPr>
        <w:tab/>
        <w:t>Action Description with journal page number</w:t>
      </w:r>
      <w:r w:rsidRPr="00FC1E3D">
        <w:rPr>
          <w:u w:val="single"/>
        </w:rPr>
        <w:tab/>
      </w:r>
    </w:p>
    <w:p w:rsidR="00B45BDB" w:rsidRDefault="00B45BDB" w:rsidP="00B45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Senate</w:t>
      </w:r>
      <w:r>
        <w:tab/>
      </w:r>
      <w:r w:rsidRPr="004048CF">
        <w:t>Int</w:t>
      </w:r>
      <w:r>
        <w:t xml:space="preserve">roduced, adopted, sent to House </w:t>
      </w:r>
      <w:r w:rsidRPr="004048CF">
        <w:t>(</w:t>
      </w:r>
      <w:hyperlink r:id="rId7" w:history="1">
        <w:r w:rsidRPr="004048CF">
          <w:rPr>
            <w:rStyle w:val="Hyperlink"/>
          </w:rPr>
          <w:t>Senate Journal</w:t>
        </w:r>
        <w:r w:rsidRPr="004048CF">
          <w:rPr>
            <w:rStyle w:val="Hyperlink"/>
          </w:rPr>
          <w:noBreakHyphen/>
          <w:t>page 5</w:t>
        </w:r>
      </w:hyperlink>
      <w:r w:rsidRPr="004048CF">
        <w:t>)</w:t>
      </w:r>
    </w:p>
    <w:p w:rsidR="00B45BDB" w:rsidRDefault="00B45BDB" w:rsidP="00B45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4048CF">
        <w:t>Introduced, ado</w:t>
      </w:r>
      <w:r>
        <w:t xml:space="preserve">pted, returned with concurrence </w:t>
      </w:r>
      <w:r w:rsidRPr="004048CF">
        <w:t>(</w:t>
      </w:r>
      <w:hyperlink r:id="rId8" w:history="1">
        <w:r w:rsidRPr="004048CF">
          <w:rPr>
            <w:rStyle w:val="Hyperlink"/>
          </w:rPr>
          <w:t>House Journal</w:t>
        </w:r>
        <w:r w:rsidRPr="004048CF">
          <w:rPr>
            <w:rStyle w:val="Hyperlink"/>
          </w:rPr>
          <w:noBreakHyphen/>
          <w:t>page 10</w:t>
        </w:r>
      </w:hyperlink>
      <w:r w:rsidRPr="004048CF">
        <w:t>)</w:t>
      </w:r>
    </w:p>
    <w:p w:rsidR="00B45BDB" w:rsidRDefault="00B45BDB" w:rsidP="00B45B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1E3D" w:rsidRPr="00FC1E3D" w:rsidRDefault="00FC1E3D" w:rsidP="00FC1E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1E3D" w:rsidRDefault="00FC1E3D" w:rsidP="00FC1E3D">
      <w:r w:rsidRPr="00FC1E3D">
        <w:rPr>
          <w:b/>
        </w:rPr>
        <w:t>VERSIONS OF THIS BILL</w:t>
      </w:r>
    </w:p>
    <w:p w:rsidR="00FC1E3D" w:rsidRDefault="00FC1E3D" w:rsidP="00FC1E3D"/>
    <w:p w:rsidR="00FC1E3D" w:rsidRDefault="006A04A0" w:rsidP="00FC1E3D">
      <w:hyperlink r:id="rId9" w:history="1">
        <w:r w:rsidR="00FC1E3D">
          <w:rPr>
            <w:rStyle w:val="Hyperlink"/>
          </w:rPr>
          <w:t>5/15/2012</w:t>
        </w:r>
      </w:hyperlink>
    </w:p>
    <w:p w:rsidR="00FC1E3D" w:rsidRDefault="00FC1E3D" w:rsidP="00FC1E3D"/>
    <w:p w:rsidR="00FC1E3D" w:rsidRDefault="00FC1E3D" w:rsidP="00FC1E3D">
      <w:pPr>
        <w:sectPr w:rsidR="00FC1E3D" w:rsidSect="00FC1E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23F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697" w:rsidRPr="00EF7697" w:rsidRDefault="00FF4690" w:rsidP="00EF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EF7697" w:rsidRPr="00EF7697">
        <w:rPr>
          <w:rFonts w:eastAsiaTheme="minorHAnsi"/>
          <w:color w:val="000000" w:themeColor="text1"/>
          <w:szCs w:val="22"/>
          <w:u w:color="000000" w:themeColor="text1"/>
        </w:rPr>
        <w:t xml:space="preserve">EXPRESS APPRECIATION TO MR. </w:t>
      </w:r>
      <w:r w:rsidR="00134BB6">
        <w:rPr>
          <w:rFonts w:eastAsiaTheme="minorHAnsi"/>
          <w:color w:val="000000" w:themeColor="text1"/>
          <w:szCs w:val="22"/>
          <w:u w:color="000000" w:themeColor="text1"/>
        </w:rPr>
        <w:t xml:space="preserve">GENE CLARK OF RICHLAND COUNTY </w:t>
      </w:r>
      <w:r w:rsidR="00EF7697" w:rsidRPr="00EF7697">
        <w:rPr>
          <w:rFonts w:eastAsiaTheme="minorHAnsi"/>
          <w:color w:val="000000" w:themeColor="text1"/>
          <w:szCs w:val="22"/>
          <w:u w:color="000000" w:themeColor="text1"/>
        </w:rPr>
        <w:t xml:space="preserve">FOR HIS MANY YEARS OF DEDICATED SERVICE TO THE </w:t>
      </w:r>
      <w:r w:rsidR="00134BB6">
        <w:rPr>
          <w:rFonts w:eastAsiaTheme="minorHAnsi"/>
          <w:color w:val="000000" w:themeColor="text1"/>
          <w:szCs w:val="22"/>
          <w:u w:color="000000" w:themeColor="text1"/>
        </w:rPr>
        <w:t xml:space="preserve">INDIAN WATERS </w:t>
      </w:r>
      <w:r w:rsidR="00EF7697" w:rsidRPr="00EF7697">
        <w:rPr>
          <w:rFonts w:eastAsiaTheme="minorHAnsi"/>
          <w:color w:val="000000" w:themeColor="text1"/>
          <w:szCs w:val="22"/>
          <w:u w:color="000000" w:themeColor="text1"/>
        </w:rPr>
        <w:t>COUNCIL OF THE BOY SCOUTS OF AMERICA.</w:t>
      </w:r>
    </w:p>
    <w:p w:rsidR="00B323FE" w:rsidRDefault="00B323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5213" w:rsidRPr="00B15213" w:rsidRDefault="00B323FE" w:rsidP="00B15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15213" w:rsidRPr="00B15213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862D2B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B15213" w:rsidRPr="00B15213">
        <w:rPr>
          <w:rFonts w:eastAsiaTheme="minorHAnsi"/>
          <w:color w:val="000000" w:themeColor="text1"/>
          <w:szCs w:val="22"/>
          <w:u w:color="000000" w:themeColor="text1"/>
        </w:rPr>
        <w:t xml:space="preserve"> are deeply grateful for the life of service to the Boy Scouts of America that </w:t>
      </w:r>
      <w:r w:rsidR="00B05D34">
        <w:rPr>
          <w:rFonts w:eastAsiaTheme="minorHAnsi"/>
          <w:color w:val="000000" w:themeColor="text1"/>
          <w:szCs w:val="22"/>
          <w:u w:color="000000" w:themeColor="text1"/>
        </w:rPr>
        <w:t>Gene Clark</w:t>
      </w:r>
      <w:r w:rsidR="00B15213" w:rsidRPr="00B15213">
        <w:rPr>
          <w:rFonts w:eastAsiaTheme="minorHAnsi"/>
          <w:color w:val="000000" w:themeColor="text1"/>
          <w:szCs w:val="22"/>
          <w:u w:color="000000" w:themeColor="text1"/>
        </w:rPr>
        <w:t xml:space="preserve"> has given the youth of our great State; and</w:t>
      </w:r>
    </w:p>
    <w:p w:rsidR="00B15213" w:rsidRPr="00B15213" w:rsidRDefault="00B15213" w:rsidP="00B15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108C" w:rsidRDefault="00B15213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CA4DBA">
        <w:rPr>
          <w:rFonts w:eastAsiaTheme="minorHAnsi"/>
          <w:color w:val="000000" w:themeColor="text1"/>
          <w:szCs w:val="22"/>
          <w:u w:color="000000" w:themeColor="text1"/>
        </w:rPr>
        <w:t>true veteran of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the Boy Scouts of America, Mr. </w:t>
      </w:r>
      <w:r w:rsidR="00CA4DBA">
        <w:rPr>
          <w:rFonts w:eastAsiaTheme="minorHAnsi"/>
          <w:color w:val="000000" w:themeColor="text1"/>
          <w:szCs w:val="22"/>
          <w:u w:color="000000" w:themeColor="text1"/>
        </w:rPr>
        <w:t>Clark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has been actively involved </w:t>
      </w:r>
      <w:r w:rsidR="00CA4DBA">
        <w:rPr>
          <w:rFonts w:eastAsiaTheme="minorHAnsi"/>
          <w:color w:val="000000" w:themeColor="text1"/>
          <w:szCs w:val="22"/>
          <w:u w:color="000000" w:themeColor="text1"/>
        </w:rPr>
        <w:t>as a volunteer with the Indian Waters Council for half a century</w:t>
      </w:r>
      <w:r w:rsidR="00C9108C" w:rsidRPr="00C9108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25F97" w:rsidRDefault="00025F97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788D" w:rsidRDefault="00025F97" w:rsidP="0021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788D">
        <w:rPr>
          <w:rFonts w:eastAsiaTheme="minorHAnsi"/>
          <w:color w:val="000000" w:themeColor="text1"/>
          <w:szCs w:val="22"/>
          <w:u w:color="000000" w:themeColor="text1"/>
        </w:rPr>
        <w:t>in the early 1960s, he joined Troop 397 as a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ssistant 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coutmaster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. When the troop</w:t>
      </w:r>
      <w:r w:rsidR="00330D06" w:rsidRPr="00330D0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s sc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outmaster joined t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>he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U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Army</w:t>
      </w:r>
      <w:r w:rsidR="00212FC8">
        <w:rPr>
          <w:rFonts w:eastAsiaTheme="minorHAnsi"/>
          <w:color w:val="000000" w:themeColor="text1"/>
          <w:szCs w:val="22"/>
          <w:u w:color="000000" w:themeColor="text1"/>
        </w:rPr>
        <w:t>, Mr. Clark stepped into the</w:t>
      </w:r>
      <w:r w:rsidR="001F2FB6">
        <w:rPr>
          <w:rFonts w:eastAsiaTheme="minorHAnsi"/>
          <w:color w:val="000000" w:themeColor="text1"/>
          <w:szCs w:val="22"/>
          <w:u w:color="000000" w:themeColor="text1"/>
        </w:rPr>
        <w:t xml:space="preserve"> post of scoutmaster for Troop 397; and</w:t>
      </w:r>
    </w:p>
    <w:p w:rsidR="001F2FB6" w:rsidRDefault="001F2FB6" w:rsidP="00212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788D" w:rsidRDefault="001F2FB6" w:rsidP="001F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during this same decade, he e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arned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Scoutmaster Key Award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Scoutmaster Training Award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ompleted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he Order of the Arrow Ordeal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he Order of the Arrow Brotherhood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F2FB6" w:rsidRDefault="001F2FB6" w:rsidP="001F2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A71C2" w:rsidRDefault="001F2FB6" w:rsidP="004A7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</w:t>
      </w:r>
      <w:r w:rsidR="004A71C2">
        <w:rPr>
          <w:rFonts w:eastAsiaTheme="minorHAnsi"/>
          <w:color w:val="000000" w:themeColor="text1"/>
          <w:szCs w:val="22"/>
          <w:u w:color="000000" w:themeColor="text1"/>
        </w:rPr>
        <w:t xml:space="preserve"> for many years, his troop at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tended many summer camps at Camp Barstow near Gaston</w:t>
      </w:r>
      <w:r w:rsidR="004A71C2">
        <w:rPr>
          <w:rFonts w:eastAsiaTheme="minorHAnsi"/>
          <w:color w:val="000000" w:themeColor="text1"/>
          <w:szCs w:val="22"/>
          <w:u w:color="000000" w:themeColor="text1"/>
        </w:rPr>
        <w:t xml:space="preserve">, and he has assisted a number of young men </w:t>
      </w:r>
      <w:r w:rsidR="004A71C2" w:rsidRPr="00C9108C">
        <w:rPr>
          <w:rFonts w:eastAsiaTheme="minorHAnsi"/>
          <w:color w:val="000000" w:themeColor="text1"/>
          <w:szCs w:val="22"/>
          <w:u w:color="000000" w:themeColor="text1"/>
        </w:rPr>
        <w:t>in achieving the rank of Eagle Scout</w:t>
      </w:r>
      <w:r w:rsidR="004A71C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A71C2" w:rsidRDefault="004A71C2" w:rsidP="004A7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F7B5C" w:rsidRDefault="004A71C2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Mr. Clark has served in a myriad of </w:t>
      </w:r>
      <w:r w:rsidR="00D84EC9">
        <w:rPr>
          <w:rFonts w:eastAsiaTheme="minorHAnsi"/>
          <w:color w:val="000000" w:themeColor="text1"/>
          <w:szCs w:val="22"/>
          <w:u w:color="000000" w:themeColor="text1"/>
        </w:rPr>
        <w:t xml:space="preserve">other 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positions to benefit Troop and Pack 397, among them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harter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rganization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epresentative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hairman and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reasurer</w:t>
      </w:r>
      <w:r w:rsidR="00872CC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reasurer and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erit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adge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ounselor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ocal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couting </w:t>
      </w:r>
      <w:r w:rsidR="00F174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>oordinator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0F7B5C" w:rsidRPr="00EF788D">
        <w:rPr>
          <w:rFonts w:eastAsiaTheme="minorHAnsi"/>
          <w:color w:val="000000" w:themeColor="text1"/>
          <w:szCs w:val="22"/>
          <w:u w:color="000000" w:themeColor="text1"/>
        </w:rPr>
        <w:t>Asbury United Methodist Church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0F7B5C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E809AB" w:rsidRDefault="00E809AB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09AB" w:rsidRPr="00EF788D" w:rsidRDefault="00E809AB" w:rsidP="00E8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not one to let his seventy</w:t>
      </w:r>
      <w:r w:rsidR="00330D0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 years slow him down, Gene Clark has c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ompleted the Frances Asbury Trail with Troop 397</w:t>
      </w:r>
      <w:r>
        <w:rPr>
          <w:rFonts w:eastAsiaTheme="minorHAnsi"/>
          <w:color w:val="000000" w:themeColor="text1"/>
          <w:szCs w:val="22"/>
          <w:u w:color="000000" w:themeColor="text1"/>
        </w:rPr>
        <w:t>; a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ttended Philmont High Adventure Camp in Cimarron, N</w:t>
      </w:r>
      <w:r>
        <w:rPr>
          <w:rFonts w:eastAsiaTheme="minorHAnsi"/>
          <w:color w:val="000000" w:themeColor="text1"/>
          <w:szCs w:val="22"/>
          <w:u w:color="000000" w:themeColor="text1"/>
        </w:rPr>
        <w:t>ew Mexico,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with Troop 397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National Jamboree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Fort 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P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 Hill, V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irginia,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as a visitor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Philmont High Adventure Camp in Cimarron, N</w:t>
      </w:r>
      <w:r>
        <w:rPr>
          <w:rFonts w:eastAsiaTheme="minorHAnsi"/>
          <w:color w:val="000000" w:themeColor="text1"/>
          <w:szCs w:val="22"/>
          <w:u w:color="000000" w:themeColor="text1"/>
        </w:rPr>
        <w:t>ew Mexico</w:t>
      </w:r>
      <w:r w:rsidR="00136A04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with Troop 397</w:t>
      </w:r>
      <w:r>
        <w:rPr>
          <w:rFonts w:eastAsiaTheme="minorHAnsi"/>
          <w:color w:val="000000" w:themeColor="text1"/>
          <w:szCs w:val="22"/>
          <w:u w:color="000000" w:themeColor="text1"/>
        </w:rPr>
        <w:t>; and c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ompleted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ommissioner </w:t>
      </w:r>
      <w:r>
        <w:rPr>
          <w:rFonts w:eastAsiaTheme="minorHAnsi"/>
          <w:color w:val="000000" w:themeColor="text1"/>
          <w:szCs w:val="22"/>
          <w:u w:color="000000" w:themeColor="text1"/>
        </w:rPr>
        <w:t>basic tr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ai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ing</w:t>
      </w:r>
      <w:r>
        <w:rPr>
          <w:rFonts w:eastAsiaTheme="minorHAnsi"/>
          <w:color w:val="000000" w:themeColor="text1"/>
          <w:szCs w:val="22"/>
          <w:u w:color="000000" w:themeColor="text1"/>
        </w:rPr>
        <w:t>, as well as w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ood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adge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EF788D">
        <w:rPr>
          <w:rFonts w:eastAsiaTheme="minorHAnsi"/>
          <w:color w:val="000000" w:themeColor="text1"/>
          <w:szCs w:val="22"/>
          <w:u w:color="000000" w:themeColor="text1"/>
        </w:rPr>
        <w:t>raining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809AB" w:rsidRPr="00EF788D" w:rsidRDefault="00E809AB" w:rsidP="00E8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809AB" w:rsidRPr="00EF788D" w:rsidRDefault="00E809AB" w:rsidP="00E8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just recently, he hiked ten miles with Troop 397, and stayed right beside the boys; and</w:t>
      </w:r>
    </w:p>
    <w:p w:rsidR="00A95121" w:rsidRDefault="00A95121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5121" w:rsidRPr="00C9108C" w:rsidRDefault="00A95121" w:rsidP="00A95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Whereas, Mr. </w:t>
      </w:r>
      <w:r>
        <w:rPr>
          <w:rFonts w:eastAsiaTheme="minorHAnsi"/>
          <w:color w:val="000000" w:themeColor="text1"/>
          <w:szCs w:val="22"/>
          <w:u w:color="000000" w:themeColor="text1"/>
        </w:rPr>
        <w:t>Clark</w:t>
      </w:r>
      <w:r w:rsidR="00330D06" w:rsidRPr="00330D0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commitment to enriching the lives and developing the character and leadership abilities of countless young men has earned him much praise and recognition; and</w:t>
      </w:r>
    </w:p>
    <w:p w:rsidR="00A95121" w:rsidRDefault="00A95121" w:rsidP="000F7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95121" w:rsidRDefault="000F7B5C" w:rsidP="00A95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his most recent awards include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Capital District Award of Merit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Capital District Volunteer of </w:t>
      </w:r>
      <w:r w:rsidR="006E371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EF788D" w:rsidRPr="00EF788D">
        <w:rPr>
          <w:rFonts w:eastAsiaTheme="minorHAnsi"/>
          <w:color w:val="000000" w:themeColor="text1"/>
          <w:szCs w:val="22"/>
          <w:u w:color="000000" w:themeColor="text1"/>
        </w:rPr>
        <w:t>Year Award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 xml:space="preserve">Vigil Honor from 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>he Order of the Arrow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 xml:space="preserve">, and </w:t>
      </w:r>
      <w:r w:rsidR="00480AC4">
        <w:rPr>
          <w:rFonts w:eastAsiaTheme="minorHAnsi"/>
          <w:color w:val="000000" w:themeColor="text1"/>
          <w:szCs w:val="22"/>
          <w:u w:color="000000" w:themeColor="text1"/>
        </w:rPr>
        <w:t xml:space="preserve">the prestigious 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>Silver Bea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A95121" w:rsidRPr="00EF788D">
        <w:rPr>
          <w:rFonts w:eastAsiaTheme="minorHAnsi"/>
          <w:color w:val="000000" w:themeColor="text1"/>
          <w:szCs w:val="22"/>
          <w:u w:color="000000" w:themeColor="text1"/>
        </w:rPr>
        <w:t>er Award from Indian Waters Council</w:t>
      </w:r>
      <w:r w:rsidR="00480AC4">
        <w:rPr>
          <w:rFonts w:eastAsiaTheme="minorHAnsi"/>
          <w:color w:val="000000" w:themeColor="text1"/>
          <w:szCs w:val="22"/>
          <w:u w:color="000000" w:themeColor="text1"/>
        </w:rPr>
        <w:t>, t</w:t>
      </w:r>
      <w:r w:rsidR="00480AC4" w:rsidRPr="00C9108C">
        <w:rPr>
          <w:rFonts w:eastAsiaTheme="minorHAnsi"/>
          <w:color w:val="000000" w:themeColor="text1"/>
          <w:szCs w:val="22"/>
          <w:u w:color="000000" w:themeColor="text1"/>
        </w:rPr>
        <w:t>he highest recognition bestowed on an adult volunteer for distinguished service within a local council</w:t>
      </w:r>
      <w:r w:rsidR="00A9512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95121" w:rsidRDefault="00A95121" w:rsidP="00A95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25F97" w:rsidRPr="00C9108C" w:rsidRDefault="00025F97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further recognition of his service, he will be honored at a special </w:t>
      </w:r>
      <w:r w:rsidR="0086173C">
        <w:rPr>
          <w:rFonts w:eastAsiaTheme="minorHAnsi"/>
          <w:color w:val="000000" w:themeColor="text1"/>
          <w:szCs w:val="22"/>
          <w:u w:color="000000" w:themeColor="text1"/>
        </w:rPr>
        <w:t>drop</w:t>
      </w:r>
      <w:r w:rsidR="00330D0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6173C">
        <w:rPr>
          <w:rFonts w:eastAsiaTheme="minorHAnsi"/>
          <w:color w:val="000000" w:themeColor="text1"/>
          <w:szCs w:val="22"/>
          <w:u w:color="000000" w:themeColor="text1"/>
        </w:rPr>
        <w:t>in to be held at Asbury United Methodist Church on May 20, 2012, and hosted by Troop and Pack 397; and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2B7F08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recognizing individuals who have fostered the youth of this great State and is privileged to join with Mr.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Clark</w:t>
      </w:r>
      <w:r w:rsidR="00330D06" w:rsidRPr="00330D0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friends at the Boy Scouts of America in honoring his selfless, generous giving of time and talent to this worthwhile endeavor. Now, therefore,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13990" w:rsidRDefault="00A13990" w:rsidP="00A13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2B7F08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express appreciation to Mr.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Gene Clark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Richland County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for his many years of dedicated service to the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 xml:space="preserve">Indian Waters 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>Council of the Boy Scouts of America.</w:t>
      </w:r>
    </w:p>
    <w:p w:rsidR="00C9108C" w:rsidRPr="00C9108C" w:rsidRDefault="00C9108C" w:rsidP="00C910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15213" w:rsidRDefault="00C9108C" w:rsidP="00FF3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9108C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E14F69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 xml:space="preserve"> to Mr. </w:t>
      </w:r>
      <w:r w:rsidR="003F40BC">
        <w:rPr>
          <w:rFonts w:eastAsiaTheme="minorHAnsi"/>
          <w:color w:val="000000" w:themeColor="text1"/>
          <w:szCs w:val="22"/>
          <w:u w:color="000000" w:themeColor="text1"/>
        </w:rPr>
        <w:t>Gene Clark</w:t>
      </w:r>
      <w:r w:rsidRPr="00C9108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A33E8" w:rsidRDefault="00330D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33E8" w:rsidRDefault="00FA33E8" w:rsidP="00FC1E3D">
      <w:pPr>
        <w:suppressAutoHyphens/>
      </w:pPr>
    </w:p>
    <w:sectPr w:rsidR="00FA33E8" w:rsidSect="00FC1E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710" w:rsidRDefault="006E3710" w:rsidP="009F0C77">
      <w:r>
        <w:separator/>
      </w:r>
    </w:p>
  </w:endnote>
  <w:endnote w:type="continuationSeparator" w:id="0">
    <w:p w:rsidR="006E3710" w:rsidRDefault="006E37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07A5D-2483-421B-81B4-3B9B7FB9A7FC}"/>
    <w:embedBold r:id="rId2" w:fontKey="{513620B8-FB6C-4476-8527-B75C93780C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1D13AF-C75F-433B-95E1-1598EF1B36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E9C948-9562-4D14-AA58-021560BD70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E3D" w:rsidRPr="00FA33E8" w:rsidRDefault="00FC1E3D" w:rsidP="00FA3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[1525]</w:t>
    </w:r>
    <w:r>
      <w:tab/>
    </w:r>
    <w:r w:rsidR="006A04A0">
      <w:fldChar w:fldCharType="begin"/>
    </w:r>
    <w:r w:rsidR="006A04A0">
      <w:instrText xml:space="preserve"> PAGE  \* MERGEFORMAT </w:instrText>
    </w:r>
    <w:r w:rsidR="006A04A0">
      <w:fldChar w:fldCharType="separate"/>
    </w:r>
    <w:r w:rsidR="006A04A0">
      <w:rPr>
        <w:noProof/>
      </w:rPr>
      <w:t>1</w:t>
    </w:r>
    <w:r w:rsidR="006A04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710" w:rsidRDefault="006E3710" w:rsidP="009F0C77">
      <w:r>
        <w:separator/>
      </w:r>
    </w:p>
  </w:footnote>
  <w:footnote w:type="continuationSeparator" w:id="0">
    <w:p w:rsidR="006E3710" w:rsidRDefault="006E37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90AHB12"/>
    <w:docVar w:name="CoverBillType" w:val="c"/>
    <w:docVar w:name="docpath" w:val="L:\Council\bills\RM\1590AHB12.DOCX"/>
    <w:docVar w:name="dvBillNumber" w:val="15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449F"/>
    <w:rsid w:val="00005A00"/>
    <w:rsid w:val="00016B83"/>
    <w:rsid w:val="00025F97"/>
    <w:rsid w:val="00026C9A"/>
    <w:rsid w:val="000965A1"/>
    <w:rsid w:val="000D0524"/>
    <w:rsid w:val="000D7B85"/>
    <w:rsid w:val="000E1785"/>
    <w:rsid w:val="000F7B5C"/>
    <w:rsid w:val="001023A4"/>
    <w:rsid w:val="0010776B"/>
    <w:rsid w:val="00124752"/>
    <w:rsid w:val="00133E66"/>
    <w:rsid w:val="00134ACF"/>
    <w:rsid w:val="00134BB6"/>
    <w:rsid w:val="00136A04"/>
    <w:rsid w:val="00144E15"/>
    <w:rsid w:val="001635E5"/>
    <w:rsid w:val="0017193C"/>
    <w:rsid w:val="001A4A62"/>
    <w:rsid w:val="001A681E"/>
    <w:rsid w:val="001D08F2"/>
    <w:rsid w:val="001F2FB6"/>
    <w:rsid w:val="002009E6"/>
    <w:rsid w:val="002037CA"/>
    <w:rsid w:val="002047A2"/>
    <w:rsid w:val="00212FC8"/>
    <w:rsid w:val="002321B6"/>
    <w:rsid w:val="0023696B"/>
    <w:rsid w:val="00241A2C"/>
    <w:rsid w:val="00250967"/>
    <w:rsid w:val="002759C5"/>
    <w:rsid w:val="00277DEE"/>
    <w:rsid w:val="00280D88"/>
    <w:rsid w:val="00294ABE"/>
    <w:rsid w:val="002A3EB4"/>
    <w:rsid w:val="002B7F08"/>
    <w:rsid w:val="00325348"/>
    <w:rsid w:val="00330D06"/>
    <w:rsid w:val="00363533"/>
    <w:rsid w:val="00393688"/>
    <w:rsid w:val="003D411E"/>
    <w:rsid w:val="003E3C1E"/>
    <w:rsid w:val="003E6148"/>
    <w:rsid w:val="003F40BC"/>
    <w:rsid w:val="00400EAA"/>
    <w:rsid w:val="0041760A"/>
    <w:rsid w:val="00441AB5"/>
    <w:rsid w:val="0046165A"/>
    <w:rsid w:val="004809EE"/>
    <w:rsid w:val="00480AC4"/>
    <w:rsid w:val="004A71C2"/>
    <w:rsid w:val="00511EE9"/>
    <w:rsid w:val="00514C77"/>
    <w:rsid w:val="00521E00"/>
    <w:rsid w:val="00577C6C"/>
    <w:rsid w:val="0058501B"/>
    <w:rsid w:val="005C344D"/>
    <w:rsid w:val="00606CD7"/>
    <w:rsid w:val="006215AA"/>
    <w:rsid w:val="006340D9"/>
    <w:rsid w:val="00643B8E"/>
    <w:rsid w:val="00664A64"/>
    <w:rsid w:val="00665EBC"/>
    <w:rsid w:val="0069470D"/>
    <w:rsid w:val="006A04A0"/>
    <w:rsid w:val="006A476C"/>
    <w:rsid w:val="006B054E"/>
    <w:rsid w:val="006C6A93"/>
    <w:rsid w:val="006E02F9"/>
    <w:rsid w:val="006E3710"/>
    <w:rsid w:val="006E5336"/>
    <w:rsid w:val="00753C04"/>
    <w:rsid w:val="00754AC7"/>
    <w:rsid w:val="00756946"/>
    <w:rsid w:val="00757F80"/>
    <w:rsid w:val="00771EEC"/>
    <w:rsid w:val="00786819"/>
    <w:rsid w:val="007A325A"/>
    <w:rsid w:val="007B2DBE"/>
    <w:rsid w:val="007F1523"/>
    <w:rsid w:val="007F509E"/>
    <w:rsid w:val="007F5799"/>
    <w:rsid w:val="007F6947"/>
    <w:rsid w:val="0086173C"/>
    <w:rsid w:val="00862D2B"/>
    <w:rsid w:val="00872729"/>
    <w:rsid w:val="00872CC6"/>
    <w:rsid w:val="008F4429"/>
    <w:rsid w:val="0090568F"/>
    <w:rsid w:val="009352BB"/>
    <w:rsid w:val="00946334"/>
    <w:rsid w:val="009528B2"/>
    <w:rsid w:val="00981185"/>
    <w:rsid w:val="00986ACF"/>
    <w:rsid w:val="00990668"/>
    <w:rsid w:val="009C01A4"/>
    <w:rsid w:val="009F0C77"/>
    <w:rsid w:val="009F4DD1"/>
    <w:rsid w:val="00A13990"/>
    <w:rsid w:val="00A64E80"/>
    <w:rsid w:val="00A741D9"/>
    <w:rsid w:val="00A95121"/>
    <w:rsid w:val="00A9741D"/>
    <w:rsid w:val="00AA123C"/>
    <w:rsid w:val="00AC045A"/>
    <w:rsid w:val="00AD4B17"/>
    <w:rsid w:val="00B05D34"/>
    <w:rsid w:val="00B15213"/>
    <w:rsid w:val="00B26FA6"/>
    <w:rsid w:val="00B323FE"/>
    <w:rsid w:val="00B45BDB"/>
    <w:rsid w:val="00B50F02"/>
    <w:rsid w:val="00B741CB"/>
    <w:rsid w:val="00B934F3"/>
    <w:rsid w:val="00BA0367"/>
    <w:rsid w:val="00BB0C1C"/>
    <w:rsid w:val="00BB6347"/>
    <w:rsid w:val="00BD2134"/>
    <w:rsid w:val="00BF4FF0"/>
    <w:rsid w:val="00BF67D7"/>
    <w:rsid w:val="00C038D8"/>
    <w:rsid w:val="00C045DD"/>
    <w:rsid w:val="00C121E9"/>
    <w:rsid w:val="00C3136F"/>
    <w:rsid w:val="00C3483A"/>
    <w:rsid w:val="00C74E9D"/>
    <w:rsid w:val="00C82FD3"/>
    <w:rsid w:val="00C9108C"/>
    <w:rsid w:val="00CA4DBA"/>
    <w:rsid w:val="00CA6D56"/>
    <w:rsid w:val="00CB449F"/>
    <w:rsid w:val="00CC6B7B"/>
    <w:rsid w:val="00CD3619"/>
    <w:rsid w:val="00CF4447"/>
    <w:rsid w:val="00D405E7"/>
    <w:rsid w:val="00D41D56"/>
    <w:rsid w:val="00D6260D"/>
    <w:rsid w:val="00D6662B"/>
    <w:rsid w:val="00D84EC9"/>
    <w:rsid w:val="00D95E2F"/>
    <w:rsid w:val="00D970A9"/>
    <w:rsid w:val="00DB3AC0"/>
    <w:rsid w:val="00DE68F0"/>
    <w:rsid w:val="00DF3845"/>
    <w:rsid w:val="00DF7E17"/>
    <w:rsid w:val="00E14F69"/>
    <w:rsid w:val="00E809AB"/>
    <w:rsid w:val="00EB00A2"/>
    <w:rsid w:val="00EB1BF3"/>
    <w:rsid w:val="00EF3EEE"/>
    <w:rsid w:val="00EF7697"/>
    <w:rsid w:val="00EF788D"/>
    <w:rsid w:val="00F149A7"/>
    <w:rsid w:val="00F1745E"/>
    <w:rsid w:val="00F50BAF"/>
    <w:rsid w:val="00F52C10"/>
    <w:rsid w:val="00F81FFD"/>
    <w:rsid w:val="00F85228"/>
    <w:rsid w:val="00FA33E8"/>
    <w:rsid w:val="00FB6773"/>
    <w:rsid w:val="00FC1E3D"/>
    <w:rsid w:val="00FD4311"/>
    <w:rsid w:val="00FF3EDE"/>
    <w:rsid w:val="00FF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A63CA0E-E370-47B3-9C7B-42AC0230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1E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16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15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525_2012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947C2-5479-4FC5-927E-10D2A0FA8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633</Words>
  <Characters>3292</Characters>
  <Application>Microsoft Office Word</Application>
  <DocSecurity>4</DocSecurity>
  <Lines>115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1525: Gene Clark - South Carolina Legislature Online</dc:title>
  <dc:subject/>
  <dc:creator>rosannemcdowell</dc:creator>
  <cp:keywords/>
  <dc:description/>
  <cp:lastModifiedBy>N Cumfer</cp:lastModifiedBy>
  <cp:revision>2</cp:revision>
  <cp:lastPrinted>2012-05-15T13:41:00Z</cp:lastPrinted>
  <dcterms:created xsi:type="dcterms:W3CDTF">2014-11-21T21:21:00Z</dcterms:created>
  <dcterms:modified xsi:type="dcterms:W3CDTF">2014-11-21T21:21:00Z</dcterms:modified>
</cp:coreProperties>
</file>