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5EA" w:rsidRDefault="006565EA" w:rsidP="006565EA">
      <w:pPr>
        <w:widowControl w:val="0"/>
        <w:jc w:val="center"/>
      </w:pPr>
      <w:bookmarkStart w:id="0" w:name="_GoBack"/>
      <w:bookmarkEnd w:id="0"/>
      <w:r w:rsidRPr="006565EA">
        <w:rPr>
          <w:b/>
        </w:rPr>
        <w:t>South Carolina General Assembly</w:t>
      </w:r>
    </w:p>
    <w:p w:rsidR="006565EA" w:rsidRDefault="006565EA" w:rsidP="006565EA">
      <w:pPr>
        <w:widowControl w:val="0"/>
        <w:jc w:val="center"/>
      </w:pPr>
      <w:r>
        <w:t>119th Session, 2011-2012</w:t>
      </w:r>
    </w:p>
    <w:p w:rsidR="006565EA" w:rsidRDefault="006565EA" w:rsidP="006565EA">
      <w:pPr>
        <w:widowControl w:val="0"/>
        <w:jc w:val="left"/>
      </w:pPr>
    </w:p>
    <w:p w:rsidR="006565EA" w:rsidRDefault="006565EA" w:rsidP="006565EA">
      <w:pPr>
        <w:widowControl w:val="0"/>
        <w:jc w:val="left"/>
        <w:rPr>
          <w:b/>
        </w:rPr>
      </w:pPr>
      <w:r w:rsidRPr="006565EA">
        <w:rPr>
          <w:b/>
        </w:rPr>
        <w:t>S.</w:t>
      </w:r>
      <w:r>
        <w:rPr>
          <w:b/>
        </w:rPr>
        <w:t xml:space="preserve"> </w:t>
      </w:r>
      <w:r w:rsidRPr="006565EA">
        <w:rPr>
          <w:b/>
        </w:rPr>
        <w:t>1568</w:t>
      </w:r>
    </w:p>
    <w:p w:rsidR="006565EA" w:rsidRDefault="006565EA" w:rsidP="006565EA">
      <w:pPr>
        <w:widowControl w:val="0"/>
        <w:jc w:val="left"/>
        <w:rPr>
          <w:b/>
        </w:rPr>
      </w:pPr>
    </w:p>
    <w:p w:rsidR="006565EA" w:rsidRDefault="006565EA" w:rsidP="006565EA">
      <w:pPr>
        <w:widowControl w:val="0"/>
        <w:jc w:val="left"/>
      </w:pPr>
      <w:r w:rsidRPr="006565EA">
        <w:rPr>
          <w:b/>
        </w:rPr>
        <w:t>STATUS INFORMATION</w:t>
      </w:r>
    </w:p>
    <w:p w:rsidR="006565EA" w:rsidRDefault="006565EA" w:rsidP="006565EA">
      <w:pPr>
        <w:widowControl w:val="0"/>
        <w:jc w:val="left"/>
      </w:pPr>
    </w:p>
    <w:p w:rsidR="006565EA" w:rsidRDefault="006565EA" w:rsidP="006565EA">
      <w:pPr>
        <w:widowControl w:val="0"/>
        <w:jc w:val="left"/>
      </w:pPr>
      <w:r>
        <w:t>Senate Resolution</w:t>
      </w:r>
    </w:p>
    <w:p w:rsidR="006565EA" w:rsidRDefault="006565EA" w:rsidP="006565EA">
      <w:pPr>
        <w:widowControl w:val="0"/>
        <w:jc w:val="left"/>
      </w:pPr>
      <w:r>
        <w:t>Sponsors: Senator Jackson</w:t>
      </w:r>
    </w:p>
    <w:p w:rsidR="006565EA" w:rsidRDefault="006565EA" w:rsidP="006565EA">
      <w:pPr>
        <w:widowControl w:val="0"/>
        <w:jc w:val="left"/>
      </w:pPr>
      <w:r>
        <w:t>Document Path: l:\council\bills\rm\1625zw12.docx</w:t>
      </w:r>
    </w:p>
    <w:p w:rsidR="006565EA" w:rsidRDefault="006565EA" w:rsidP="006565EA">
      <w:pPr>
        <w:widowControl w:val="0"/>
        <w:jc w:val="left"/>
      </w:pPr>
    </w:p>
    <w:p w:rsidR="006565EA" w:rsidRDefault="006565EA" w:rsidP="006565EA">
      <w:pPr>
        <w:widowControl w:val="0"/>
        <w:jc w:val="left"/>
      </w:pPr>
      <w:r>
        <w:t>Introduced in the Senate on May 31, 2012</w:t>
      </w:r>
    </w:p>
    <w:p w:rsidR="006565EA" w:rsidRDefault="006565EA" w:rsidP="006565EA">
      <w:pPr>
        <w:widowControl w:val="0"/>
        <w:jc w:val="left"/>
      </w:pPr>
      <w:r>
        <w:t>Adopted by the Senate on May 31, 2012</w:t>
      </w:r>
    </w:p>
    <w:p w:rsidR="006565EA" w:rsidRDefault="006565EA" w:rsidP="006565EA">
      <w:pPr>
        <w:widowControl w:val="0"/>
        <w:jc w:val="left"/>
      </w:pPr>
    </w:p>
    <w:p w:rsidR="006565EA" w:rsidRDefault="006565EA" w:rsidP="006565EA">
      <w:pPr>
        <w:widowControl w:val="0"/>
        <w:jc w:val="left"/>
      </w:pPr>
      <w:r>
        <w:t xml:space="preserve">Summary: </w:t>
      </w:r>
      <w:r w:rsidR="005002B7">
        <w:t>Dreher High School Boys Track and Field Team</w:t>
      </w:r>
    </w:p>
    <w:p w:rsidR="006565EA" w:rsidRDefault="006565EA" w:rsidP="006565EA">
      <w:pPr>
        <w:widowControl w:val="0"/>
        <w:jc w:val="left"/>
      </w:pPr>
    </w:p>
    <w:p w:rsidR="006565EA" w:rsidRDefault="006565EA" w:rsidP="006565EA">
      <w:pPr>
        <w:widowControl w:val="0"/>
        <w:jc w:val="left"/>
      </w:pPr>
    </w:p>
    <w:p w:rsidR="006565EA" w:rsidRDefault="006565EA" w:rsidP="006565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65EA">
        <w:rPr>
          <w:b/>
        </w:rPr>
        <w:t>HISTORY OF LEGISLATIVE ACTIONS</w:t>
      </w:r>
    </w:p>
    <w:p w:rsidR="006565EA" w:rsidRDefault="006565EA" w:rsidP="006565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65EA" w:rsidRPr="006565EA" w:rsidRDefault="006565EA" w:rsidP="006565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65EA">
        <w:rPr>
          <w:u w:val="single"/>
        </w:rPr>
        <w:tab/>
        <w:t>Date</w:t>
      </w:r>
      <w:r w:rsidRPr="006565EA">
        <w:rPr>
          <w:u w:val="single"/>
        </w:rPr>
        <w:tab/>
        <w:t>Body</w:t>
      </w:r>
      <w:r w:rsidRPr="006565EA">
        <w:rPr>
          <w:u w:val="single"/>
        </w:rPr>
        <w:tab/>
        <w:t>Action Description with journal page number</w:t>
      </w:r>
      <w:r w:rsidRPr="006565EA">
        <w:rPr>
          <w:u w:val="single"/>
        </w:rPr>
        <w:tab/>
      </w:r>
    </w:p>
    <w:p w:rsidR="007E1E36" w:rsidRDefault="007E1E36" w:rsidP="007E1E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Senate</w:t>
      </w:r>
      <w:r>
        <w:tab/>
      </w:r>
      <w:r w:rsidRPr="00DA7C74">
        <w:t>Introduced and adopted (</w:t>
      </w:r>
      <w:hyperlink r:id="rId7" w:history="1">
        <w:r w:rsidRPr="00DA7C74">
          <w:rPr>
            <w:rStyle w:val="Hyperlink"/>
          </w:rPr>
          <w:t>Senate Journal</w:t>
        </w:r>
        <w:r w:rsidRPr="00DA7C74">
          <w:rPr>
            <w:rStyle w:val="Hyperlink"/>
          </w:rPr>
          <w:noBreakHyphen/>
          <w:t>page 5</w:t>
        </w:r>
      </w:hyperlink>
      <w:r w:rsidRPr="00DA7C74">
        <w:t>)</w:t>
      </w:r>
    </w:p>
    <w:p w:rsidR="007E1E36" w:rsidRDefault="007E1E36" w:rsidP="007E1E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5EA" w:rsidRPr="006565EA" w:rsidRDefault="006565EA" w:rsidP="006565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65EA" w:rsidRDefault="006565EA" w:rsidP="006565EA">
      <w:r w:rsidRPr="006565EA">
        <w:rPr>
          <w:b/>
        </w:rPr>
        <w:t>VERSIONS OF THIS BILL</w:t>
      </w:r>
    </w:p>
    <w:p w:rsidR="006565EA" w:rsidRDefault="006565EA" w:rsidP="006565EA"/>
    <w:p w:rsidR="006565EA" w:rsidRDefault="00C765DE" w:rsidP="006565EA">
      <w:hyperlink r:id="rId8" w:history="1">
        <w:r w:rsidR="006565EA">
          <w:rPr>
            <w:rStyle w:val="Hyperlink"/>
          </w:rPr>
          <w:t>5/31/2012</w:t>
        </w:r>
      </w:hyperlink>
    </w:p>
    <w:p w:rsidR="006565EA" w:rsidRDefault="006565EA" w:rsidP="006565EA"/>
    <w:p w:rsidR="006565EA" w:rsidRDefault="006565EA" w:rsidP="006565EA">
      <w:pPr>
        <w:sectPr w:rsidR="006565EA" w:rsidSect="006565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053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E32" w:rsidRPr="006F1E32" w:rsidRDefault="00401705" w:rsidP="006F1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THE </w:t>
      </w:r>
      <w:r w:rsidR="00F545A1">
        <w:rPr>
          <w:rFonts w:eastAsiaTheme="minorHAnsi"/>
          <w:color w:val="000000" w:themeColor="text1"/>
          <w:szCs w:val="22"/>
          <w:u w:color="000000" w:themeColor="text1"/>
        </w:rPr>
        <w:t>DREHER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TRACK AND FIELD TEAM, COACHES, AND SCHOOL OFFICIALS FOR AN OUTSTANDING SEASON AND TO CONGRATULATE THEM </w:t>
      </w:r>
      <w:r w:rsidR="00F03561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 WINNING THE 201</w:t>
      </w:r>
      <w:r w:rsidR="00F545A1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 w:rsidR="00F545A1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6F1E32" w:rsidRPr="006F1E32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2E053B" w:rsidRDefault="002E0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5451" w:rsidRPr="00C55451" w:rsidRDefault="002E053B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824107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is pleased to learn that the </w:t>
      </w:r>
      <w:r w:rsidR="00A57134">
        <w:rPr>
          <w:rFonts w:eastAsiaTheme="minorHAnsi"/>
          <w:color w:val="000000" w:themeColor="text1"/>
          <w:szCs w:val="22"/>
          <w:u w:color="000000" w:themeColor="text1"/>
        </w:rPr>
        <w:t xml:space="preserve">Dreher 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>High School boys track and field team took top honors at the state competition on Saturday, May 1</w:t>
      </w:r>
      <w:r w:rsidR="00E94C74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E94C74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C55451"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Whereas, to the delight of their fans and the disappointment of their opponents, the </w:t>
      </w:r>
      <w:r w:rsidR="00E94C74">
        <w:rPr>
          <w:rFonts w:eastAsiaTheme="minorHAnsi"/>
          <w:color w:val="000000" w:themeColor="text1"/>
          <w:szCs w:val="22"/>
          <w:u w:color="000000" w:themeColor="text1"/>
        </w:rPr>
        <w:t>Blue Devils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1417">
        <w:rPr>
          <w:rFonts w:eastAsiaTheme="minorHAnsi"/>
          <w:color w:val="000000" w:themeColor="text1"/>
          <w:szCs w:val="22"/>
          <w:u w:color="000000" w:themeColor="text1"/>
        </w:rPr>
        <w:t xml:space="preserve">dominated the field in Class AAA, </w:t>
      </w:r>
      <w:r w:rsidR="005D76A3">
        <w:rPr>
          <w:rFonts w:eastAsiaTheme="minorHAnsi"/>
          <w:color w:val="000000" w:themeColor="text1"/>
          <w:szCs w:val="22"/>
          <w:u w:color="000000" w:themeColor="text1"/>
        </w:rPr>
        <w:t>nail</w:t>
      </w:r>
      <w:r w:rsidR="00941417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5D76A3">
        <w:rPr>
          <w:rFonts w:eastAsiaTheme="minorHAnsi"/>
          <w:color w:val="000000" w:themeColor="text1"/>
          <w:szCs w:val="22"/>
          <w:u w:color="000000" w:themeColor="text1"/>
        </w:rPr>
        <w:t xml:space="preserve"> the state title with a score of 88, a solid 30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points </w:t>
      </w:r>
      <w:r w:rsidR="005D76A3">
        <w:rPr>
          <w:rFonts w:eastAsiaTheme="minorHAnsi"/>
          <w:color w:val="000000" w:themeColor="text1"/>
          <w:szCs w:val="22"/>
          <w:u w:color="000000" w:themeColor="text1"/>
        </w:rPr>
        <w:t>above runner</w:t>
      </w:r>
      <w:r w:rsidR="000E60C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D76A3">
        <w:rPr>
          <w:rFonts w:eastAsiaTheme="minorHAnsi"/>
          <w:color w:val="000000" w:themeColor="text1"/>
          <w:szCs w:val="22"/>
          <w:u w:color="000000" w:themeColor="text1"/>
        </w:rPr>
        <w:t>up South Pointe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941417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C5311" w:rsidRPr="00F47518">
        <w:rPr>
          <w:color w:val="000000" w:themeColor="text1"/>
          <w:u w:color="000000" w:themeColor="text1"/>
        </w:rPr>
        <w:t>sprinter Brandon Sanders</w:t>
      </w:r>
      <w:r w:rsidR="00AC5311">
        <w:rPr>
          <w:color w:val="000000" w:themeColor="text1"/>
          <w:u w:color="000000" w:themeColor="text1"/>
        </w:rPr>
        <w:t xml:space="preserve"> </w:t>
      </w:r>
      <w:r w:rsidR="00713B71">
        <w:rPr>
          <w:color w:val="000000" w:themeColor="text1"/>
          <w:u w:color="000000" w:themeColor="text1"/>
        </w:rPr>
        <w:t xml:space="preserve">went on record as </w:t>
      </w:r>
      <w:r w:rsidR="00AC5311" w:rsidRPr="00F47518">
        <w:rPr>
          <w:color w:val="000000" w:themeColor="text1"/>
          <w:u w:color="000000" w:themeColor="text1"/>
        </w:rPr>
        <w:t xml:space="preserve">the first sprinter in South Carolina to post </w:t>
      </w:r>
      <w:r w:rsidR="00713B71">
        <w:rPr>
          <w:color w:val="000000" w:themeColor="text1"/>
          <w:u w:color="000000" w:themeColor="text1"/>
        </w:rPr>
        <w:t>state</w:t>
      </w:r>
      <w:r w:rsidR="000E60C6">
        <w:rPr>
          <w:color w:val="000000" w:themeColor="text1"/>
          <w:u w:color="000000" w:themeColor="text1"/>
        </w:rPr>
        <w:noBreakHyphen/>
      </w:r>
      <w:r w:rsidR="00713B71">
        <w:rPr>
          <w:color w:val="000000" w:themeColor="text1"/>
          <w:u w:color="000000" w:themeColor="text1"/>
        </w:rPr>
        <w:t xml:space="preserve">title wins four years in a row in </w:t>
      </w:r>
      <w:r w:rsidR="00AC5311" w:rsidRPr="00F47518">
        <w:rPr>
          <w:color w:val="000000" w:themeColor="text1"/>
          <w:u w:color="000000" w:themeColor="text1"/>
        </w:rPr>
        <w:t>the 100</w:t>
      </w:r>
      <w:r w:rsidR="000E60C6">
        <w:rPr>
          <w:color w:val="000000" w:themeColor="text1"/>
          <w:u w:color="000000" w:themeColor="text1"/>
        </w:rPr>
        <w:noBreakHyphen/>
      </w:r>
      <w:r w:rsidR="00713B71">
        <w:rPr>
          <w:color w:val="000000" w:themeColor="text1"/>
          <w:u w:color="000000" w:themeColor="text1"/>
        </w:rPr>
        <w:t>meter</w:t>
      </w:r>
      <w:r w:rsidR="00AC5311" w:rsidRPr="00F47518">
        <w:rPr>
          <w:color w:val="000000" w:themeColor="text1"/>
          <w:u w:color="000000" w:themeColor="text1"/>
        </w:rPr>
        <w:t xml:space="preserve"> and 200</w:t>
      </w:r>
      <w:r w:rsidR="000E60C6">
        <w:rPr>
          <w:color w:val="000000" w:themeColor="text1"/>
          <w:u w:color="000000" w:themeColor="text1"/>
        </w:rPr>
        <w:noBreakHyphen/>
      </w:r>
      <w:r w:rsidR="00AC5311" w:rsidRPr="00F47518">
        <w:rPr>
          <w:color w:val="000000" w:themeColor="text1"/>
          <w:u w:color="000000" w:themeColor="text1"/>
        </w:rPr>
        <w:t>meter dashes</w:t>
      </w:r>
      <w:r w:rsidR="00713B71">
        <w:rPr>
          <w:color w:val="000000" w:themeColor="text1"/>
          <w:u w:color="000000" w:themeColor="text1"/>
        </w:rPr>
        <w:t>; and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61038E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Whereas, in a sport that demands individual strength, skill, </w:t>
      </w:r>
      <w:r w:rsidR="00D75F95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perseverance</w:t>
      </w:r>
      <w:r w:rsidR="00AB2C9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Hall of Fame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Head Coach </w:t>
      </w:r>
      <w:r>
        <w:rPr>
          <w:rFonts w:eastAsiaTheme="minorHAnsi"/>
          <w:color w:val="000000" w:themeColor="text1"/>
          <w:szCs w:val="22"/>
          <w:u w:color="000000" w:themeColor="text1"/>
        </w:rPr>
        <w:t>Daniel Brooks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and his skilled coaching staff of </w:t>
      </w:r>
      <w:r w:rsidRPr="00F47518">
        <w:rPr>
          <w:color w:val="000000" w:themeColor="text1"/>
          <w:u w:color="000000" w:themeColor="text1"/>
        </w:rPr>
        <w:t>Bennie Isaac, Damien Jackson, Katherine Warden</w:t>
      </w:r>
      <w:r w:rsidR="000E60C6">
        <w:rPr>
          <w:color w:val="000000" w:themeColor="text1"/>
          <w:u w:color="000000" w:themeColor="text1"/>
        </w:rPr>
        <w:noBreakHyphen/>
      </w:r>
      <w:r w:rsidRPr="00F47518">
        <w:rPr>
          <w:color w:val="000000" w:themeColor="text1"/>
          <w:u w:color="000000" w:themeColor="text1"/>
        </w:rPr>
        <w:t>Sipes, Kelly Brooks, Dominique Padgett, Jennifer Kooken, David Weeks, and Tatiana Warren</w:t>
      </w:r>
      <w:r>
        <w:rPr>
          <w:color w:val="000000" w:themeColor="text1"/>
          <w:u w:color="000000" w:themeColor="text1"/>
        </w:rPr>
        <w:t xml:space="preserve">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used their own athletic ability and training to forge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lastRenderedPageBreak/>
        <w:t>a championship team and teach these athletes lessons that will prove invaluable through life both on and off the track; and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South Carolina </w:t>
      </w:r>
      <w:r w:rsidR="00074A3F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are grateful for the pride and recognition these young athletes ha</w:t>
      </w:r>
      <w:r w:rsidR="00522FFF">
        <w:rPr>
          <w:rFonts w:eastAsiaTheme="minorHAnsi"/>
          <w:color w:val="000000" w:themeColor="text1"/>
          <w:szCs w:val="22"/>
          <w:u w:color="000000" w:themeColor="text1"/>
        </w:rPr>
        <w:t xml:space="preserve">ve brought to their school and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community and look </w:t>
      </w:r>
      <w:r w:rsidR="00522FFF">
        <w:rPr>
          <w:rFonts w:eastAsiaTheme="minorHAnsi"/>
          <w:color w:val="000000" w:themeColor="text1"/>
          <w:szCs w:val="22"/>
          <w:u w:color="000000" w:themeColor="text1"/>
        </w:rPr>
        <w:t xml:space="preserve">forward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to hear</w:t>
      </w:r>
      <w:r w:rsidR="00522FFF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of their continued accomplishments in the days ahead. Now, therefore,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74A3F" w:rsidRDefault="00074A3F" w:rsidP="00074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>That the</w:t>
      </w:r>
      <w:r w:rsidR="00074A3F">
        <w:rPr>
          <w:rFonts w:eastAsiaTheme="minorHAnsi"/>
          <w:color w:val="000000" w:themeColor="text1"/>
          <w:szCs w:val="22"/>
          <w:u w:color="000000" w:themeColor="text1"/>
        </w:rPr>
        <w:t xml:space="preserve"> members of the South Carolina Senate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honor the 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 xml:space="preserve">Dreher 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High School boys track and field team, coaches, and school officials for an outstanding season and congratulate them </w:t>
      </w:r>
      <w:r w:rsidR="00F03561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winning the 201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A State Championship title.</w:t>
      </w: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5451" w:rsidRPr="00C55451" w:rsidRDefault="00C55451" w:rsidP="00C55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55451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to Principal 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Jeanne Stiglbauer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0A2691">
        <w:rPr>
          <w:rFonts w:eastAsiaTheme="minorHAnsi"/>
          <w:color w:val="000000" w:themeColor="text1"/>
          <w:szCs w:val="22"/>
          <w:u w:color="000000" w:themeColor="text1"/>
        </w:rPr>
        <w:t>Daniel Brooks of Dreher High School</w:t>
      </w:r>
      <w:r w:rsidRPr="00C5545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E7927" w:rsidRDefault="000E60C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7927" w:rsidRDefault="00BE7927" w:rsidP="006565EA">
      <w:pPr>
        <w:suppressAutoHyphens/>
      </w:pPr>
    </w:p>
    <w:sectPr w:rsidR="00BE7927" w:rsidSect="006565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311" w:rsidRDefault="00AC5311" w:rsidP="009F0C77">
      <w:r>
        <w:separator/>
      </w:r>
    </w:p>
  </w:endnote>
  <w:endnote w:type="continuationSeparator" w:id="0">
    <w:p w:rsidR="00AC5311" w:rsidRDefault="00AC53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47C040-C88E-4379-B9DD-D61762D13191}"/>
    <w:embedBold r:id="rId2" w:fontKey="{47EB8759-6D96-461A-AD71-C8689190E7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34953C-0924-4F9F-9CA7-FAF69BDAAC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F829AE-CF5C-40C3-ACE1-8482FF42F8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EF6899-6C11-437B-8732-8ED185CCA9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5EA" w:rsidRPr="00BE7927" w:rsidRDefault="006565EA" w:rsidP="00BE79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[1568]</w:t>
    </w:r>
    <w:r>
      <w:tab/>
    </w:r>
    <w:r w:rsidR="00C765DE">
      <w:fldChar w:fldCharType="begin"/>
    </w:r>
    <w:r w:rsidR="00C765DE">
      <w:instrText xml:space="preserve"> PAGE  \* MERGEFORMAT </w:instrText>
    </w:r>
    <w:r w:rsidR="00C765DE">
      <w:fldChar w:fldCharType="separate"/>
    </w:r>
    <w:r w:rsidR="00C765DE">
      <w:rPr>
        <w:noProof/>
      </w:rPr>
      <w:t>1</w:t>
    </w:r>
    <w:r w:rsidR="00C765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311" w:rsidRDefault="00AC5311" w:rsidP="009F0C77">
      <w:r>
        <w:separator/>
      </w:r>
    </w:p>
  </w:footnote>
  <w:footnote w:type="continuationSeparator" w:id="0">
    <w:p w:rsidR="00AC5311" w:rsidRDefault="00AC53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25ZW12"/>
    <w:docVar w:name="CoverBillType" w:val="r"/>
    <w:docVar w:name="docpath" w:val="L:\Council\bills\RM\1625ZW12.DOCX"/>
    <w:docVar w:name="dvBillNumber" w:val="156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D4E44"/>
    <w:rsid w:val="00026C9A"/>
    <w:rsid w:val="00074A3F"/>
    <w:rsid w:val="000965A1"/>
    <w:rsid w:val="000A2691"/>
    <w:rsid w:val="000E1785"/>
    <w:rsid w:val="000E60C6"/>
    <w:rsid w:val="001023A4"/>
    <w:rsid w:val="0010776B"/>
    <w:rsid w:val="00133E66"/>
    <w:rsid w:val="00134ACF"/>
    <w:rsid w:val="00143333"/>
    <w:rsid w:val="00144E15"/>
    <w:rsid w:val="00196044"/>
    <w:rsid w:val="001A4A62"/>
    <w:rsid w:val="001A681E"/>
    <w:rsid w:val="001C52E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053B"/>
    <w:rsid w:val="00325348"/>
    <w:rsid w:val="00335E4F"/>
    <w:rsid w:val="00393688"/>
    <w:rsid w:val="003D411E"/>
    <w:rsid w:val="003E3C1E"/>
    <w:rsid w:val="003E6148"/>
    <w:rsid w:val="00400EAA"/>
    <w:rsid w:val="00401705"/>
    <w:rsid w:val="0041760A"/>
    <w:rsid w:val="00446C79"/>
    <w:rsid w:val="004809EE"/>
    <w:rsid w:val="005002B7"/>
    <w:rsid w:val="00511EE9"/>
    <w:rsid w:val="00521E00"/>
    <w:rsid w:val="00522FFF"/>
    <w:rsid w:val="0053619F"/>
    <w:rsid w:val="00577C6C"/>
    <w:rsid w:val="0058501B"/>
    <w:rsid w:val="005B4D58"/>
    <w:rsid w:val="005D76A3"/>
    <w:rsid w:val="0061038E"/>
    <w:rsid w:val="006215AA"/>
    <w:rsid w:val="00626700"/>
    <w:rsid w:val="006340D9"/>
    <w:rsid w:val="00643B8E"/>
    <w:rsid w:val="006565EA"/>
    <w:rsid w:val="00665EBC"/>
    <w:rsid w:val="0069470D"/>
    <w:rsid w:val="006A476C"/>
    <w:rsid w:val="006C6A93"/>
    <w:rsid w:val="006D1E56"/>
    <w:rsid w:val="006D4E44"/>
    <w:rsid w:val="006E02F9"/>
    <w:rsid w:val="006F1E32"/>
    <w:rsid w:val="00706FDF"/>
    <w:rsid w:val="00713B71"/>
    <w:rsid w:val="00753C04"/>
    <w:rsid w:val="00756946"/>
    <w:rsid w:val="00757F80"/>
    <w:rsid w:val="00771EEC"/>
    <w:rsid w:val="00777343"/>
    <w:rsid w:val="00786819"/>
    <w:rsid w:val="007A325A"/>
    <w:rsid w:val="007E1E36"/>
    <w:rsid w:val="007F1523"/>
    <w:rsid w:val="007F509E"/>
    <w:rsid w:val="007F5799"/>
    <w:rsid w:val="007F6947"/>
    <w:rsid w:val="00824107"/>
    <w:rsid w:val="00863083"/>
    <w:rsid w:val="00872729"/>
    <w:rsid w:val="008F4429"/>
    <w:rsid w:val="00901F57"/>
    <w:rsid w:val="009352BB"/>
    <w:rsid w:val="00941417"/>
    <w:rsid w:val="009561E7"/>
    <w:rsid w:val="00990668"/>
    <w:rsid w:val="009F0C77"/>
    <w:rsid w:val="009F4DD1"/>
    <w:rsid w:val="00A57134"/>
    <w:rsid w:val="00A64E80"/>
    <w:rsid w:val="00A741D9"/>
    <w:rsid w:val="00A9741D"/>
    <w:rsid w:val="00AB2C98"/>
    <w:rsid w:val="00AC5311"/>
    <w:rsid w:val="00AD4B17"/>
    <w:rsid w:val="00B26FA6"/>
    <w:rsid w:val="00B51857"/>
    <w:rsid w:val="00B741CB"/>
    <w:rsid w:val="00B934F3"/>
    <w:rsid w:val="00BB6347"/>
    <w:rsid w:val="00BD2134"/>
    <w:rsid w:val="00BE7927"/>
    <w:rsid w:val="00C038D8"/>
    <w:rsid w:val="00C045DD"/>
    <w:rsid w:val="00C26FB8"/>
    <w:rsid w:val="00C3136F"/>
    <w:rsid w:val="00C3483A"/>
    <w:rsid w:val="00C55451"/>
    <w:rsid w:val="00C614B2"/>
    <w:rsid w:val="00C74E9D"/>
    <w:rsid w:val="00C765DE"/>
    <w:rsid w:val="00C773FA"/>
    <w:rsid w:val="00C82FD3"/>
    <w:rsid w:val="00CA26C4"/>
    <w:rsid w:val="00CC6B7B"/>
    <w:rsid w:val="00CD3619"/>
    <w:rsid w:val="00CF4447"/>
    <w:rsid w:val="00D405E7"/>
    <w:rsid w:val="00D41D56"/>
    <w:rsid w:val="00D6260D"/>
    <w:rsid w:val="00D6662B"/>
    <w:rsid w:val="00D75F95"/>
    <w:rsid w:val="00D95E2F"/>
    <w:rsid w:val="00D970A9"/>
    <w:rsid w:val="00DB3AC0"/>
    <w:rsid w:val="00DE68F0"/>
    <w:rsid w:val="00DF3845"/>
    <w:rsid w:val="00DF7E17"/>
    <w:rsid w:val="00E94C74"/>
    <w:rsid w:val="00EB00A2"/>
    <w:rsid w:val="00EB1BF3"/>
    <w:rsid w:val="00EE2A6B"/>
    <w:rsid w:val="00EF3EEE"/>
    <w:rsid w:val="00F03561"/>
    <w:rsid w:val="00F149A7"/>
    <w:rsid w:val="00F35D4C"/>
    <w:rsid w:val="00F50BAF"/>
    <w:rsid w:val="00F52C10"/>
    <w:rsid w:val="00F545A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FA22F0-0CF2-4250-966D-BF9D9D8F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5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56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6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68_201205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83634-9A5B-4AD3-BACD-7F793F7EC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394</Words>
  <Characters>2089</Characters>
  <Application>Microsoft Office Word</Application>
  <DocSecurity>4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1568: Dreher High School Boys Track and Field Team - South Carolina Legislature Online</dc:title>
  <dc:subject/>
  <dc:creator>rosannemcdowell</dc:creator>
  <cp:keywords/>
  <dc:description/>
  <cp:lastModifiedBy>N Cumfer</cp:lastModifiedBy>
  <cp:revision>2</cp:revision>
  <cp:lastPrinted>2012-05-31T12:41:00Z</cp:lastPrinted>
  <dcterms:created xsi:type="dcterms:W3CDTF">2014-11-21T21:23:00Z</dcterms:created>
  <dcterms:modified xsi:type="dcterms:W3CDTF">2014-11-21T21:23:00Z</dcterms:modified>
</cp:coreProperties>
</file>