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C86" w:rsidRDefault="00584C86" w:rsidP="00584C86">
      <w:pPr>
        <w:widowControl w:val="0"/>
        <w:jc w:val="center"/>
      </w:pPr>
      <w:bookmarkStart w:id="0" w:name="_GoBack"/>
      <w:bookmarkEnd w:id="0"/>
      <w:r w:rsidRPr="00584C86">
        <w:rPr>
          <w:b/>
        </w:rPr>
        <w:t>South Carolina General Assembly</w:t>
      </w:r>
    </w:p>
    <w:p w:rsidR="00584C86" w:rsidRDefault="00584C86" w:rsidP="00584C86">
      <w:pPr>
        <w:widowControl w:val="0"/>
        <w:jc w:val="center"/>
      </w:pPr>
      <w:r>
        <w:t>119th Session, 2011-2012</w:t>
      </w:r>
    </w:p>
    <w:p w:rsidR="00584C86" w:rsidRDefault="00584C86" w:rsidP="00584C86">
      <w:pPr>
        <w:widowControl w:val="0"/>
        <w:jc w:val="left"/>
      </w:pPr>
    </w:p>
    <w:p w:rsidR="00584C86" w:rsidRDefault="00584C86" w:rsidP="00584C86">
      <w:pPr>
        <w:widowControl w:val="0"/>
        <w:jc w:val="left"/>
        <w:rPr>
          <w:b/>
        </w:rPr>
      </w:pPr>
      <w:r w:rsidRPr="00584C86">
        <w:rPr>
          <w:b/>
        </w:rPr>
        <w:t>S.</w:t>
      </w:r>
      <w:r>
        <w:rPr>
          <w:b/>
        </w:rPr>
        <w:t xml:space="preserve"> </w:t>
      </w:r>
      <w:r w:rsidRPr="00584C86">
        <w:rPr>
          <w:b/>
        </w:rPr>
        <w:t>1593</w:t>
      </w:r>
    </w:p>
    <w:p w:rsidR="00584C86" w:rsidRDefault="00584C86" w:rsidP="00584C86">
      <w:pPr>
        <w:widowControl w:val="0"/>
        <w:jc w:val="left"/>
        <w:rPr>
          <w:b/>
        </w:rPr>
      </w:pPr>
    </w:p>
    <w:p w:rsidR="00584C86" w:rsidRDefault="00584C86" w:rsidP="00584C86">
      <w:pPr>
        <w:widowControl w:val="0"/>
        <w:jc w:val="left"/>
      </w:pPr>
      <w:r w:rsidRPr="00584C86">
        <w:rPr>
          <w:b/>
        </w:rPr>
        <w:t>STATUS INFORMATION</w:t>
      </w:r>
    </w:p>
    <w:p w:rsidR="00584C86" w:rsidRDefault="00584C86" w:rsidP="00584C86">
      <w:pPr>
        <w:widowControl w:val="0"/>
        <w:jc w:val="left"/>
      </w:pPr>
    </w:p>
    <w:p w:rsidR="00584C86" w:rsidRDefault="00584C86" w:rsidP="00584C86">
      <w:pPr>
        <w:widowControl w:val="0"/>
        <w:jc w:val="left"/>
      </w:pPr>
      <w:r>
        <w:t>Senate Resolution</w:t>
      </w:r>
    </w:p>
    <w:p w:rsidR="00584C86" w:rsidRDefault="00584C86" w:rsidP="00584C86">
      <w:pPr>
        <w:widowControl w:val="0"/>
        <w:jc w:val="left"/>
      </w:pPr>
      <w:r>
        <w:t>Sponsors: Senator Jackson</w:t>
      </w:r>
    </w:p>
    <w:p w:rsidR="00584C86" w:rsidRDefault="00584C86" w:rsidP="00584C86">
      <w:pPr>
        <w:widowControl w:val="0"/>
        <w:jc w:val="left"/>
      </w:pPr>
      <w:r>
        <w:t>Document Path: l:\council\bills\gm\25172sd12.docx</w:t>
      </w:r>
    </w:p>
    <w:p w:rsidR="00584C86" w:rsidRDefault="00584C86" w:rsidP="00584C86">
      <w:pPr>
        <w:widowControl w:val="0"/>
        <w:jc w:val="left"/>
      </w:pPr>
    </w:p>
    <w:p w:rsidR="00584C86" w:rsidRDefault="00584C86" w:rsidP="00584C86">
      <w:pPr>
        <w:widowControl w:val="0"/>
        <w:jc w:val="left"/>
      </w:pPr>
      <w:r>
        <w:t>Introduced in the Senate on June 7, 2012</w:t>
      </w:r>
    </w:p>
    <w:p w:rsidR="00584C86" w:rsidRDefault="00584C86" w:rsidP="00584C86">
      <w:pPr>
        <w:widowControl w:val="0"/>
        <w:jc w:val="left"/>
      </w:pPr>
      <w:r>
        <w:t>Adopted by the Senate on June 7, 2012</w:t>
      </w:r>
    </w:p>
    <w:p w:rsidR="00584C86" w:rsidRDefault="00584C86" w:rsidP="00584C86">
      <w:pPr>
        <w:widowControl w:val="0"/>
        <w:jc w:val="left"/>
      </w:pPr>
    </w:p>
    <w:p w:rsidR="00584C86" w:rsidRDefault="00584C86" w:rsidP="00584C86">
      <w:pPr>
        <w:widowControl w:val="0"/>
        <w:jc w:val="left"/>
      </w:pPr>
      <w:r>
        <w:t xml:space="preserve">Summary: </w:t>
      </w:r>
      <w:r w:rsidR="00E13084">
        <w:t>Honorable Julius Murray</w:t>
      </w:r>
    </w:p>
    <w:p w:rsidR="00584C86" w:rsidRDefault="00584C86" w:rsidP="00584C86">
      <w:pPr>
        <w:widowControl w:val="0"/>
        <w:jc w:val="left"/>
      </w:pPr>
    </w:p>
    <w:p w:rsidR="00584C86" w:rsidRDefault="00584C86" w:rsidP="00584C86">
      <w:pPr>
        <w:widowControl w:val="0"/>
        <w:jc w:val="left"/>
      </w:pPr>
    </w:p>
    <w:p w:rsidR="00584C86" w:rsidRDefault="00584C86" w:rsidP="00584C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4C86">
        <w:rPr>
          <w:b/>
        </w:rPr>
        <w:t>HISTORY OF LEGISLATIVE ACTIONS</w:t>
      </w:r>
    </w:p>
    <w:p w:rsidR="00584C86" w:rsidRDefault="00584C86" w:rsidP="00584C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4C86" w:rsidRPr="00584C86" w:rsidRDefault="00584C86" w:rsidP="00584C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4C86">
        <w:rPr>
          <w:u w:val="single"/>
        </w:rPr>
        <w:tab/>
        <w:t>Date</w:t>
      </w:r>
      <w:r w:rsidRPr="00584C86">
        <w:rPr>
          <w:u w:val="single"/>
        </w:rPr>
        <w:tab/>
        <w:t>Body</w:t>
      </w:r>
      <w:r w:rsidRPr="00584C86">
        <w:rPr>
          <w:u w:val="single"/>
        </w:rPr>
        <w:tab/>
        <w:t>Action Description with journal page number</w:t>
      </w:r>
      <w:r w:rsidRPr="00584C86">
        <w:rPr>
          <w:u w:val="single"/>
        </w:rPr>
        <w:tab/>
      </w:r>
    </w:p>
    <w:p w:rsidR="00506204" w:rsidRDefault="00506204" w:rsidP="005062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6/7/2012</w:t>
      </w:r>
      <w:r>
        <w:tab/>
        <w:t>Senate</w:t>
      </w:r>
      <w:r>
        <w:tab/>
      </w:r>
      <w:r w:rsidRPr="00BA68DA">
        <w:t>Introduced and adopted (</w:t>
      </w:r>
      <w:hyperlink r:id="rId7" w:history="1">
        <w:r w:rsidRPr="00BA68DA">
          <w:rPr>
            <w:rStyle w:val="Hyperlink"/>
          </w:rPr>
          <w:t>Senate Journal</w:t>
        </w:r>
        <w:r w:rsidRPr="00BA68DA">
          <w:rPr>
            <w:rStyle w:val="Hyperlink"/>
          </w:rPr>
          <w:noBreakHyphen/>
          <w:t>page 14</w:t>
        </w:r>
      </w:hyperlink>
      <w:r w:rsidRPr="00BA68DA">
        <w:t>)</w:t>
      </w:r>
    </w:p>
    <w:p w:rsidR="00506204" w:rsidRDefault="00506204" w:rsidP="005062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4C86" w:rsidRPr="00584C86" w:rsidRDefault="00584C86" w:rsidP="00584C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4C86" w:rsidRDefault="00584C86" w:rsidP="00584C86">
      <w:r w:rsidRPr="00584C86">
        <w:rPr>
          <w:b/>
        </w:rPr>
        <w:t>VERSIONS OF THIS BILL</w:t>
      </w:r>
    </w:p>
    <w:p w:rsidR="00584C86" w:rsidRDefault="00584C86" w:rsidP="00584C86"/>
    <w:p w:rsidR="00584C86" w:rsidRDefault="000D5B77" w:rsidP="00584C86">
      <w:hyperlink r:id="rId8" w:history="1">
        <w:r w:rsidR="00584C86">
          <w:rPr>
            <w:rStyle w:val="Hyperlink"/>
          </w:rPr>
          <w:t>6/7/2012</w:t>
        </w:r>
      </w:hyperlink>
    </w:p>
    <w:p w:rsidR="00584C86" w:rsidRDefault="00584C86" w:rsidP="00584C86"/>
    <w:p w:rsidR="00584C86" w:rsidRDefault="00584C86" w:rsidP="00584C86">
      <w:pPr>
        <w:sectPr w:rsidR="00584C86" w:rsidSect="00584C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3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105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5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COMMEND THE HONORABLE JULIUS MURRAY OF RICHLAND COUNTY FOR HIS SERVICE TO THE COMMUNITY </w:t>
      </w:r>
      <w:r w:rsidR="00233628">
        <w:t xml:space="preserve">AND THE STATE </w:t>
      </w:r>
      <w:r>
        <w:t xml:space="preserve">AND TO RECOGNIZE HIM ON THE OCCASION OF THE UNVEILING OF THE SIGN DEDICATING </w:t>
      </w:r>
      <w:r w:rsidRPr="009F64BF">
        <w:rPr>
          <w:color w:val="000000" w:themeColor="text1"/>
          <w:u w:color="000000" w:themeColor="text1"/>
        </w:rPr>
        <w:t xml:space="preserve">THE INTERSECTION LOCATED AT THE JUNCTURE OF ATLAS ROAD AND VETERANS ROAD IN RICHLAND COUNTY </w:t>
      </w:r>
      <w:r>
        <w:t>IN HIS HONOR.</w:t>
      </w:r>
    </w:p>
    <w:p w:rsidR="00111055" w:rsidRDefault="0011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5AC3" w:rsidRDefault="0011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B5AC3">
        <w:t xml:space="preserve">the South Carolina Senate is pleased to note that the signage dedicating </w:t>
      </w:r>
      <w:r w:rsidR="00EB5AC3" w:rsidRPr="009F64BF">
        <w:rPr>
          <w:color w:val="000000" w:themeColor="text1"/>
          <w:u w:color="000000" w:themeColor="text1"/>
        </w:rPr>
        <w:t>the intersection located at the juncture of Atlas Road and Veterans Road</w:t>
      </w:r>
      <w:r w:rsidR="00EB5AC3">
        <w:t xml:space="preserve"> in Richland County in recognition of the Honorable Julius Murray has been unveiled; and</w:t>
      </w:r>
    </w:p>
    <w:p w:rsidR="00EB5AC3" w:rsidRDefault="00EB5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628" w:rsidRDefault="00EB5AC3" w:rsidP="00233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33628" w:rsidRPr="009F64BF">
        <w:rPr>
          <w:color w:val="000000" w:themeColor="text1"/>
          <w:u w:color="000000" w:themeColor="text1"/>
        </w:rPr>
        <w:t>born on March 23, 1938,</w:t>
      </w:r>
      <w:r w:rsidR="00233628">
        <w:rPr>
          <w:color w:val="000000" w:themeColor="text1"/>
          <w:u w:color="000000" w:themeColor="text1"/>
        </w:rPr>
        <w:t xml:space="preserve"> the Honorable Julius Murray is</w:t>
      </w:r>
      <w:r w:rsidR="00233628" w:rsidRPr="009F64BF">
        <w:rPr>
          <w:color w:val="000000" w:themeColor="text1"/>
          <w:u w:color="000000" w:themeColor="text1"/>
        </w:rPr>
        <w:t xml:space="preserve"> the son of Dozier and Sallie Murray; and </w:t>
      </w:r>
    </w:p>
    <w:p w:rsidR="00233628" w:rsidRPr="009F64BF" w:rsidRDefault="00233628" w:rsidP="00233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628" w:rsidRDefault="00233628" w:rsidP="00233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64BF">
        <w:rPr>
          <w:color w:val="000000" w:themeColor="text1"/>
          <w:u w:color="000000" w:themeColor="text1"/>
        </w:rPr>
        <w:t xml:space="preserve">Whereas, he earned a </w:t>
      </w:r>
      <w:r>
        <w:rPr>
          <w:color w:val="000000" w:themeColor="text1"/>
          <w:u w:color="000000" w:themeColor="text1"/>
        </w:rPr>
        <w:t>b</w:t>
      </w:r>
      <w:r w:rsidRPr="009F64BF">
        <w:rPr>
          <w:color w:val="000000" w:themeColor="text1"/>
          <w:u w:color="000000" w:themeColor="text1"/>
        </w:rPr>
        <w:t xml:space="preserve">achelor of </w:t>
      </w:r>
      <w:r>
        <w:rPr>
          <w:color w:val="000000" w:themeColor="text1"/>
          <w:u w:color="000000" w:themeColor="text1"/>
        </w:rPr>
        <w:t>a</w:t>
      </w:r>
      <w:r w:rsidRPr="009F64BF">
        <w:rPr>
          <w:color w:val="000000" w:themeColor="text1"/>
          <w:u w:color="000000" w:themeColor="text1"/>
        </w:rPr>
        <w:t>rts from Columbia College of Missouri</w:t>
      </w:r>
      <w:r>
        <w:rPr>
          <w:color w:val="000000" w:themeColor="text1"/>
          <w:u w:color="000000" w:themeColor="text1"/>
        </w:rPr>
        <w:t xml:space="preserve"> and has long been a well</w:t>
      </w:r>
      <w:r w:rsidR="001D2BB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respected and outstanding citizen of the Midlands community</w:t>
      </w:r>
      <w:r w:rsidRPr="009F64BF">
        <w:rPr>
          <w:color w:val="000000" w:themeColor="text1"/>
          <w:u w:color="000000" w:themeColor="text1"/>
        </w:rPr>
        <w:t xml:space="preserve">; and </w:t>
      </w:r>
    </w:p>
    <w:p w:rsidR="00233628" w:rsidRPr="009F64BF" w:rsidRDefault="00233628" w:rsidP="00233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628" w:rsidRDefault="00233628" w:rsidP="00233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64B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together with</w:t>
      </w:r>
      <w:r w:rsidRPr="009F64BF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beloved </w:t>
      </w:r>
      <w:r w:rsidRPr="009F64BF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Pr="009F64BF">
        <w:rPr>
          <w:color w:val="000000" w:themeColor="text1"/>
          <w:u w:color="000000" w:themeColor="text1"/>
        </w:rPr>
        <w:t xml:space="preserve"> Gertrude, </w:t>
      </w:r>
      <w:r>
        <w:rPr>
          <w:color w:val="000000" w:themeColor="text1"/>
          <w:u w:color="000000" w:themeColor="text1"/>
        </w:rPr>
        <w:t xml:space="preserve">he reared </w:t>
      </w:r>
      <w:r w:rsidRPr="009F64BF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>fine children; and</w:t>
      </w:r>
    </w:p>
    <w:p w:rsidR="00233628" w:rsidRPr="009F64BF" w:rsidRDefault="00233628" w:rsidP="00233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AC3" w:rsidRDefault="00233628" w:rsidP="00233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F64BF">
        <w:rPr>
          <w:color w:val="000000" w:themeColor="text1"/>
          <w:u w:color="000000" w:themeColor="text1"/>
        </w:rPr>
        <w:t>Whereas, from 1979 to 1983, he served the citizens of South Carolina House District Number 70 with distinction as a member of the South Carolina General Assembly; and</w:t>
      </w:r>
    </w:p>
    <w:p w:rsidR="00EB5AC3" w:rsidRDefault="00EB5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055" w:rsidRDefault="00EB5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South Carolina Senate, grateful for his longtime devotion to the betterment of his community, take great pleasure in expressing their thanks to the Honorable Julius Murray </w:t>
      </w:r>
      <w:r w:rsidR="00114921">
        <w:t xml:space="preserve">for his distinguished career of public service </w:t>
      </w:r>
      <w:r>
        <w:t>and wish him continued fulfillment and success in the years ahead</w:t>
      </w:r>
      <w:r w:rsidR="00111055">
        <w:t>.  Now, therefore,</w:t>
      </w:r>
    </w:p>
    <w:p w:rsidR="00111055" w:rsidRDefault="0011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055" w:rsidRDefault="0011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11055" w:rsidRDefault="0011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AC3" w:rsidRDefault="00111055" w:rsidP="00EB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EB5AC3" w:rsidRPr="00E90DB1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114921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="00EB5AC3" w:rsidRPr="00E90DB1">
        <w:rPr>
          <w:rFonts w:eastAsiaTheme="minorHAnsi"/>
          <w:color w:val="000000" w:themeColor="text1"/>
          <w:szCs w:val="22"/>
          <w:u w:color="000000" w:themeColor="text1"/>
        </w:rPr>
        <w:t>, by this resolution,</w:t>
      </w:r>
      <w:r w:rsidR="00EB5AC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B5AC3">
        <w:t xml:space="preserve">commend the Honorable Julius Murray of Richland County for his service to </w:t>
      </w:r>
      <w:r w:rsidR="00114921">
        <w:t>his</w:t>
      </w:r>
      <w:r w:rsidR="00EB5AC3">
        <w:t xml:space="preserve"> community </w:t>
      </w:r>
      <w:r w:rsidR="00233628">
        <w:t xml:space="preserve">and the State </w:t>
      </w:r>
      <w:r w:rsidR="00EB5AC3">
        <w:t xml:space="preserve">and recognize him on the occasion of the unveiling of the sign dedicating </w:t>
      </w:r>
      <w:r w:rsidR="00EB5AC3" w:rsidRPr="009F64BF">
        <w:rPr>
          <w:color w:val="000000" w:themeColor="text1"/>
          <w:u w:color="000000" w:themeColor="text1"/>
        </w:rPr>
        <w:t>the intersection located at the juncture of Atlas Road and Veterans Road</w:t>
      </w:r>
      <w:r w:rsidR="00EB5AC3">
        <w:t xml:space="preserve"> in his honor.</w:t>
      </w:r>
    </w:p>
    <w:p w:rsidR="00EB5AC3" w:rsidRDefault="00EB5AC3" w:rsidP="00EB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5AC3" w:rsidP="00EB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Honorable Julius Murray</w:t>
      </w:r>
      <w:r w:rsidR="00111055">
        <w:t>.</w:t>
      </w:r>
    </w:p>
    <w:p w:rsidR="008D3D85" w:rsidRDefault="001D2BB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3D85" w:rsidRDefault="008D3D85" w:rsidP="00584C86">
      <w:pPr>
        <w:suppressAutoHyphens/>
      </w:pPr>
    </w:p>
    <w:sectPr w:rsidR="008D3D85" w:rsidSect="00584C8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628" w:rsidRDefault="00233628" w:rsidP="009F0C77">
      <w:r>
        <w:separator/>
      </w:r>
    </w:p>
  </w:endnote>
  <w:endnote w:type="continuationSeparator" w:id="0">
    <w:p w:rsidR="00233628" w:rsidRDefault="002336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EE2D93-53C3-4DF5-8A17-1F77E08F31DD}"/>
    <w:embedBold r:id="rId2" w:fontKey="{51EB8E7F-2ADC-473A-B1AD-83483218F5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A4ACB0-318F-4BDF-968E-505323231F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6F5305B-C147-41E1-9953-4B2EF8AA95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E4D6EF-0630-456D-B747-001291D64C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C86" w:rsidRPr="008D3D85" w:rsidRDefault="00584C86" w:rsidP="008D3D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[1593]</w:t>
    </w:r>
    <w:r>
      <w:tab/>
    </w:r>
    <w:r w:rsidR="000D5B77">
      <w:fldChar w:fldCharType="begin"/>
    </w:r>
    <w:r w:rsidR="000D5B77">
      <w:instrText xml:space="preserve"> PAGE  \* MERGEFORMAT </w:instrText>
    </w:r>
    <w:r w:rsidR="000D5B77">
      <w:fldChar w:fldCharType="separate"/>
    </w:r>
    <w:r w:rsidR="000D5B77">
      <w:rPr>
        <w:noProof/>
      </w:rPr>
      <w:t>1</w:t>
    </w:r>
    <w:r w:rsidR="000D5B7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628" w:rsidRDefault="00233628" w:rsidP="009F0C77">
      <w:r>
        <w:separator/>
      </w:r>
    </w:p>
  </w:footnote>
  <w:footnote w:type="continuationSeparator" w:id="0">
    <w:p w:rsidR="00233628" w:rsidRDefault="002336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172SD12"/>
    <w:docVar w:name="CoverBillType" w:val="r"/>
    <w:docVar w:name="docpath" w:val="L:\Council\bills\GM\25172SD12.DOCX"/>
    <w:docVar w:name="dvBillNumber" w:val="159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12672"/>
    <w:rsid w:val="00026C9A"/>
    <w:rsid w:val="000965A1"/>
    <w:rsid w:val="000D5B77"/>
    <w:rsid w:val="000E1785"/>
    <w:rsid w:val="001023A4"/>
    <w:rsid w:val="0010776B"/>
    <w:rsid w:val="00111055"/>
    <w:rsid w:val="00114921"/>
    <w:rsid w:val="00133E66"/>
    <w:rsid w:val="00134ACF"/>
    <w:rsid w:val="00144E15"/>
    <w:rsid w:val="001A4A62"/>
    <w:rsid w:val="001A681E"/>
    <w:rsid w:val="001D08F2"/>
    <w:rsid w:val="001D2BBF"/>
    <w:rsid w:val="001D4E80"/>
    <w:rsid w:val="002037CA"/>
    <w:rsid w:val="002047A2"/>
    <w:rsid w:val="002321B6"/>
    <w:rsid w:val="00233628"/>
    <w:rsid w:val="0023696B"/>
    <w:rsid w:val="00250967"/>
    <w:rsid w:val="002759C5"/>
    <w:rsid w:val="00277DEE"/>
    <w:rsid w:val="00280D88"/>
    <w:rsid w:val="00294ABE"/>
    <w:rsid w:val="002A3EB4"/>
    <w:rsid w:val="00325348"/>
    <w:rsid w:val="003375DC"/>
    <w:rsid w:val="00393688"/>
    <w:rsid w:val="003D411E"/>
    <w:rsid w:val="003E3C1E"/>
    <w:rsid w:val="003E6148"/>
    <w:rsid w:val="00400EAA"/>
    <w:rsid w:val="004030AF"/>
    <w:rsid w:val="0041413B"/>
    <w:rsid w:val="0041760A"/>
    <w:rsid w:val="004809EE"/>
    <w:rsid w:val="00506204"/>
    <w:rsid w:val="00511EE9"/>
    <w:rsid w:val="00521E00"/>
    <w:rsid w:val="005342FB"/>
    <w:rsid w:val="00577C6C"/>
    <w:rsid w:val="00584C86"/>
    <w:rsid w:val="0058501B"/>
    <w:rsid w:val="005A5C47"/>
    <w:rsid w:val="00612A05"/>
    <w:rsid w:val="006215AA"/>
    <w:rsid w:val="006340D9"/>
    <w:rsid w:val="00643B8E"/>
    <w:rsid w:val="00665EBC"/>
    <w:rsid w:val="0069470D"/>
    <w:rsid w:val="006A476C"/>
    <w:rsid w:val="006C6A93"/>
    <w:rsid w:val="006E02F9"/>
    <w:rsid w:val="0073003C"/>
    <w:rsid w:val="007502D5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7F7F92"/>
    <w:rsid w:val="00812672"/>
    <w:rsid w:val="00872729"/>
    <w:rsid w:val="008D1005"/>
    <w:rsid w:val="008D3D85"/>
    <w:rsid w:val="008F4429"/>
    <w:rsid w:val="009352BB"/>
    <w:rsid w:val="00990668"/>
    <w:rsid w:val="009E2505"/>
    <w:rsid w:val="009F0C77"/>
    <w:rsid w:val="009F4DD1"/>
    <w:rsid w:val="00A1137C"/>
    <w:rsid w:val="00A64E80"/>
    <w:rsid w:val="00A741D9"/>
    <w:rsid w:val="00A9741D"/>
    <w:rsid w:val="00AC0D47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2553"/>
    <w:rsid w:val="00E13084"/>
    <w:rsid w:val="00EB00A2"/>
    <w:rsid w:val="00EB1BF3"/>
    <w:rsid w:val="00EB5AC3"/>
    <w:rsid w:val="00EF3EEE"/>
    <w:rsid w:val="00F149A7"/>
    <w:rsid w:val="00F50BAF"/>
    <w:rsid w:val="00F52C10"/>
    <w:rsid w:val="00F81FFD"/>
    <w:rsid w:val="00F85228"/>
    <w:rsid w:val="00F95373"/>
    <w:rsid w:val="00F970F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E656563-2DF0-4303-8762-E0DE528C7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B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BB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4C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93_201206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6-0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2BF2B-4AF4-4FA3-93DE-851961036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374</Words>
  <Characters>1967</Characters>
  <Application>Microsoft Office Word</Application>
  <DocSecurity>4</DocSecurity>
  <Lines>84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1593: Honorable Julius Murray - South Carolina Legislature Online</dc:title>
  <dc:subject/>
  <dc:creator>gailmoore</dc:creator>
  <cp:keywords/>
  <dc:description/>
  <cp:lastModifiedBy>N Cumfer</cp:lastModifiedBy>
  <cp:revision>2</cp:revision>
  <cp:lastPrinted>2012-06-07T17:05:00Z</cp:lastPrinted>
  <dcterms:created xsi:type="dcterms:W3CDTF">2014-11-21T21:24:00Z</dcterms:created>
  <dcterms:modified xsi:type="dcterms:W3CDTF">2014-11-21T21:24:00Z</dcterms:modified>
</cp:coreProperties>
</file>