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C8D" w:rsidRDefault="00556C8D" w:rsidP="00556C8D">
      <w:pPr>
        <w:widowControl w:val="0"/>
        <w:jc w:val="center"/>
      </w:pPr>
      <w:bookmarkStart w:id="0" w:name="_GoBack"/>
      <w:bookmarkEnd w:id="0"/>
      <w:r w:rsidRPr="00556C8D">
        <w:rPr>
          <w:b/>
        </w:rPr>
        <w:t>South Carolina General Assembly</w:t>
      </w:r>
    </w:p>
    <w:p w:rsidR="00556C8D" w:rsidRDefault="00556C8D" w:rsidP="00556C8D">
      <w:pPr>
        <w:widowControl w:val="0"/>
        <w:jc w:val="center"/>
      </w:pPr>
      <w:r>
        <w:t>119th Session, 2011-2012</w:t>
      </w:r>
    </w:p>
    <w:p w:rsidR="00556C8D" w:rsidRDefault="00556C8D" w:rsidP="00556C8D">
      <w:pPr>
        <w:widowControl w:val="0"/>
        <w:jc w:val="left"/>
      </w:pPr>
    </w:p>
    <w:p w:rsidR="00556C8D" w:rsidRDefault="00556C8D" w:rsidP="00556C8D">
      <w:pPr>
        <w:widowControl w:val="0"/>
        <w:jc w:val="left"/>
        <w:rPr>
          <w:b/>
        </w:rPr>
      </w:pPr>
      <w:r w:rsidRPr="00556C8D">
        <w:rPr>
          <w:b/>
        </w:rPr>
        <w:t>H. 3027</w:t>
      </w:r>
    </w:p>
    <w:p w:rsidR="00556C8D" w:rsidRDefault="00556C8D" w:rsidP="00556C8D">
      <w:pPr>
        <w:widowControl w:val="0"/>
        <w:jc w:val="left"/>
        <w:rPr>
          <w:b/>
        </w:rPr>
      </w:pPr>
    </w:p>
    <w:p w:rsidR="00556C8D" w:rsidRDefault="00556C8D" w:rsidP="00556C8D">
      <w:pPr>
        <w:widowControl w:val="0"/>
        <w:jc w:val="left"/>
      </w:pPr>
      <w:r w:rsidRPr="00556C8D">
        <w:rPr>
          <w:b/>
        </w:rPr>
        <w:t>STATUS INFORMATION</w:t>
      </w:r>
    </w:p>
    <w:p w:rsidR="00556C8D" w:rsidRDefault="00556C8D" w:rsidP="00556C8D">
      <w:pPr>
        <w:widowControl w:val="0"/>
        <w:jc w:val="left"/>
      </w:pPr>
    </w:p>
    <w:p w:rsidR="00556C8D" w:rsidRDefault="00556C8D" w:rsidP="00556C8D">
      <w:pPr>
        <w:widowControl w:val="0"/>
        <w:jc w:val="left"/>
      </w:pPr>
      <w:r>
        <w:t>General Bill</w:t>
      </w:r>
    </w:p>
    <w:p w:rsidR="00556C8D" w:rsidRDefault="00556C8D" w:rsidP="00556C8D">
      <w:pPr>
        <w:widowControl w:val="0"/>
        <w:jc w:val="left"/>
      </w:pPr>
      <w:r>
        <w:t>Sponsors: Rep. H.B. Brown</w:t>
      </w:r>
    </w:p>
    <w:p w:rsidR="00556C8D" w:rsidRDefault="00556C8D" w:rsidP="00556C8D">
      <w:pPr>
        <w:widowControl w:val="0"/>
        <w:jc w:val="left"/>
      </w:pPr>
      <w:r>
        <w:t>Document Path: l:\council\bills\agm\18220bh11.docx</w:t>
      </w:r>
    </w:p>
    <w:p w:rsidR="00556C8D" w:rsidRDefault="00556C8D" w:rsidP="00556C8D">
      <w:pPr>
        <w:widowControl w:val="0"/>
        <w:jc w:val="left"/>
      </w:pPr>
    </w:p>
    <w:p w:rsidR="007F3C2F" w:rsidRDefault="007F3C2F" w:rsidP="00556C8D">
      <w:pPr>
        <w:widowControl w:val="0"/>
        <w:jc w:val="left"/>
      </w:pPr>
      <w:r>
        <w:t>Introduced in the House on January 11, 2011</w:t>
      </w:r>
    </w:p>
    <w:p w:rsidR="007F3C2F" w:rsidRPr="007F3C2F" w:rsidRDefault="007F3C2F" w:rsidP="00556C8D">
      <w:pPr>
        <w:widowControl w:val="0"/>
        <w:jc w:val="left"/>
      </w:pPr>
      <w:r>
        <w:t xml:space="preserve">Currently residing in the House Committee on </w:t>
      </w:r>
      <w:r w:rsidRPr="007F3C2F">
        <w:rPr>
          <w:b/>
        </w:rPr>
        <w:t>Education and Public Works</w:t>
      </w:r>
    </w:p>
    <w:p w:rsidR="007F3C2F" w:rsidRDefault="007F3C2F" w:rsidP="00556C8D">
      <w:pPr>
        <w:widowControl w:val="0"/>
        <w:jc w:val="left"/>
      </w:pPr>
    </w:p>
    <w:p w:rsidR="00556C8D" w:rsidRDefault="00556C8D" w:rsidP="00556C8D">
      <w:pPr>
        <w:widowControl w:val="0"/>
        <w:jc w:val="left"/>
      </w:pPr>
      <w:r>
        <w:t xml:space="preserve">Summary: </w:t>
      </w:r>
      <w:r w:rsidR="0058370E">
        <w:t>Compensation packages</w:t>
      </w:r>
    </w:p>
    <w:p w:rsidR="00556C8D" w:rsidRDefault="00556C8D" w:rsidP="00556C8D">
      <w:pPr>
        <w:widowControl w:val="0"/>
        <w:jc w:val="left"/>
      </w:pPr>
    </w:p>
    <w:p w:rsidR="00556C8D" w:rsidRDefault="00556C8D" w:rsidP="00556C8D">
      <w:pPr>
        <w:widowControl w:val="0"/>
        <w:jc w:val="left"/>
      </w:pPr>
    </w:p>
    <w:p w:rsidR="00556C8D" w:rsidRDefault="00556C8D" w:rsidP="00556C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6C8D">
        <w:rPr>
          <w:b/>
        </w:rPr>
        <w:t>HISTORY OF LEGISLATIVE ACTIONS</w:t>
      </w:r>
    </w:p>
    <w:p w:rsidR="00556C8D" w:rsidRDefault="00556C8D" w:rsidP="00556C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6C8D" w:rsidRPr="00556C8D" w:rsidRDefault="00556C8D" w:rsidP="00556C8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6C8D">
        <w:rPr>
          <w:u w:val="single"/>
        </w:rPr>
        <w:tab/>
        <w:t>Date</w:t>
      </w:r>
      <w:r w:rsidRPr="00556C8D">
        <w:rPr>
          <w:u w:val="single"/>
        </w:rPr>
        <w:tab/>
        <w:t>Body</w:t>
      </w:r>
      <w:r w:rsidRPr="00556C8D">
        <w:rPr>
          <w:u w:val="single"/>
        </w:rPr>
        <w:tab/>
        <w:t>Action Description with journal page number</w:t>
      </w:r>
      <w:r w:rsidRPr="00556C8D">
        <w:rPr>
          <w:u w:val="single"/>
        </w:rPr>
        <w:tab/>
      </w:r>
    </w:p>
    <w:p w:rsidR="00D319F8" w:rsidRDefault="00D319F8" w:rsidP="00D31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D622F1">
        <w:t>Prefiled</w:t>
      </w:r>
    </w:p>
    <w:p w:rsidR="00D319F8" w:rsidRDefault="00D319F8" w:rsidP="00D31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D622F1">
        <w:t xml:space="preserve">Referred to Committee on </w:t>
      </w:r>
      <w:r w:rsidRPr="00D622F1">
        <w:rPr>
          <w:b/>
        </w:rPr>
        <w:t>Education and Public Works</w:t>
      </w:r>
    </w:p>
    <w:p w:rsidR="00D319F8" w:rsidRDefault="00D319F8" w:rsidP="00D31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D622F1">
        <w:t>Introduced and read first time (</w:t>
      </w:r>
      <w:hyperlink r:id="rId7" w:history="1">
        <w:r w:rsidRPr="00D622F1">
          <w:rPr>
            <w:rStyle w:val="Hyperlink"/>
          </w:rPr>
          <w:t>House Journal</w:t>
        </w:r>
        <w:r w:rsidRPr="00D622F1">
          <w:rPr>
            <w:rStyle w:val="Hyperlink"/>
          </w:rPr>
          <w:noBreakHyphen/>
          <w:t>page 16</w:t>
        </w:r>
      </w:hyperlink>
      <w:r w:rsidRPr="00D622F1">
        <w:t>)</w:t>
      </w:r>
    </w:p>
    <w:p w:rsidR="00D319F8" w:rsidRDefault="00D319F8" w:rsidP="00D31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D622F1">
        <w:t>Referred to Co</w:t>
      </w:r>
      <w:r>
        <w:t xml:space="preserve">mmittee on </w:t>
      </w:r>
      <w:r w:rsidRPr="00D622F1">
        <w:rPr>
          <w:b/>
        </w:rPr>
        <w:t>Education and Public Works</w:t>
      </w:r>
      <w:r w:rsidRPr="00D622F1">
        <w:t xml:space="preserve"> (</w:t>
      </w:r>
      <w:hyperlink r:id="rId8" w:history="1">
        <w:r w:rsidRPr="00D622F1">
          <w:rPr>
            <w:rStyle w:val="Hyperlink"/>
          </w:rPr>
          <w:t>House Journal</w:t>
        </w:r>
        <w:r w:rsidRPr="00D622F1">
          <w:rPr>
            <w:rStyle w:val="Hyperlink"/>
          </w:rPr>
          <w:noBreakHyphen/>
          <w:t>page 16</w:t>
        </w:r>
      </w:hyperlink>
      <w:r w:rsidRPr="00D622F1">
        <w:t>)</w:t>
      </w:r>
    </w:p>
    <w:p w:rsidR="00D319F8" w:rsidRDefault="00D319F8" w:rsidP="00D319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6C8D" w:rsidRPr="00556C8D" w:rsidRDefault="00556C8D" w:rsidP="00556C8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6C8D" w:rsidRDefault="00556C8D" w:rsidP="00556C8D">
      <w:pPr>
        <w:widowControl w:val="0"/>
        <w:jc w:val="left"/>
      </w:pPr>
      <w:r w:rsidRPr="00556C8D">
        <w:rPr>
          <w:b/>
        </w:rPr>
        <w:t>VERSIONS OF THIS BILL</w:t>
      </w:r>
    </w:p>
    <w:p w:rsidR="00556C8D" w:rsidRDefault="00556C8D" w:rsidP="00556C8D">
      <w:pPr>
        <w:widowControl w:val="0"/>
        <w:jc w:val="left"/>
      </w:pPr>
    </w:p>
    <w:p w:rsidR="00556C8D" w:rsidRDefault="00CF006A" w:rsidP="00556C8D">
      <w:pPr>
        <w:widowControl w:val="0"/>
        <w:jc w:val="left"/>
      </w:pPr>
      <w:hyperlink r:id="rId9" w:history="1">
        <w:r w:rsidR="00556C8D">
          <w:rPr>
            <w:rStyle w:val="Hyperlink"/>
          </w:rPr>
          <w:t>12/7/2010</w:t>
        </w:r>
      </w:hyperlink>
    </w:p>
    <w:p w:rsidR="00556C8D" w:rsidRDefault="00556C8D" w:rsidP="00556C8D"/>
    <w:p w:rsidR="00556C8D" w:rsidRDefault="00556C8D" w:rsidP="00556C8D">
      <w:pPr>
        <w:sectPr w:rsidR="00556C8D" w:rsidSect="00556C8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0B81" w:rsidRDefault="00DB0B81" w:rsidP="00DB0B81">
      <w:pPr>
        <w:pStyle w:val="BillDots"/>
      </w:pPr>
    </w:p>
    <w:p w:rsidR="00DB0B81" w:rsidRDefault="00DB0B81" w:rsidP="00DB0B81">
      <w:pPr>
        <w:pStyle w:val="Numbersforbills"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0B81" w:rsidRDefault="00DB0B81" w:rsidP="00DB0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72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A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05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>
        <w:noBreakHyphen/>
        <w:t>17</w:t>
      </w:r>
      <w:r>
        <w:noBreakHyphen/>
        <w:t>115 SO AS TO PROVIDE THAT A SCHOOL DISTRICT MAY NOT OF</w:t>
      </w:r>
      <w:r w:rsidR="00D931F3">
        <w:t>FER A COMPENSATION PACKAGE TO A DISTRICT ADMINISTRATIVE</w:t>
      </w:r>
      <w:r>
        <w:t xml:space="preserve"> EMPLOYEE OF THE DISTRICT THAT EXCEEDS NINETY</w:t>
      </w:r>
      <w:r>
        <w:noBreakHyphen/>
        <w:t>NINE THOUSAND DOLLARS.</w:t>
      </w:r>
    </w:p>
    <w:p w:rsidR="00405AF1" w:rsidRDefault="00405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5AF1" w:rsidRDefault="00405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5AF1" w:rsidRDefault="00405A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05" w:rsidRDefault="00405AF1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95705">
        <w:t>Chapter 17, Title 59 of the 1976 Code is amended by adding:</w:t>
      </w:r>
    </w:p>
    <w:p w:rsidR="00195705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705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17</w:t>
      </w:r>
      <w:r>
        <w:noBreakHyphen/>
        <w:t>115.</w:t>
      </w:r>
      <w:r>
        <w:tab/>
        <w:t>(A)</w:t>
      </w:r>
      <w:r>
        <w:tab/>
        <w:t>A local school district of this State may not of</w:t>
      </w:r>
      <w:r w:rsidR="00FC2B92">
        <w:t>fer a compensation package to a district administrative</w:t>
      </w:r>
      <w:r>
        <w:t xml:space="preserve"> employee of the district that exceeds ninety</w:t>
      </w:r>
      <w:r>
        <w:noBreakHyphen/>
        <w:t>nine thousand dollars.</w:t>
      </w:r>
    </w:p>
    <w:p w:rsidR="00FC2B92" w:rsidRDefault="00FC2B92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As used in this section:</w:t>
      </w:r>
    </w:p>
    <w:p w:rsidR="00195705" w:rsidRDefault="00FC2B92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="00195705" w:rsidRPr="00195705">
        <w:t>‘</w:t>
      </w:r>
      <w:r>
        <w:t>C</w:t>
      </w:r>
      <w:r w:rsidR="00195705">
        <w:t>ompensation package</w:t>
      </w:r>
      <w:r w:rsidR="00195705" w:rsidRPr="00195705">
        <w:t>’</w:t>
      </w:r>
      <w:r w:rsidR="00195705">
        <w:t xml:space="preserve"> means all forms of payment extended to the employee including, but not limited to, salary, fringe benefits, and personal an</w:t>
      </w:r>
      <w:r>
        <w:t>d professional membership fees; and</w:t>
      </w:r>
    </w:p>
    <w:p w:rsidR="00FC2B92" w:rsidRDefault="00FC2B92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‘District administrative employee’ means an employee employed by the district that performs administrative functions with regard to the district.”</w:t>
      </w:r>
    </w:p>
    <w:p w:rsidR="00195705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5AF1" w:rsidRDefault="00195705" w:rsidP="001957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 and applies to contracts entered into or renewed after the effective date of this act.</w:t>
      </w:r>
    </w:p>
    <w:p w:rsidR="007C721F" w:rsidRDefault="001957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721F" w:rsidRDefault="007C721F" w:rsidP="00556C8D">
      <w:pPr>
        <w:suppressAutoHyphens/>
      </w:pPr>
    </w:p>
    <w:sectPr w:rsidR="007C721F" w:rsidSect="00556C8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AF1" w:rsidRDefault="00405AF1" w:rsidP="009F0C77">
      <w:r>
        <w:separator/>
      </w:r>
    </w:p>
  </w:endnote>
  <w:endnote w:type="continuationSeparator" w:id="0">
    <w:p w:rsidR="00405AF1" w:rsidRDefault="00405A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C1524A-97DA-409F-85FB-9CA706A18C1A}"/>
    <w:embedBold r:id="rId2" w:fontKey="{F7C1E586-36A1-4186-A04E-440C5B81D3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221ACE-28F9-4307-8CBB-5EB02DBB25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AD964A0-BE2E-4F17-B65D-C93F1C8DCD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C8D" w:rsidRPr="007C721F" w:rsidRDefault="00556C8D" w:rsidP="007C72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[3027]</w:t>
    </w:r>
    <w:r>
      <w:tab/>
    </w:r>
    <w:r w:rsidR="00CF006A">
      <w:fldChar w:fldCharType="begin"/>
    </w:r>
    <w:r w:rsidR="00CF006A">
      <w:instrText xml:space="preserve"> PAGE  \* MERGEFORMAT </w:instrText>
    </w:r>
    <w:r w:rsidR="00CF006A">
      <w:fldChar w:fldCharType="separate"/>
    </w:r>
    <w:r w:rsidR="00CF006A">
      <w:rPr>
        <w:noProof/>
      </w:rPr>
      <w:t>1</w:t>
    </w:r>
    <w:r w:rsidR="00CF006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AF1" w:rsidRDefault="00405AF1" w:rsidP="009F0C77">
      <w:r>
        <w:separator/>
      </w:r>
    </w:p>
  </w:footnote>
  <w:footnote w:type="continuationSeparator" w:id="0">
    <w:p w:rsidR="00405AF1" w:rsidRDefault="00405A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8220BH11"/>
    <w:docVar w:name="CoverBillType" w:val="b"/>
    <w:docVar w:name="docpath" w:val="L:\Council\bills\AGM\18220BH11.DOCX"/>
    <w:docVar w:name="dvBillNumber" w:val="302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45C98"/>
    <w:rsid w:val="00011869"/>
    <w:rsid w:val="00041359"/>
    <w:rsid w:val="000E1785"/>
    <w:rsid w:val="000F40FA"/>
    <w:rsid w:val="0010776B"/>
    <w:rsid w:val="00133E66"/>
    <w:rsid w:val="001435A3"/>
    <w:rsid w:val="001853B4"/>
    <w:rsid w:val="00195705"/>
    <w:rsid w:val="001C1E96"/>
    <w:rsid w:val="001D08F2"/>
    <w:rsid w:val="001D3D2E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5C98"/>
    <w:rsid w:val="0036476F"/>
    <w:rsid w:val="0037079A"/>
    <w:rsid w:val="003D01E8"/>
    <w:rsid w:val="003E5288"/>
    <w:rsid w:val="003F6D79"/>
    <w:rsid w:val="00405AF1"/>
    <w:rsid w:val="0041760A"/>
    <w:rsid w:val="00417C01"/>
    <w:rsid w:val="004467E2"/>
    <w:rsid w:val="004809EE"/>
    <w:rsid w:val="004E7D54"/>
    <w:rsid w:val="004F5721"/>
    <w:rsid w:val="00503038"/>
    <w:rsid w:val="005273C6"/>
    <w:rsid w:val="00530A69"/>
    <w:rsid w:val="00545593"/>
    <w:rsid w:val="00556C8D"/>
    <w:rsid w:val="00577C6C"/>
    <w:rsid w:val="0058370E"/>
    <w:rsid w:val="005C2FE2"/>
    <w:rsid w:val="005E2BC9"/>
    <w:rsid w:val="00605102"/>
    <w:rsid w:val="006215AA"/>
    <w:rsid w:val="006913C9"/>
    <w:rsid w:val="0069470D"/>
    <w:rsid w:val="00734F00"/>
    <w:rsid w:val="00766FEB"/>
    <w:rsid w:val="007A70AE"/>
    <w:rsid w:val="007C721F"/>
    <w:rsid w:val="007F3C2F"/>
    <w:rsid w:val="00820733"/>
    <w:rsid w:val="008362E8"/>
    <w:rsid w:val="008A1768"/>
    <w:rsid w:val="008F4429"/>
    <w:rsid w:val="0094021A"/>
    <w:rsid w:val="009C6A0B"/>
    <w:rsid w:val="009F0C77"/>
    <w:rsid w:val="009F4DD1"/>
    <w:rsid w:val="00A1764B"/>
    <w:rsid w:val="00A41684"/>
    <w:rsid w:val="00A64E80"/>
    <w:rsid w:val="00A72BCD"/>
    <w:rsid w:val="00A741D9"/>
    <w:rsid w:val="00A820A3"/>
    <w:rsid w:val="00A833AB"/>
    <w:rsid w:val="00A9741D"/>
    <w:rsid w:val="00AD4B17"/>
    <w:rsid w:val="00B16F68"/>
    <w:rsid w:val="00B412D4"/>
    <w:rsid w:val="00BE3C22"/>
    <w:rsid w:val="00C0345E"/>
    <w:rsid w:val="00C3483A"/>
    <w:rsid w:val="00C74E9D"/>
    <w:rsid w:val="00C82FD3"/>
    <w:rsid w:val="00C92819"/>
    <w:rsid w:val="00C93A40"/>
    <w:rsid w:val="00CB5035"/>
    <w:rsid w:val="00CC6B7B"/>
    <w:rsid w:val="00CD2089"/>
    <w:rsid w:val="00CF006A"/>
    <w:rsid w:val="00CF051D"/>
    <w:rsid w:val="00D10FA0"/>
    <w:rsid w:val="00D319F8"/>
    <w:rsid w:val="00D54983"/>
    <w:rsid w:val="00D73A67"/>
    <w:rsid w:val="00D875DA"/>
    <w:rsid w:val="00D931F3"/>
    <w:rsid w:val="00D970A9"/>
    <w:rsid w:val="00DA5806"/>
    <w:rsid w:val="00DB0B81"/>
    <w:rsid w:val="00DF3845"/>
    <w:rsid w:val="00E27F31"/>
    <w:rsid w:val="00E41911"/>
    <w:rsid w:val="00E92EEF"/>
    <w:rsid w:val="00F24442"/>
    <w:rsid w:val="00F50AE3"/>
    <w:rsid w:val="00F67CF1"/>
    <w:rsid w:val="00F840F0"/>
    <w:rsid w:val="00F97652"/>
    <w:rsid w:val="00FB0D0D"/>
    <w:rsid w:val="00FB43B4"/>
    <w:rsid w:val="00FC2B92"/>
    <w:rsid w:val="00FC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DCD6D3-683E-4062-A2C1-6A13F07A1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195705"/>
    <w:pPr>
      <w:spacing w:after="0" w:line="240" w:lineRule="auto"/>
    </w:pPr>
    <w:rPr>
      <w:rFonts w:asciiTheme="minorHAnsi" w:hAnsiTheme="minorHAnsi"/>
    </w:rPr>
  </w:style>
  <w:style w:type="character" w:styleId="Hyperlink">
    <w:name w:val="Hyperlink"/>
    <w:basedOn w:val="DefaultParagraphFont"/>
    <w:uiPriority w:val="99"/>
    <w:unhideWhenUsed/>
    <w:rsid w:val="00556C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27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D1F40-BC9C-49BF-ACBD-599C9004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275</Words>
  <Characters>1544</Characters>
  <Application>Microsoft Office Word</Application>
  <DocSecurity>4</DocSecurity>
  <Lines>70</Lines>
  <Paragraphs>28</Paragraphs>
  <ScaleCrop>false</ScaleCrop>
  <Company> </Company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3027: Compensation packages - South Carolina Legislature Online</dc:title>
  <dc:subject/>
  <dc:creator>AngieMorgan</dc:creator>
  <cp:keywords/>
  <dc:description/>
  <cp:lastModifiedBy>N Cumfer</cp:lastModifiedBy>
  <cp:revision>2</cp:revision>
  <cp:lastPrinted>2010-11-23T19:27:00Z</cp:lastPrinted>
  <dcterms:created xsi:type="dcterms:W3CDTF">2014-11-21T21:26:00Z</dcterms:created>
  <dcterms:modified xsi:type="dcterms:W3CDTF">2014-11-21T21:26:00Z</dcterms:modified>
</cp:coreProperties>
</file>