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2D3" w:rsidRDefault="00B552D3" w:rsidP="00B552D3">
      <w:pPr>
        <w:widowControl w:val="0"/>
        <w:jc w:val="center"/>
      </w:pPr>
      <w:bookmarkStart w:id="0" w:name="_GoBack"/>
      <w:bookmarkEnd w:id="0"/>
      <w:r w:rsidRPr="00B552D3">
        <w:rPr>
          <w:b/>
        </w:rPr>
        <w:t>South Carolina General Assembly</w:t>
      </w:r>
    </w:p>
    <w:p w:rsidR="00B552D3" w:rsidRDefault="00B552D3" w:rsidP="00B552D3">
      <w:pPr>
        <w:widowControl w:val="0"/>
        <w:jc w:val="center"/>
      </w:pPr>
      <w:r>
        <w:t>119th Session, 2011-2012</w:t>
      </w:r>
    </w:p>
    <w:p w:rsidR="00B552D3" w:rsidRDefault="00B552D3" w:rsidP="00B552D3">
      <w:pPr>
        <w:widowControl w:val="0"/>
        <w:jc w:val="left"/>
      </w:pPr>
    </w:p>
    <w:p w:rsidR="00B552D3" w:rsidRDefault="00B552D3" w:rsidP="00B552D3">
      <w:pPr>
        <w:widowControl w:val="0"/>
        <w:jc w:val="left"/>
        <w:rPr>
          <w:b/>
        </w:rPr>
      </w:pPr>
      <w:r w:rsidRPr="00B552D3">
        <w:rPr>
          <w:b/>
        </w:rPr>
        <w:t>H. 3047</w:t>
      </w:r>
    </w:p>
    <w:p w:rsidR="00B552D3" w:rsidRDefault="00B552D3" w:rsidP="00B552D3">
      <w:pPr>
        <w:widowControl w:val="0"/>
        <w:jc w:val="left"/>
        <w:rPr>
          <w:b/>
        </w:rPr>
      </w:pPr>
    </w:p>
    <w:p w:rsidR="00B552D3" w:rsidRDefault="00B552D3" w:rsidP="00B552D3">
      <w:pPr>
        <w:widowControl w:val="0"/>
        <w:jc w:val="left"/>
      </w:pPr>
      <w:r w:rsidRPr="00B552D3">
        <w:rPr>
          <w:b/>
        </w:rPr>
        <w:t>STATUS INFORMATION</w:t>
      </w:r>
    </w:p>
    <w:p w:rsidR="00B552D3" w:rsidRDefault="00B552D3" w:rsidP="00B552D3">
      <w:pPr>
        <w:widowControl w:val="0"/>
        <w:jc w:val="left"/>
      </w:pPr>
    </w:p>
    <w:p w:rsidR="00B552D3" w:rsidRDefault="00B552D3" w:rsidP="00B552D3">
      <w:pPr>
        <w:widowControl w:val="0"/>
        <w:jc w:val="left"/>
      </w:pPr>
      <w:r>
        <w:t>General Bill</w:t>
      </w:r>
    </w:p>
    <w:p w:rsidR="00B552D3" w:rsidRDefault="00B552D3" w:rsidP="00B552D3">
      <w:pPr>
        <w:widowControl w:val="0"/>
        <w:jc w:val="left"/>
      </w:pPr>
      <w:r>
        <w:t>Sponsors: Rep. H.B. Brown</w:t>
      </w:r>
    </w:p>
    <w:p w:rsidR="00B552D3" w:rsidRDefault="00B552D3" w:rsidP="00B552D3">
      <w:pPr>
        <w:widowControl w:val="0"/>
        <w:jc w:val="left"/>
      </w:pPr>
      <w:r>
        <w:t>Document Path: l:\council\bills\dka\3137sd11.docx</w:t>
      </w:r>
    </w:p>
    <w:p w:rsidR="00B552D3" w:rsidRDefault="00B552D3" w:rsidP="00B552D3">
      <w:pPr>
        <w:widowControl w:val="0"/>
        <w:jc w:val="left"/>
      </w:pPr>
    </w:p>
    <w:p w:rsidR="003231E3" w:rsidRDefault="003231E3" w:rsidP="00B552D3">
      <w:pPr>
        <w:widowControl w:val="0"/>
        <w:jc w:val="left"/>
      </w:pPr>
      <w:r>
        <w:t>Introduced in the House on January 11, 2011</w:t>
      </w:r>
    </w:p>
    <w:p w:rsidR="003231E3" w:rsidRPr="003231E3" w:rsidRDefault="003231E3" w:rsidP="00B552D3">
      <w:pPr>
        <w:widowControl w:val="0"/>
        <w:jc w:val="left"/>
      </w:pPr>
      <w:r>
        <w:t xml:space="preserve">Currently residing in the House Committee on </w:t>
      </w:r>
      <w:r w:rsidRPr="003231E3">
        <w:rPr>
          <w:b/>
        </w:rPr>
        <w:t>Education and Public Works</w:t>
      </w:r>
    </w:p>
    <w:p w:rsidR="003231E3" w:rsidRDefault="003231E3" w:rsidP="00B552D3">
      <w:pPr>
        <w:widowControl w:val="0"/>
        <w:jc w:val="left"/>
      </w:pPr>
    </w:p>
    <w:p w:rsidR="00B552D3" w:rsidRDefault="00B552D3" w:rsidP="00B552D3">
      <w:pPr>
        <w:widowControl w:val="0"/>
        <w:jc w:val="left"/>
      </w:pPr>
      <w:r>
        <w:t xml:space="preserve">Summary: </w:t>
      </w:r>
      <w:r w:rsidR="003E7603">
        <w:t>Carolina-Clemson Day</w:t>
      </w:r>
    </w:p>
    <w:p w:rsidR="00B552D3" w:rsidRDefault="00B552D3" w:rsidP="00B552D3">
      <w:pPr>
        <w:widowControl w:val="0"/>
        <w:jc w:val="left"/>
      </w:pPr>
    </w:p>
    <w:p w:rsidR="00B552D3" w:rsidRDefault="00B552D3" w:rsidP="00B552D3">
      <w:pPr>
        <w:widowControl w:val="0"/>
        <w:jc w:val="left"/>
      </w:pPr>
    </w:p>
    <w:p w:rsidR="00B552D3" w:rsidRDefault="00B552D3" w:rsidP="00B55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52D3">
        <w:rPr>
          <w:b/>
        </w:rPr>
        <w:t>HISTORY OF LEGISLATIVE ACTIONS</w:t>
      </w:r>
    </w:p>
    <w:p w:rsidR="00B552D3" w:rsidRDefault="00B552D3" w:rsidP="00B55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52D3" w:rsidRPr="00B552D3" w:rsidRDefault="00B552D3" w:rsidP="00B55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52D3">
        <w:rPr>
          <w:u w:val="single"/>
        </w:rPr>
        <w:tab/>
        <w:t>Date</w:t>
      </w:r>
      <w:r w:rsidRPr="00B552D3">
        <w:rPr>
          <w:u w:val="single"/>
        </w:rPr>
        <w:tab/>
        <w:t>Body</w:t>
      </w:r>
      <w:r w:rsidRPr="00B552D3">
        <w:rPr>
          <w:u w:val="single"/>
        </w:rPr>
        <w:tab/>
        <w:t>Action Description with journal page number</w:t>
      </w:r>
      <w:r w:rsidRPr="00B552D3">
        <w:rPr>
          <w:u w:val="single"/>
        </w:rPr>
        <w:tab/>
      </w:r>
    </w:p>
    <w:p w:rsidR="006A135E" w:rsidRDefault="006A135E" w:rsidP="006A1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CD3001">
        <w:t>Prefiled</w:t>
      </w:r>
    </w:p>
    <w:p w:rsidR="006A135E" w:rsidRDefault="006A135E" w:rsidP="006A1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CD3001">
        <w:t xml:space="preserve">Referred to Committee on </w:t>
      </w:r>
      <w:r w:rsidRPr="00CD3001">
        <w:rPr>
          <w:b/>
        </w:rPr>
        <w:t>Education and Public Works</w:t>
      </w:r>
    </w:p>
    <w:p w:rsidR="006A135E" w:rsidRDefault="006A135E" w:rsidP="006A1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CD3001">
        <w:t>Introduced and read first time (</w:t>
      </w:r>
      <w:hyperlink r:id="rId7" w:history="1">
        <w:r w:rsidRPr="00CD3001">
          <w:rPr>
            <w:rStyle w:val="Hyperlink"/>
          </w:rPr>
          <w:t>House Journal</w:t>
        </w:r>
        <w:r w:rsidRPr="00CD3001">
          <w:rPr>
            <w:rStyle w:val="Hyperlink"/>
          </w:rPr>
          <w:noBreakHyphen/>
          <w:t>page 22</w:t>
        </w:r>
      </w:hyperlink>
      <w:r w:rsidRPr="00CD3001">
        <w:t>)</w:t>
      </w:r>
    </w:p>
    <w:p w:rsidR="006A135E" w:rsidRDefault="006A135E" w:rsidP="006A1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CD3001">
        <w:t>Referred to Co</w:t>
      </w:r>
      <w:r>
        <w:t xml:space="preserve">mmittee on </w:t>
      </w:r>
      <w:r w:rsidRPr="00CD3001">
        <w:rPr>
          <w:b/>
        </w:rPr>
        <w:t>Education and Public Works</w:t>
      </w:r>
      <w:r w:rsidRPr="00CD3001">
        <w:t xml:space="preserve"> (</w:t>
      </w:r>
      <w:hyperlink r:id="rId8" w:history="1">
        <w:r w:rsidRPr="00CD3001">
          <w:rPr>
            <w:rStyle w:val="Hyperlink"/>
          </w:rPr>
          <w:t>House Journal</w:t>
        </w:r>
        <w:r w:rsidRPr="00CD3001">
          <w:rPr>
            <w:rStyle w:val="Hyperlink"/>
          </w:rPr>
          <w:noBreakHyphen/>
          <w:t>page 22</w:t>
        </w:r>
      </w:hyperlink>
      <w:r w:rsidRPr="00CD3001">
        <w:t>)</w:t>
      </w:r>
    </w:p>
    <w:p w:rsidR="006A135E" w:rsidRDefault="006A135E" w:rsidP="006A1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2D3" w:rsidRPr="00B552D3" w:rsidRDefault="00B552D3" w:rsidP="00B55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2D3" w:rsidRDefault="00B552D3" w:rsidP="00B552D3">
      <w:pPr>
        <w:widowControl w:val="0"/>
        <w:jc w:val="left"/>
      </w:pPr>
      <w:r w:rsidRPr="00B552D3">
        <w:rPr>
          <w:b/>
        </w:rPr>
        <w:t>VERSIONS OF THIS BILL</w:t>
      </w:r>
    </w:p>
    <w:p w:rsidR="00B552D3" w:rsidRDefault="00B552D3" w:rsidP="00B552D3">
      <w:pPr>
        <w:widowControl w:val="0"/>
        <w:jc w:val="left"/>
      </w:pPr>
    </w:p>
    <w:p w:rsidR="00B552D3" w:rsidRDefault="00335DC4" w:rsidP="00B552D3">
      <w:pPr>
        <w:widowControl w:val="0"/>
        <w:jc w:val="left"/>
      </w:pPr>
      <w:hyperlink r:id="rId9" w:history="1">
        <w:r w:rsidR="00B552D3">
          <w:rPr>
            <w:rStyle w:val="Hyperlink"/>
          </w:rPr>
          <w:t>12/7/2010</w:t>
        </w:r>
      </w:hyperlink>
    </w:p>
    <w:p w:rsidR="00B552D3" w:rsidRDefault="00B552D3" w:rsidP="00B552D3"/>
    <w:p w:rsidR="00B552D3" w:rsidRDefault="00B552D3" w:rsidP="00B552D3">
      <w:pPr>
        <w:sectPr w:rsidR="00B552D3" w:rsidSect="00B552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36F3" w:rsidRDefault="007036F3" w:rsidP="007036F3">
      <w:pPr>
        <w:pStyle w:val="BillDots"/>
      </w:pPr>
    </w:p>
    <w:p w:rsidR="007036F3" w:rsidRDefault="007036F3" w:rsidP="007036F3">
      <w:pPr>
        <w:pStyle w:val="Numbersforbills"/>
      </w:pPr>
    </w:p>
    <w:p w:rsidR="007036F3" w:rsidRDefault="007036F3" w:rsidP="0070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6F3" w:rsidRDefault="007036F3" w:rsidP="0070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6F3" w:rsidRDefault="007036F3" w:rsidP="0070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6F3" w:rsidRDefault="007036F3" w:rsidP="0070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6F3" w:rsidRDefault="007036F3" w:rsidP="0070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7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D9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71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53</w:t>
      </w:r>
      <w:r w:rsidR="0034054D">
        <w:noBreakHyphen/>
      </w:r>
      <w:r>
        <w:t>3</w:t>
      </w:r>
      <w:r w:rsidR="0034054D">
        <w:noBreakHyphen/>
      </w:r>
      <w:r>
        <w:t>65 SO AS TO PROVIDE THAT THE LAST SATURDAY IN NOVEMBER</w:t>
      </w:r>
      <w:r w:rsidR="0034054D">
        <w:t xml:space="preserve"> OF EACH YEAR, OR IN THE ALTERNATIVE</w:t>
      </w:r>
      <w:r w:rsidR="002D199E">
        <w:t>,</w:t>
      </w:r>
      <w:r w:rsidR="0034054D">
        <w:t xml:space="preserve"> THE DATE OF THE ANNUAL FOOTBALL GAME BETWEEN THE UNIVERSITY OF SOUTH CAROLINA AND CLEMSON UNIVERSITY IS HEREBY DESIGNATED AS “CAROLINA</w:t>
      </w:r>
      <w:r w:rsidR="0034054D">
        <w:noBreakHyphen/>
        <w:t>CLEMSON DAY” IN SOUTH CAROLINA.</w:t>
      </w:r>
    </w:p>
    <w:p w:rsidR="00BB3D96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3D96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D96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D96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4054D">
        <w:t>Chapter 3, Title 53 of the 1976 Code is amended by adding:</w:t>
      </w:r>
    </w:p>
    <w:p w:rsidR="0034054D" w:rsidRDefault="003405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54D" w:rsidRDefault="003405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65.</w:t>
      </w:r>
      <w:r>
        <w:tab/>
        <w:t>The last Saturday in November of each year, or in the alternative</w:t>
      </w:r>
      <w:r w:rsidR="002D199E">
        <w:t>,</w:t>
      </w:r>
      <w:r>
        <w:t xml:space="preserve"> the date of the annual football game between the University of South Carolina and Clemson University is hereby designated as </w:t>
      </w:r>
      <w:r w:rsidRPr="0034054D">
        <w:t>‘</w:t>
      </w:r>
      <w:r>
        <w:t>Carolina</w:t>
      </w:r>
      <w:r>
        <w:noBreakHyphen/>
        <w:t>Clemson Day</w:t>
      </w:r>
      <w:r w:rsidRPr="0034054D">
        <w:t>’</w:t>
      </w:r>
      <w:r>
        <w:t xml:space="preserve"> in South Carolina.”</w:t>
      </w:r>
    </w:p>
    <w:p w:rsidR="00BB3D96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4054D">
        <w:t>2</w:t>
      </w:r>
      <w:r>
        <w:t>.</w:t>
      </w:r>
      <w:r>
        <w:tab/>
        <w:t>This act takes effect upon approval by the Governor.</w:t>
      </w:r>
    </w:p>
    <w:p w:rsidR="002F72D9" w:rsidRDefault="003405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72D9" w:rsidRDefault="002F72D9" w:rsidP="00B552D3">
      <w:pPr>
        <w:suppressAutoHyphens/>
      </w:pPr>
    </w:p>
    <w:sectPr w:rsidR="002F72D9" w:rsidSect="00B552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D96" w:rsidRDefault="00BB3D96" w:rsidP="009F0C77">
      <w:r>
        <w:separator/>
      </w:r>
    </w:p>
  </w:endnote>
  <w:endnote w:type="continuationSeparator" w:id="0">
    <w:p w:rsidR="00BB3D96" w:rsidRDefault="00BB3D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C71F19-3791-40C5-88BF-D5A3A18A9EA4}"/>
    <w:embedBold r:id="rId2" w:fontKey="{B05DC8B2-08A3-4249-A7D4-B164EB7A97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1F1F93-EB35-4430-A0C3-22E4A39C2D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3CE860-69CC-4033-9EFD-DB585A4ED5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2D3" w:rsidRPr="002F72D9" w:rsidRDefault="00B552D3" w:rsidP="002F72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[3047]</w:t>
    </w:r>
    <w:r>
      <w:tab/>
    </w:r>
    <w:r w:rsidR="00335DC4">
      <w:fldChar w:fldCharType="begin"/>
    </w:r>
    <w:r w:rsidR="00335DC4">
      <w:instrText xml:space="preserve"> PAGE  \* MERGEFORMAT </w:instrText>
    </w:r>
    <w:r w:rsidR="00335DC4">
      <w:fldChar w:fldCharType="separate"/>
    </w:r>
    <w:r w:rsidR="00335DC4">
      <w:rPr>
        <w:noProof/>
      </w:rPr>
      <w:t>1</w:t>
    </w:r>
    <w:r w:rsidR="00335D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D96" w:rsidRDefault="00BB3D96" w:rsidP="009F0C77">
      <w:r>
        <w:separator/>
      </w:r>
    </w:p>
  </w:footnote>
  <w:footnote w:type="continuationSeparator" w:id="0">
    <w:p w:rsidR="00BB3D96" w:rsidRDefault="00BB3D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37SD11"/>
    <w:docVar w:name="CoverBillType" w:val="b"/>
    <w:docVar w:name="docpath" w:val="L:\Council\bills\DKA\3137SD11.DOCX"/>
    <w:docVar w:name="dvBillNumber" w:val="304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E4876"/>
    <w:rsid w:val="00005107"/>
    <w:rsid w:val="00011869"/>
    <w:rsid w:val="000E1785"/>
    <w:rsid w:val="000F40FA"/>
    <w:rsid w:val="00103D89"/>
    <w:rsid w:val="0010776B"/>
    <w:rsid w:val="00133E66"/>
    <w:rsid w:val="001435A3"/>
    <w:rsid w:val="00166704"/>
    <w:rsid w:val="001D08F2"/>
    <w:rsid w:val="001D525B"/>
    <w:rsid w:val="001D7F4F"/>
    <w:rsid w:val="002210B7"/>
    <w:rsid w:val="002321B6"/>
    <w:rsid w:val="00232B95"/>
    <w:rsid w:val="00250967"/>
    <w:rsid w:val="002543C8"/>
    <w:rsid w:val="00284AAE"/>
    <w:rsid w:val="002D199E"/>
    <w:rsid w:val="002E5912"/>
    <w:rsid w:val="002F72D9"/>
    <w:rsid w:val="003231E3"/>
    <w:rsid w:val="00325348"/>
    <w:rsid w:val="0032732C"/>
    <w:rsid w:val="00335DC4"/>
    <w:rsid w:val="00336AD0"/>
    <w:rsid w:val="0034054D"/>
    <w:rsid w:val="0035409D"/>
    <w:rsid w:val="0035690A"/>
    <w:rsid w:val="0037079A"/>
    <w:rsid w:val="003D01E8"/>
    <w:rsid w:val="003E5288"/>
    <w:rsid w:val="003E7603"/>
    <w:rsid w:val="003F6D79"/>
    <w:rsid w:val="0041760A"/>
    <w:rsid w:val="00417C01"/>
    <w:rsid w:val="004809EE"/>
    <w:rsid w:val="004E7D54"/>
    <w:rsid w:val="00525F19"/>
    <w:rsid w:val="005273C6"/>
    <w:rsid w:val="00530A69"/>
    <w:rsid w:val="00545593"/>
    <w:rsid w:val="00550B09"/>
    <w:rsid w:val="00577C6C"/>
    <w:rsid w:val="005C2FE2"/>
    <w:rsid w:val="005E2BC9"/>
    <w:rsid w:val="005E6EA5"/>
    <w:rsid w:val="00605102"/>
    <w:rsid w:val="006215AA"/>
    <w:rsid w:val="00650F63"/>
    <w:rsid w:val="006913C9"/>
    <w:rsid w:val="0069470D"/>
    <w:rsid w:val="006A135E"/>
    <w:rsid w:val="006F0F46"/>
    <w:rsid w:val="006F4820"/>
    <w:rsid w:val="007036F3"/>
    <w:rsid w:val="00734F00"/>
    <w:rsid w:val="00740E80"/>
    <w:rsid w:val="007717F8"/>
    <w:rsid w:val="00795328"/>
    <w:rsid w:val="007A70AE"/>
    <w:rsid w:val="008362E8"/>
    <w:rsid w:val="008A1768"/>
    <w:rsid w:val="008F4429"/>
    <w:rsid w:val="0094021A"/>
    <w:rsid w:val="0095325C"/>
    <w:rsid w:val="009C6A0B"/>
    <w:rsid w:val="009D52FC"/>
    <w:rsid w:val="009F0C77"/>
    <w:rsid w:val="009F3736"/>
    <w:rsid w:val="009F4DD1"/>
    <w:rsid w:val="00A12590"/>
    <w:rsid w:val="00A41684"/>
    <w:rsid w:val="00A64E80"/>
    <w:rsid w:val="00A72BCD"/>
    <w:rsid w:val="00A741D9"/>
    <w:rsid w:val="00A833AB"/>
    <w:rsid w:val="00A9741D"/>
    <w:rsid w:val="00AD4B17"/>
    <w:rsid w:val="00B412D4"/>
    <w:rsid w:val="00B552D3"/>
    <w:rsid w:val="00B758A6"/>
    <w:rsid w:val="00B81B27"/>
    <w:rsid w:val="00BB0905"/>
    <w:rsid w:val="00BB3D96"/>
    <w:rsid w:val="00BE3C22"/>
    <w:rsid w:val="00C0345E"/>
    <w:rsid w:val="00C25DB5"/>
    <w:rsid w:val="00C329E3"/>
    <w:rsid w:val="00C3483A"/>
    <w:rsid w:val="00C74E9D"/>
    <w:rsid w:val="00C82FD3"/>
    <w:rsid w:val="00C92819"/>
    <w:rsid w:val="00CC6B7B"/>
    <w:rsid w:val="00CD2089"/>
    <w:rsid w:val="00CE71E0"/>
    <w:rsid w:val="00D73A67"/>
    <w:rsid w:val="00D970A9"/>
    <w:rsid w:val="00DE4876"/>
    <w:rsid w:val="00DF3845"/>
    <w:rsid w:val="00E14387"/>
    <w:rsid w:val="00E41911"/>
    <w:rsid w:val="00E4246F"/>
    <w:rsid w:val="00E92EEF"/>
    <w:rsid w:val="00F06A1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4B37AA-CF0C-422B-B6C1-DBA2BD65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5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47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BBCB4-2945-4DB6-A7E1-E64683064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232</Words>
  <Characters>1269</Characters>
  <Application>Microsoft Office Word</Application>
  <DocSecurity>4</DocSecurity>
  <Lines>63</Lines>
  <Paragraphs>25</Paragraphs>
  <ScaleCrop>false</ScaleCrop>
  <Company> </Company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3047: Carolina-Clemson Day - South Carolina Legislature Online</dc:title>
  <dc:subject/>
  <dc:creator>SharonPair</dc:creator>
  <cp:keywords/>
  <dc:description/>
  <cp:lastModifiedBy>N Cumfer</cp:lastModifiedBy>
  <cp:revision>2</cp:revision>
  <cp:lastPrinted>2010-12-02T19:04:00Z</cp:lastPrinted>
  <dcterms:created xsi:type="dcterms:W3CDTF">2014-11-21T21:26:00Z</dcterms:created>
  <dcterms:modified xsi:type="dcterms:W3CDTF">2014-11-21T21:26:00Z</dcterms:modified>
</cp:coreProperties>
</file>