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9A2" w:rsidRDefault="005309A2" w:rsidP="005309A2">
      <w:pPr>
        <w:widowControl w:val="0"/>
        <w:jc w:val="center"/>
      </w:pPr>
      <w:bookmarkStart w:id="0" w:name="_GoBack"/>
      <w:bookmarkEnd w:id="0"/>
      <w:r w:rsidRPr="005309A2">
        <w:rPr>
          <w:b/>
        </w:rPr>
        <w:t>South Carolina General Assembly</w:t>
      </w:r>
    </w:p>
    <w:p w:rsidR="005309A2" w:rsidRDefault="005309A2" w:rsidP="005309A2">
      <w:pPr>
        <w:widowControl w:val="0"/>
        <w:jc w:val="center"/>
      </w:pPr>
      <w:r>
        <w:t>119th Session, 2011-2012</w:t>
      </w:r>
    </w:p>
    <w:p w:rsidR="005309A2" w:rsidRDefault="005309A2" w:rsidP="005309A2">
      <w:pPr>
        <w:widowControl w:val="0"/>
        <w:jc w:val="left"/>
      </w:pPr>
    </w:p>
    <w:p w:rsidR="005309A2" w:rsidRDefault="005309A2" w:rsidP="005309A2">
      <w:pPr>
        <w:widowControl w:val="0"/>
        <w:jc w:val="left"/>
        <w:rPr>
          <w:b/>
        </w:rPr>
      </w:pPr>
      <w:r w:rsidRPr="005309A2">
        <w:rPr>
          <w:b/>
        </w:rPr>
        <w:t>H. 3213</w:t>
      </w:r>
    </w:p>
    <w:p w:rsidR="005309A2" w:rsidRDefault="005309A2" w:rsidP="005309A2">
      <w:pPr>
        <w:widowControl w:val="0"/>
        <w:jc w:val="left"/>
        <w:rPr>
          <w:b/>
        </w:rPr>
      </w:pPr>
    </w:p>
    <w:p w:rsidR="005309A2" w:rsidRDefault="005309A2" w:rsidP="005309A2">
      <w:pPr>
        <w:widowControl w:val="0"/>
        <w:jc w:val="left"/>
      </w:pPr>
      <w:r w:rsidRPr="005309A2">
        <w:rPr>
          <w:b/>
        </w:rPr>
        <w:t>STATUS INFORMATION</w:t>
      </w:r>
    </w:p>
    <w:p w:rsidR="005309A2" w:rsidRDefault="005309A2" w:rsidP="005309A2">
      <w:pPr>
        <w:widowControl w:val="0"/>
        <w:jc w:val="left"/>
      </w:pPr>
    </w:p>
    <w:p w:rsidR="005309A2" w:rsidRDefault="005309A2" w:rsidP="005309A2">
      <w:pPr>
        <w:widowControl w:val="0"/>
        <w:jc w:val="left"/>
      </w:pPr>
      <w:r>
        <w:t>General Bill</w:t>
      </w:r>
    </w:p>
    <w:p w:rsidR="005309A2" w:rsidRDefault="005C6879" w:rsidP="005309A2">
      <w:pPr>
        <w:widowControl w:val="0"/>
        <w:jc w:val="left"/>
      </w:pPr>
      <w:r>
        <w:t>Sponsors: Reps. Limehouse, Harrison, Daning, Murphy, G.M. Smith and Hixon</w:t>
      </w:r>
    </w:p>
    <w:p w:rsidR="005309A2" w:rsidRDefault="005309A2" w:rsidP="005309A2">
      <w:pPr>
        <w:widowControl w:val="0"/>
        <w:jc w:val="left"/>
      </w:pPr>
      <w:r>
        <w:t>Document Path: l:\council\bills\agm\18279ahb11.docx</w:t>
      </w:r>
    </w:p>
    <w:p w:rsidR="005309A2" w:rsidRDefault="005309A2" w:rsidP="005309A2">
      <w:pPr>
        <w:widowControl w:val="0"/>
        <w:jc w:val="left"/>
      </w:pPr>
    </w:p>
    <w:p w:rsidR="003A39F3" w:rsidRDefault="003A39F3" w:rsidP="005309A2">
      <w:pPr>
        <w:widowControl w:val="0"/>
        <w:jc w:val="left"/>
      </w:pPr>
      <w:r>
        <w:t>Introduced in the House on January 11, 2011</w:t>
      </w:r>
    </w:p>
    <w:p w:rsidR="003A39F3" w:rsidRPr="003A39F3" w:rsidRDefault="003A39F3" w:rsidP="005309A2">
      <w:pPr>
        <w:widowControl w:val="0"/>
        <w:jc w:val="left"/>
      </w:pPr>
      <w:r>
        <w:t xml:space="preserve">Currently residing in the House Committee on </w:t>
      </w:r>
      <w:r w:rsidRPr="003A39F3">
        <w:rPr>
          <w:b/>
        </w:rPr>
        <w:t>Judiciary</w:t>
      </w:r>
    </w:p>
    <w:p w:rsidR="003A39F3" w:rsidRDefault="003A39F3" w:rsidP="005309A2">
      <w:pPr>
        <w:widowControl w:val="0"/>
        <w:jc w:val="left"/>
      </w:pPr>
    </w:p>
    <w:p w:rsidR="005309A2" w:rsidRDefault="005309A2" w:rsidP="005309A2">
      <w:pPr>
        <w:widowControl w:val="0"/>
        <w:jc w:val="left"/>
      </w:pPr>
      <w:r>
        <w:t xml:space="preserve">Summary: </w:t>
      </w:r>
      <w:r w:rsidR="00040008">
        <w:t>Computer crime</w:t>
      </w:r>
    </w:p>
    <w:p w:rsidR="005309A2" w:rsidRDefault="005309A2" w:rsidP="005309A2">
      <w:pPr>
        <w:widowControl w:val="0"/>
        <w:jc w:val="left"/>
      </w:pPr>
    </w:p>
    <w:p w:rsidR="005309A2" w:rsidRDefault="005309A2" w:rsidP="005309A2">
      <w:pPr>
        <w:widowControl w:val="0"/>
        <w:jc w:val="left"/>
      </w:pPr>
    </w:p>
    <w:p w:rsidR="005309A2" w:rsidRDefault="005309A2" w:rsidP="005309A2">
      <w:pPr>
        <w:widowControl w:val="0"/>
        <w:tabs>
          <w:tab w:val="center" w:pos="590"/>
          <w:tab w:val="center" w:pos="1440"/>
          <w:tab w:val="left" w:pos="1872"/>
          <w:tab w:val="left" w:pos="9187"/>
        </w:tabs>
        <w:jc w:val="left"/>
      </w:pPr>
      <w:r w:rsidRPr="005309A2">
        <w:rPr>
          <w:b/>
        </w:rPr>
        <w:t>HISTORY OF LEGISLATIVE ACTIONS</w:t>
      </w:r>
    </w:p>
    <w:p w:rsidR="005309A2" w:rsidRDefault="005309A2" w:rsidP="005309A2">
      <w:pPr>
        <w:widowControl w:val="0"/>
        <w:tabs>
          <w:tab w:val="center" w:pos="590"/>
          <w:tab w:val="center" w:pos="1440"/>
          <w:tab w:val="left" w:pos="1872"/>
          <w:tab w:val="left" w:pos="9187"/>
        </w:tabs>
        <w:jc w:val="left"/>
      </w:pPr>
    </w:p>
    <w:p w:rsidR="005309A2" w:rsidRPr="005309A2" w:rsidRDefault="005309A2" w:rsidP="005309A2">
      <w:pPr>
        <w:widowControl w:val="0"/>
        <w:tabs>
          <w:tab w:val="center" w:pos="590"/>
          <w:tab w:val="center" w:pos="1440"/>
          <w:tab w:val="left" w:pos="1872"/>
          <w:tab w:val="left" w:pos="9187"/>
        </w:tabs>
        <w:jc w:val="left"/>
      </w:pPr>
      <w:r w:rsidRPr="005309A2">
        <w:rPr>
          <w:u w:val="single"/>
        </w:rPr>
        <w:tab/>
        <w:t>Date</w:t>
      </w:r>
      <w:r w:rsidRPr="005309A2">
        <w:rPr>
          <w:u w:val="single"/>
        </w:rPr>
        <w:tab/>
        <w:t>Body</w:t>
      </w:r>
      <w:r w:rsidRPr="005309A2">
        <w:rPr>
          <w:u w:val="single"/>
        </w:rPr>
        <w:tab/>
        <w:t>Action Description with journal page number</w:t>
      </w:r>
      <w:r w:rsidRPr="005309A2">
        <w:rPr>
          <w:u w:val="single"/>
        </w:rPr>
        <w:tab/>
      </w:r>
    </w:p>
    <w:p w:rsidR="002B247D" w:rsidRDefault="002B247D" w:rsidP="002B247D">
      <w:pPr>
        <w:widowControl w:val="0"/>
        <w:tabs>
          <w:tab w:val="right" w:pos="1008"/>
          <w:tab w:val="left" w:pos="1152"/>
          <w:tab w:val="left" w:pos="1872"/>
          <w:tab w:val="left" w:pos="9187"/>
        </w:tabs>
        <w:ind w:left="2088" w:hanging="2088"/>
        <w:jc w:val="left"/>
      </w:pPr>
      <w:r>
        <w:tab/>
        <w:t>12/14/2010</w:t>
      </w:r>
      <w:r>
        <w:tab/>
        <w:t>House</w:t>
      </w:r>
      <w:r>
        <w:tab/>
      </w:r>
      <w:r w:rsidRPr="003C1795">
        <w:t>Prefiled</w:t>
      </w:r>
    </w:p>
    <w:p w:rsidR="002B247D" w:rsidRDefault="002B247D" w:rsidP="002B247D">
      <w:pPr>
        <w:widowControl w:val="0"/>
        <w:tabs>
          <w:tab w:val="right" w:pos="1008"/>
          <w:tab w:val="left" w:pos="1152"/>
          <w:tab w:val="left" w:pos="1872"/>
          <w:tab w:val="left" w:pos="9187"/>
        </w:tabs>
        <w:ind w:left="2088" w:hanging="2088"/>
        <w:jc w:val="left"/>
      </w:pPr>
      <w:r>
        <w:tab/>
        <w:t>12/14/2010</w:t>
      </w:r>
      <w:r>
        <w:tab/>
        <w:t>House</w:t>
      </w:r>
      <w:r>
        <w:tab/>
      </w:r>
      <w:r w:rsidRPr="003C1795">
        <w:t xml:space="preserve">Referred to Committee on </w:t>
      </w:r>
      <w:r w:rsidRPr="003C1795">
        <w:rPr>
          <w:b/>
        </w:rPr>
        <w:t>Judiciary</w:t>
      </w:r>
    </w:p>
    <w:p w:rsidR="002B247D" w:rsidRDefault="002B247D" w:rsidP="002B247D">
      <w:pPr>
        <w:widowControl w:val="0"/>
        <w:tabs>
          <w:tab w:val="right" w:pos="1008"/>
          <w:tab w:val="left" w:pos="1152"/>
          <w:tab w:val="left" w:pos="1872"/>
          <w:tab w:val="left" w:pos="9187"/>
        </w:tabs>
        <w:ind w:left="2088" w:hanging="2088"/>
        <w:jc w:val="left"/>
      </w:pPr>
      <w:r>
        <w:tab/>
        <w:t>1/11/2011</w:t>
      </w:r>
      <w:r>
        <w:tab/>
        <w:t>House</w:t>
      </w:r>
      <w:r>
        <w:tab/>
      </w:r>
      <w:r w:rsidRPr="003C1795">
        <w:t>Introduced and read first time (</w:t>
      </w:r>
      <w:hyperlink r:id="rId7" w:history="1">
        <w:r w:rsidRPr="003C1795">
          <w:rPr>
            <w:rStyle w:val="Hyperlink"/>
          </w:rPr>
          <w:t>House Journal</w:t>
        </w:r>
        <w:r w:rsidRPr="003C1795">
          <w:rPr>
            <w:rStyle w:val="Hyperlink"/>
          </w:rPr>
          <w:noBreakHyphen/>
          <w:t>page 85</w:t>
        </w:r>
      </w:hyperlink>
      <w:r w:rsidRPr="003C1795">
        <w:t>)</w:t>
      </w:r>
    </w:p>
    <w:p w:rsidR="002B247D" w:rsidRDefault="002B247D" w:rsidP="002B247D">
      <w:pPr>
        <w:widowControl w:val="0"/>
        <w:tabs>
          <w:tab w:val="right" w:pos="1008"/>
          <w:tab w:val="left" w:pos="1152"/>
          <w:tab w:val="left" w:pos="1872"/>
          <w:tab w:val="left" w:pos="9187"/>
        </w:tabs>
        <w:ind w:left="2088" w:hanging="2088"/>
        <w:jc w:val="left"/>
      </w:pPr>
      <w:r>
        <w:tab/>
        <w:t>1/11/2011</w:t>
      </w:r>
      <w:r>
        <w:tab/>
        <w:t>House</w:t>
      </w:r>
      <w:r>
        <w:tab/>
      </w:r>
      <w:r w:rsidRPr="003C1795">
        <w:t>Referred t</w:t>
      </w:r>
      <w:r>
        <w:t xml:space="preserve">o Committee on </w:t>
      </w:r>
      <w:r w:rsidRPr="003C1795">
        <w:rPr>
          <w:b/>
        </w:rPr>
        <w:t>Judiciary</w:t>
      </w:r>
      <w:r>
        <w:t xml:space="preserve"> (</w:t>
      </w:r>
      <w:hyperlink r:id="rId8" w:history="1">
        <w:r w:rsidRPr="003C1795">
          <w:rPr>
            <w:rStyle w:val="Hyperlink"/>
          </w:rPr>
          <w:t>House Journal</w:t>
        </w:r>
        <w:r w:rsidRPr="003C1795">
          <w:rPr>
            <w:rStyle w:val="Hyperlink"/>
          </w:rPr>
          <w:noBreakHyphen/>
          <w:t>page 85</w:t>
        </w:r>
      </w:hyperlink>
      <w:r w:rsidRPr="003C1795">
        <w:t>)</w:t>
      </w:r>
    </w:p>
    <w:p w:rsidR="002B247D" w:rsidRDefault="002B247D" w:rsidP="002B247D">
      <w:pPr>
        <w:widowControl w:val="0"/>
        <w:tabs>
          <w:tab w:val="right" w:pos="1008"/>
          <w:tab w:val="left" w:pos="1152"/>
          <w:tab w:val="left" w:pos="1872"/>
          <w:tab w:val="left" w:pos="9187"/>
        </w:tabs>
        <w:ind w:left="2088" w:hanging="2088"/>
        <w:jc w:val="left"/>
      </w:pPr>
    </w:p>
    <w:p w:rsidR="005309A2" w:rsidRPr="005309A2" w:rsidRDefault="005309A2" w:rsidP="005309A2">
      <w:pPr>
        <w:widowControl w:val="0"/>
        <w:tabs>
          <w:tab w:val="right" w:pos="1008"/>
          <w:tab w:val="left" w:pos="1152"/>
          <w:tab w:val="left" w:pos="1872"/>
          <w:tab w:val="left" w:pos="9187"/>
        </w:tabs>
        <w:ind w:left="2088" w:hanging="2088"/>
        <w:jc w:val="left"/>
      </w:pPr>
    </w:p>
    <w:p w:rsidR="005309A2" w:rsidRDefault="005309A2" w:rsidP="005309A2">
      <w:pPr>
        <w:widowControl w:val="0"/>
        <w:jc w:val="left"/>
      </w:pPr>
      <w:r w:rsidRPr="005309A2">
        <w:rPr>
          <w:b/>
        </w:rPr>
        <w:t>VERSIONS OF THIS BILL</w:t>
      </w:r>
    </w:p>
    <w:p w:rsidR="005309A2" w:rsidRDefault="005309A2" w:rsidP="005309A2">
      <w:pPr>
        <w:widowControl w:val="0"/>
        <w:jc w:val="left"/>
      </w:pPr>
    </w:p>
    <w:p w:rsidR="005309A2" w:rsidRDefault="006E43A8" w:rsidP="005309A2">
      <w:pPr>
        <w:widowControl w:val="0"/>
        <w:jc w:val="left"/>
      </w:pPr>
      <w:hyperlink r:id="rId9" w:history="1">
        <w:r w:rsidR="005309A2">
          <w:rPr>
            <w:rStyle w:val="Hyperlink"/>
          </w:rPr>
          <w:t>12/14/2010</w:t>
        </w:r>
      </w:hyperlink>
    </w:p>
    <w:p w:rsidR="005309A2" w:rsidRDefault="005309A2" w:rsidP="005309A2"/>
    <w:p w:rsidR="005309A2" w:rsidRDefault="005309A2" w:rsidP="005309A2">
      <w:pPr>
        <w:sectPr w:rsidR="005309A2" w:rsidSect="005309A2">
          <w:pgSz w:w="12240" w:h="15840" w:code="1"/>
          <w:pgMar w:top="1080" w:right="1440" w:bottom="1080" w:left="1440" w:header="720" w:footer="720" w:gutter="0"/>
          <w:cols w:space="720"/>
          <w:noEndnote/>
          <w:docGrid w:linePitch="360"/>
        </w:sectPr>
      </w:pPr>
    </w:p>
    <w:p w:rsidR="0030538D" w:rsidRDefault="0030538D" w:rsidP="0030538D">
      <w:pPr>
        <w:pStyle w:val="BillDots"/>
      </w:pPr>
    </w:p>
    <w:p w:rsidR="0030538D" w:rsidRDefault="0030538D" w:rsidP="0030538D">
      <w:pPr>
        <w:pStyle w:val="Numbersforbills"/>
      </w:pPr>
    </w:p>
    <w:p w:rsidR="0030538D" w:rsidRDefault="0030538D" w:rsidP="00305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38D" w:rsidRDefault="0030538D" w:rsidP="00305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38D" w:rsidRDefault="0030538D" w:rsidP="00305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38D" w:rsidRDefault="0030538D" w:rsidP="00305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38D" w:rsidRDefault="0030538D" w:rsidP="00305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73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D4E" w:rsidRDefault="00EF0D4E"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rsidR="00585A2F">
        <w:noBreakHyphen/>
      </w:r>
      <w:r>
        <w:t>16</w:t>
      </w:r>
      <w:r w:rsidR="00585A2F">
        <w:noBreakHyphen/>
      </w:r>
      <w:r>
        <w:t>20, AS AMENDED, CODE OF LAWS OF SOUTH CAROLINA, 1976, RELATING TO COMPUTER CRIME OFFENSES, SO AS TO INCLUDE IN THE PURVIEW OF THE OFFENSE OF COMPUTER CRIME IN THE FIRST DEGREE THAT IT IS UNLAWFUL FOR A PERSON TO DIRECTLY OR INDIRECTLY ACCESS A COMPUTER OR COMPUTER NETWORK WITHOUT PROPER AUTHORIZATION FOR THE PURPOSE OF OBTAINING AND RELEASING STATE OR FEDERAL CLASSIFIED OR CONFIDENTIAL INFORMATION TO THE PUBLIC IN AN ELECTRONIC FORMAT OR OTHER FORM OF MASS COMMUNICATION AND TO PROVIDE A PENALTY.</w:t>
      </w:r>
    </w:p>
    <w:p w:rsidR="000A73AC" w:rsidRDefault="000A7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73AC" w:rsidRDefault="000A7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73AC" w:rsidRDefault="000A7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3AC" w:rsidRDefault="000A7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0D4E">
        <w:t>Section 16</w:t>
      </w:r>
      <w:r w:rsidR="00585A2F">
        <w:noBreakHyphen/>
      </w:r>
      <w:r w:rsidR="00EF0D4E">
        <w:t>16</w:t>
      </w:r>
      <w:r w:rsidR="00585A2F">
        <w:noBreakHyphen/>
      </w:r>
      <w:r w:rsidR="00EF0D4E">
        <w:t>20(1) and (2) of the 1976 Code, as last amended by Act 339 of 2002, is further amended to read:</w:t>
      </w:r>
    </w:p>
    <w:p w:rsidR="00EF0D4E" w:rsidRDefault="00EF0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D4E" w:rsidRPr="006465CD" w:rsidRDefault="00EF0D4E"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465CD">
        <w:t xml:space="preserve">It is unlawful for a person to wilfully, knowingly, maliciously, and without authorization or for an unauthorized purpose to: </w:t>
      </w:r>
    </w:p>
    <w:p w:rsidR="00EF0D4E" w:rsidRPr="006465CD" w:rsidRDefault="00EF0D4E"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65CD">
        <w:t>(a)</w:t>
      </w:r>
      <w:r>
        <w:tab/>
      </w:r>
      <w:r w:rsidRPr="006465CD">
        <w:t xml:space="preserve">directly or indirectly access or cause to be accessed a computer, computer system, or computer network for the purpose of: </w:t>
      </w:r>
    </w:p>
    <w:p w:rsidR="00EF0D4E" w:rsidRPr="006465CD" w:rsidRDefault="00EF0D4E"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65CD">
        <w:t>(i)</w:t>
      </w:r>
      <w:r>
        <w:tab/>
      </w:r>
      <w:r>
        <w:tab/>
      </w:r>
      <w:r w:rsidRPr="006465CD">
        <w:t xml:space="preserve">devising or executing a scheme or artifice to defraud; </w:t>
      </w:r>
    </w:p>
    <w:p w:rsidR="00EF0D4E" w:rsidRPr="006465CD" w:rsidRDefault="00EF0D4E"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65CD">
        <w:t>(ii)</w:t>
      </w:r>
      <w:r>
        <w:tab/>
      </w:r>
      <w:r w:rsidRPr="006465CD">
        <w:t xml:space="preserve">obtaining money, property, or services by means of false or fraudulent pretenses, representations, promises;  </w:t>
      </w:r>
      <w:r w:rsidRPr="00EF0D4E">
        <w:rPr>
          <w:strike/>
        </w:rPr>
        <w:t>or</w:t>
      </w:r>
      <w:r w:rsidRPr="006465CD">
        <w:t xml:space="preserve"> </w:t>
      </w:r>
    </w:p>
    <w:p w:rsidR="00EF0D4E" w:rsidRDefault="00EF0D4E"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6465CD">
        <w:t>(iii)</w:t>
      </w:r>
      <w:r>
        <w:tab/>
      </w:r>
      <w:r>
        <w:rPr>
          <w:u w:val="single"/>
        </w:rPr>
        <w:t>obtaining and releasing to the public in electronic format, via the Internet, or in another form of mass communication, information which is classified or defin</w:t>
      </w:r>
      <w:r w:rsidR="008923CF">
        <w:rPr>
          <w:u w:val="single"/>
        </w:rPr>
        <w:t>ed as confidential pursuant to s</w:t>
      </w:r>
      <w:r>
        <w:rPr>
          <w:u w:val="single"/>
        </w:rPr>
        <w:t>tate or federal law; or</w:t>
      </w:r>
    </w:p>
    <w:p w:rsidR="00EF0D4E" w:rsidRPr="006465CD" w:rsidRDefault="00585A2F"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5A2F">
        <w:tab/>
      </w:r>
      <w:r w:rsidRPr="00585A2F">
        <w:tab/>
      </w:r>
      <w:r w:rsidRPr="00585A2F">
        <w:tab/>
      </w:r>
      <w:r w:rsidR="00EF0D4E">
        <w:rPr>
          <w:u w:val="single"/>
        </w:rPr>
        <w:t>(iv)</w:t>
      </w:r>
      <w:r w:rsidRPr="00585A2F">
        <w:tab/>
      </w:r>
      <w:r w:rsidR="00EF0D4E" w:rsidRPr="006465CD">
        <w:t>committing any other crime</w:t>
      </w:r>
      <w:r w:rsidR="00EF0D4E" w:rsidRPr="00D6154F">
        <w:rPr>
          <w:strike/>
        </w:rPr>
        <w:t>.</w:t>
      </w:r>
      <w:r w:rsidR="00D6154F">
        <w:rPr>
          <w:u w:val="single"/>
        </w:rPr>
        <w:t>;</w:t>
      </w:r>
      <w:r w:rsidR="00EF0D4E" w:rsidRPr="006465CD">
        <w:t xml:space="preserve"> </w:t>
      </w:r>
    </w:p>
    <w:p w:rsidR="00EF0D4E" w:rsidRPr="006465CD" w:rsidRDefault="00EF0D4E"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65CD">
        <w:t>(b)</w:t>
      </w:r>
      <w:r>
        <w:tab/>
      </w:r>
      <w:r w:rsidRPr="006465CD">
        <w:t xml:space="preserve">alter, damage, destroy, or modify a computer, computer system, computer network, computer software, computer program, or data contained in that computer, computer system, computer program, or computer network or introduce a computer contaminant into that computer, computer system, computer program, or computer network. </w:t>
      </w:r>
    </w:p>
    <w:p w:rsidR="009A7E98" w:rsidRDefault="00EF0D4E"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65CD">
        <w:t>(2)</w:t>
      </w:r>
      <w:r w:rsidR="009A7E98">
        <w:rPr>
          <w:u w:val="single"/>
        </w:rPr>
        <w:t>(a)</w:t>
      </w:r>
      <w:r>
        <w:tab/>
      </w:r>
      <w:r w:rsidRPr="006465CD">
        <w:t>A person is guilty of computer crime in the first degree if</w:t>
      </w:r>
      <w:r>
        <w:rPr>
          <w:u w:val="single"/>
        </w:rPr>
        <w:t>:</w:t>
      </w:r>
      <w:r w:rsidRPr="006465CD">
        <w:t xml:space="preserve"> </w:t>
      </w:r>
    </w:p>
    <w:p w:rsidR="00EF0D4E" w:rsidRDefault="00EF0D4E"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9A7E98">
        <w:tab/>
      </w:r>
      <w:r>
        <w:tab/>
      </w:r>
      <w:r>
        <w:rPr>
          <w:u w:val="single"/>
        </w:rPr>
        <w:t>(</w:t>
      </w:r>
      <w:r w:rsidR="009A7E98">
        <w:rPr>
          <w:u w:val="single"/>
        </w:rPr>
        <w:t>i</w:t>
      </w:r>
      <w:r>
        <w:rPr>
          <w:u w:val="single"/>
        </w:rPr>
        <w:t>)</w:t>
      </w:r>
      <w:r w:rsidR="00585A2F" w:rsidRPr="00585A2F">
        <w:tab/>
      </w:r>
      <w:r w:rsidR="009A7E98">
        <w:tab/>
      </w:r>
      <w:r w:rsidRPr="006465CD">
        <w:t>the amount of gain directly or indirectly derived from the offense made unlawful by subsection (1) or the loss directly or indirectly suffered by the victim exceeds ten thousand dollars</w:t>
      </w:r>
      <w:r w:rsidRPr="00EF0D4E">
        <w:rPr>
          <w:strike/>
        </w:rPr>
        <w:t>.</w:t>
      </w:r>
      <w:r>
        <w:rPr>
          <w:u w:val="single"/>
        </w:rPr>
        <w:t>; or</w:t>
      </w:r>
    </w:p>
    <w:p w:rsidR="00EF0D4E" w:rsidRDefault="00585A2F"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5A2F">
        <w:tab/>
      </w:r>
      <w:r w:rsidRPr="00585A2F">
        <w:tab/>
      </w:r>
      <w:r w:rsidR="009A7E98">
        <w:tab/>
      </w:r>
      <w:r w:rsidR="00EF0D4E">
        <w:rPr>
          <w:u w:val="single"/>
        </w:rPr>
        <w:t>(</w:t>
      </w:r>
      <w:r w:rsidR="009A7E98">
        <w:rPr>
          <w:u w:val="single"/>
        </w:rPr>
        <w:t>ii</w:t>
      </w:r>
      <w:r w:rsidR="00EF0D4E">
        <w:rPr>
          <w:u w:val="single"/>
        </w:rPr>
        <w:t>)</w:t>
      </w:r>
      <w:r w:rsidRPr="00585A2F">
        <w:tab/>
      </w:r>
      <w:r>
        <w:rPr>
          <w:u w:val="single"/>
        </w:rPr>
        <w:t xml:space="preserve">he violates the provisions of </w:t>
      </w:r>
      <w:r w:rsidR="009A7E98">
        <w:rPr>
          <w:u w:val="single"/>
        </w:rPr>
        <w:t>sub</w:t>
      </w:r>
      <w:r>
        <w:rPr>
          <w:u w:val="single"/>
        </w:rPr>
        <w:t>subitem (1)(a)(iii).</w:t>
      </w:r>
      <w:r w:rsidR="00EF0D4E" w:rsidRPr="006465CD">
        <w:t xml:space="preserve">  </w:t>
      </w:r>
      <w:r>
        <w:tab/>
      </w:r>
      <w:r w:rsidR="00F84E1D">
        <w:tab/>
      </w:r>
      <w:r w:rsidR="00F84E1D">
        <w:tab/>
      </w:r>
      <w:r w:rsidR="00F84E1D" w:rsidRPr="00F84E1D">
        <w:rPr>
          <w:u w:val="single"/>
        </w:rPr>
        <w:t>(b)</w:t>
      </w:r>
      <w:r w:rsidR="00F84E1D">
        <w:tab/>
      </w:r>
      <w:r w:rsidR="00EF0D4E" w:rsidRPr="006465CD">
        <w:t>Computer crime in the first degree</w:t>
      </w:r>
      <w:r>
        <w:t xml:space="preserve"> </w:t>
      </w:r>
      <w:r>
        <w:rPr>
          <w:u w:val="single"/>
        </w:rPr>
        <w:t xml:space="preserve">pursuant to </w:t>
      </w:r>
      <w:r w:rsidR="009A7E98">
        <w:rPr>
          <w:u w:val="single"/>
        </w:rPr>
        <w:t>subsub</w:t>
      </w:r>
      <w:r w:rsidR="00F84E1D">
        <w:rPr>
          <w:u w:val="single"/>
        </w:rPr>
        <w:t>item (2)(a</w:t>
      </w:r>
      <w:r>
        <w:rPr>
          <w:u w:val="single"/>
        </w:rPr>
        <w:t>)</w:t>
      </w:r>
      <w:r w:rsidR="009A7E98">
        <w:rPr>
          <w:u w:val="single"/>
        </w:rPr>
        <w:t>(i)</w:t>
      </w:r>
      <w:r w:rsidR="00EF0D4E" w:rsidRPr="006465CD">
        <w:t xml:space="preserve"> is a felony and, upon conviction, a person must be fined not more than fifty thousand dollars or imprisoned not</w:t>
      </w:r>
      <w:r w:rsidR="00EF0D4E">
        <w:t xml:space="preserve"> more than five years, or both.</w:t>
      </w:r>
      <w:r>
        <w:t xml:space="preserve">  </w:t>
      </w:r>
      <w:r>
        <w:rPr>
          <w:u w:val="single"/>
        </w:rPr>
        <w:t xml:space="preserve">Computer crime in the first degree pursuant to </w:t>
      </w:r>
      <w:r w:rsidR="009A7E98">
        <w:rPr>
          <w:u w:val="single"/>
        </w:rPr>
        <w:t>subsub</w:t>
      </w:r>
      <w:r>
        <w:rPr>
          <w:u w:val="single"/>
        </w:rPr>
        <w:t>item (2)(</w:t>
      </w:r>
      <w:r w:rsidR="00F84E1D">
        <w:rPr>
          <w:u w:val="single"/>
        </w:rPr>
        <w:t>a</w:t>
      </w:r>
      <w:r>
        <w:rPr>
          <w:u w:val="single"/>
        </w:rPr>
        <w:t>)</w:t>
      </w:r>
      <w:r w:rsidR="009A7E98">
        <w:rPr>
          <w:u w:val="single"/>
        </w:rPr>
        <w:t>(ii)</w:t>
      </w:r>
      <w:r>
        <w:rPr>
          <w:u w:val="single"/>
        </w:rPr>
        <w:t xml:space="preserve"> is a felony and, upon conviction, a person must be fined not more than one hundred thousand dollars or imprisoned not more than ten years, or both.</w:t>
      </w:r>
      <w:r w:rsidR="00EF0D4E">
        <w:t>”</w:t>
      </w:r>
    </w:p>
    <w:p w:rsidR="00585A2F" w:rsidRDefault="00585A2F"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5A2F" w:rsidRDefault="00585A2F"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A73AC" w:rsidRDefault="000A7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7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5A2F">
        <w:t>3</w:t>
      </w:r>
      <w:r>
        <w:t>.</w:t>
      </w:r>
      <w:r>
        <w:tab/>
        <w:t>This act takes effect upon approval by the Governor.</w:t>
      </w:r>
    </w:p>
    <w:p w:rsidR="00925CF8" w:rsidRDefault="00585A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5CF8" w:rsidRDefault="00925CF8" w:rsidP="005309A2">
      <w:pPr>
        <w:suppressAutoHyphens/>
      </w:pPr>
    </w:p>
    <w:sectPr w:rsidR="00925CF8" w:rsidSect="005309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D4E" w:rsidRDefault="00EF0D4E" w:rsidP="009F0C77">
      <w:r>
        <w:separator/>
      </w:r>
    </w:p>
  </w:endnote>
  <w:endnote w:type="continuationSeparator" w:id="0">
    <w:p w:rsidR="00EF0D4E" w:rsidRDefault="00EF0D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DAFE13-A753-4A78-B551-01BD08925CC0}"/>
    <w:embedBold r:id="rId2" w:fontKey="{A6171EB1-7FDF-47CF-8F3F-1F1A08FED68D}"/>
  </w:font>
  <w:font w:name="Calibri">
    <w:panose1 w:val="020F0502020204030204"/>
    <w:charset w:val="00"/>
    <w:family w:val="swiss"/>
    <w:pitch w:val="variable"/>
    <w:sig w:usb0="E10002FF" w:usb1="4000ACFF" w:usb2="00000009" w:usb3="00000000" w:csb0="0000019F" w:csb1="00000000"/>
    <w:embedRegular r:id="rId3" w:fontKey="{49318977-62FB-45F7-98AE-C361758BF55E}"/>
  </w:font>
  <w:font w:name="Cambria">
    <w:panose1 w:val="02040503050406030204"/>
    <w:charset w:val="00"/>
    <w:family w:val="roman"/>
    <w:pitch w:val="variable"/>
    <w:sig w:usb0="E00002FF" w:usb1="400004FF" w:usb2="00000000" w:usb3="00000000" w:csb0="0000019F" w:csb1="00000000"/>
    <w:embedRegular r:id="rId4" w:fontKey="{95C3DBEC-4F5F-4950-B9CE-5C26485CEF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9A2" w:rsidRPr="00925CF8" w:rsidRDefault="005309A2" w:rsidP="00925CF8">
    <w:pPr>
      <w:pStyle w:val="Footer"/>
      <w:tabs>
        <w:tab w:val="clear" w:pos="4680"/>
        <w:tab w:val="clear" w:pos="9360"/>
        <w:tab w:val="center" w:pos="2995"/>
      </w:tabs>
      <w:spacing w:before="120"/>
    </w:pPr>
    <w:r>
      <w:t>[3213]</w:t>
    </w:r>
    <w:r>
      <w:tab/>
    </w:r>
    <w:r w:rsidR="006E43A8">
      <w:fldChar w:fldCharType="begin"/>
    </w:r>
    <w:r w:rsidR="006E43A8">
      <w:instrText xml:space="preserve"> PAGE  \* MERGEFORMAT </w:instrText>
    </w:r>
    <w:r w:rsidR="006E43A8">
      <w:fldChar w:fldCharType="separate"/>
    </w:r>
    <w:r w:rsidR="006E43A8">
      <w:rPr>
        <w:noProof/>
      </w:rPr>
      <w:t>1</w:t>
    </w:r>
    <w:r w:rsidR="006E43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D4E" w:rsidRDefault="00EF0D4E" w:rsidP="009F0C77">
      <w:r>
        <w:separator/>
      </w:r>
    </w:p>
  </w:footnote>
  <w:footnote w:type="continuationSeparator" w:id="0">
    <w:p w:rsidR="00EF0D4E" w:rsidRDefault="00EF0D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79AHB11"/>
    <w:docVar w:name="CoverBillType" w:val="b"/>
    <w:docVar w:name="docpath" w:val="L:\Council\bills\AGM\18279AHB11.DOCX"/>
    <w:docVar w:name="dvBillNumber" w:val="3213"/>
    <w:docVar w:name="dvBillNumberPrefix" w:val="H. "/>
    <w:docVar w:name="dvOriginalBody" w:val="House"/>
    <w:docVar w:name="dvSteno" w:val="AGM"/>
    <w:docVar w:name="NameofBody" w:val="h"/>
    <w:docVar w:name="vgroup2" w:val="Council"/>
  </w:docVars>
  <w:rsids>
    <w:rsidRoot w:val="004A5CF1"/>
    <w:rsid w:val="0000253B"/>
    <w:rsid w:val="00011869"/>
    <w:rsid w:val="00040008"/>
    <w:rsid w:val="00041E1B"/>
    <w:rsid w:val="00044A0D"/>
    <w:rsid w:val="000731D4"/>
    <w:rsid w:val="000A73AC"/>
    <w:rsid w:val="000E1785"/>
    <w:rsid w:val="000F40FA"/>
    <w:rsid w:val="0010776B"/>
    <w:rsid w:val="00133E66"/>
    <w:rsid w:val="001435A3"/>
    <w:rsid w:val="001D08F2"/>
    <w:rsid w:val="001D525B"/>
    <w:rsid w:val="001D7F4F"/>
    <w:rsid w:val="002321B6"/>
    <w:rsid w:val="00250967"/>
    <w:rsid w:val="002543C8"/>
    <w:rsid w:val="00255C68"/>
    <w:rsid w:val="00284AAE"/>
    <w:rsid w:val="00285053"/>
    <w:rsid w:val="002B247D"/>
    <w:rsid w:val="002B65C2"/>
    <w:rsid w:val="002D3160"/>
    <w:rsid w:val="002D49F9"/>
    <w:rsid w:val="002E5912"/>
    <w:rsid w:val="0030538D"/>
    <w:rsid w:val="00325348"/>
    <w:rsid w:val="0032732C"/>
    <w:rsid w:val="00336AD0"/>
    <w:rsid w:val="0037079A"/>
    <w:rsid w:val="003A39F3"/>
    <w:rsid w:val="003C0B14"/>
    <w:rsid w:val="003C3C9A"/>
    <w:rsid w:val="003D01E8"/>
    <w:rsid w:val="003E5288"/>
    <w:rsid w:val="003F6D79"/>
    <w:rsid w:val="0041760A"/>
    <w:rsid w:val="00417C01"/>
    <w:rsid w:val="00475E1F"/>
    <w:rsid w:val="00475E95"/>
    <w:rsid w:val="004809EE"/>
    <w:rsid w:val="00485D00"/>
    <w:rsid w:val="004A2344"/>
    <w:rsid w:val="004A5CF1"/>
    <w:rsid w:val="004B49DF"/>
    <w:rsid w:val="004C5FD9"/>
    <w:rsid w:val="004E7D54"/>
    <w:rsid w:val="005273C6"/>
    <w:rsid w:val="005309A2"/>
    <w:rsid w:val="00530A69"/>
    <w:rsid w:val="00545593"/>
    <w:rsid w:val="00560E4C"/>
    <w:rsid w:val="005630C5"/>
    <w:rsid w:val="00577C6C"/>
    <w:rsid w:val="00585A2F"/>
    <w:rsid w:val="005C2FE2"/>
    <w:rsid w:val="005C6879"/>
    <w:rsid w:val="005E2BC9"/>
    <w:rsid w:val="0060360B"/>
    <w:rsid w:val="00605102"/>
    <w:rsid w:val="006114E1"/>
    <w:rsid w:val="006215AA"/>
    <w:rsid w:val="006830A6"/>
    <w:rsid w:val="006913C9"/>
    <w:rsid w:val="0069470D"/>
    <w:rsid w:val="006E239C"/>
    <w:rsid w:val="006E43A8"/>
    <w:rsid w:val="00734F00"/>
    <w:rsid w:val="007A70AE"/>
    <w:rsid w:val="007E01AA"/>
    <w:rsid w:val="008362E8"/>
    <w:rsid w:val="008923CF"/>
    <w:rsid w:val="008A1768"/>
    <w:rsid w:val="008D56E0"/>
    <w:rsid w:val="008F4429"/>
    <w:rsid w:val="00925CF8"/>
    <w:rsid w:val="0094021A"/>
    <w:rsid w:val="009A7E98"/>
    <w:rsid w:val="009C6A0B"/>
    <w:rsid w:val="009D5FCC"/>
    <w:rsid w:val="009F0C77"/>
    <w:rsid w:val="009F4DD1"/>
    <w:rsid w:val="00A41684"/>
    <w:rsid w:val="00A61F8F"/>
    <w:rsid w:val="00A64E80"/>
    <w:rsid w:val="00A72BCD"/>
    <w:rsid w:val="00A741D9"/>
    <w:rsid w:val="00A833AB"/>
    <w:rsid w:val="00A9741D"/>
    <w:rsid w:val="00AD3E79"/>
    <w:rsid w:val="00AD4B17"/>
    <w:rsid w:val="00B412D4"/>
    <w:rsid w:val="00BE2CFB"/>
    <w:rsid w:val="00BE3C22"/>
    <w:rsid w:val="00C011DC"/>
    <w:rsid w:val="00C0345E"/>
    <w:rsid w:val="00C3483A"/>
    <w:rsid w:val="00C74E9D"/>
    <w:rsid w:val="00C82FD3"/>
    <w:rsid w:val="00C92819"/>
    <w:rsid w:val="00CA5D92"/>
    <w:rsid w:val="00CC6B7B"/>
    <w:rsid w:val="00CD2089"/>
    <w:rsid w:val="00D25C55"/>
    <w:rsid w:val="00D57157"/>
    <w:rsid w:val="00D6154F"/>
    <w:rsid w:val="00D73A67"/>
    <w:rsid w:val="00D970A9"/>
    <w:rsid w:val="00DF3845"/>
    <w:rsid w:val="00E41911"/>
    <w:rsid w:val="00E72CBC"/>
    <w:rsid w:val="00E92EEF"/>
    <w:rsid w:val="00EC6FF0"/>
    <w:rsid w:val="00EF0D4E"/>
    <w:rsid w:val="00F24442"/>
    <w:rsid w:val="00F50AE3"/>
    <w:rsid w:val="00F67CF1"/>
    <w:rsid w:val="00F840F0"/>
    <w:rsid w:val="00F84E1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9BED8A-71D7-4F8F-9EC6-25EFA9521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309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13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38316-4F04-42E5-BA1A-F482453B9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641</Words>
  <Characters>3450</Characters>
  <Application>Microsoft Office Word</Application>
  <DocSecurity>4</DocSecurity>
  <Lines>111</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3213: Computer crime - South Carolina Legislature Online</dc:title>
  <dc:subject/>
  <dc:creator>AngieMorgan</dc:creator>
  <cp:keywords/>
  <dc:description/>
  <cp:lastModifiedBy>N Cumfer</cp:lastModifiedBy>
  <cp:revision>2</cp:revision>
  <cp:lastPrinted>2010-12-14T14:23:00Z</cp:lastPrinted>
  <dcterms:created xsi:type="dcterms:W3CDTF">2014-11-21T21:31:00Z</dcterms:created>
  <dcterms:modified xsi:type="dcterms:W3CDTF">2014-11-21T21:31:00Z</dcterms:modified>
</cp:coreProperties>
</file>