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C48" w:rsidRDefault="005C1C48" w:rsidP="005C1C48">
      <w:pPr>
        <w:widowControl w:val="0"/>
        <w:jc w:val="center"/>
      </w:pPr>
      <w:bookmarkStart w:id="0" w:name="_GoBack"/>
      <w:bookmarkEnd w:id="0"/>
      <w:r w:rsidRPr="005C1C48">
        <w:rPr>
          <w:b/>
        </w:rPr>
        <w:t>South Carolina General Assembly</w:t>
      </w:r>
    </w:p>
    <w:p w:rsidR="005C1C48" w:rsidRDefault="005C1C48" w:rsidP="005C1C48">
      <w:pPr>
        <w:widowControl w:val="0"/>
        <w:jc w:val="center"/>
      </w:pPr>
      <w:r>
        <w:t>119th Session, 2011-2012</w:t>
      </w:r>
    </w:p>
    <w:p w:rsidR="005C1C48" w:rsidRDefault="005C1C48" w:rsidP="005C1C48">
      <w:pPr>
        <w:widowControl w:val="0"/>
        <w:jc w:val="left"/>
      </w:pPr>
    </w:p>
    <w:p w:rsidR="005C1C48" w:rsidRDefault="005C1C48" w:rsidP="005C1C48">
      <w:pPr>
        <w:widowControl w:val="0"/>
        <w:jc w:val="left"/>
        <w:rPr>
          <w:b/>
        </w:rPr>
      </w:pPr>
      <w:r w:rsidRPr="005C1C48">
        <w:rPr>
          <w:b/>
        </w:rPr>
        <w:t>H. 3283</w:t>
      </w:r>
    </w:p>
    <w:p w:rsidR="005C1C48" w:rsidRDefault="005C1C48" w:rsidP="005C1C48">
      <w:pPr>
        <w:widowControl w:val="0"/>
        <w:jc w:val="left"/>
        <w:rPr>
          <w:b/>
        </w:rPr>
      </w:pPr>
    </w:p>
    <w:p w:rsidR="005C1C48" w:rsidRDefault="005C1C48" w:rsidP="005C1C48">
      <w:pPr>
        <w:widowControl w:val="0"/>
        <w:jc w:val="left"/>
      </w:pPr>
      <w:r w:rsidRPr="005C1C48">
        <w:rPr>
          <w:b/>
        </w:rPr>
        <w:t>STATUS INFORMATION</w:t>
      </w:r>
    </w:p>
    <w:p w:rsidR="005C1C48" w:rsidRDefault="005C1C48" w:rsidP="005C1C48">
      <w:pPr>
        <w:widowControl w:val="0"/>
        <w:jc w:val="left"/>
      </w:pPr>
    </w:p>
    <w:p w:rsidR="005C1C48" w:rsidRDefault="005C1C48" w:rsidP="005C1C48">
      <w:pPr>
        <w:widowControl w:val="0"/>
        <w:jc w:val="left"/>
      </w:pPr>
      <w:r>
        <w:t>House Resolution</w:t>
      </w:r>
    </w:p>
    <w:p w:rsidR="005C1C48" w:rsidRDefault="005C1C48" w:rsidP="005C1C48">
      <w:pPr>
        <w:widowControl w:val="0"/>
        <w:jc w:val="left"/>
      </w:pPr>
      <w:r>
        <w:t>Sponsors: Reps. Brady and Harrison</w:t>
      </w:r>
    </w:p>
    <w:p w:rsidR="005C1C48" w:rsidRDefault="005C1C48" w:rsidP="005C1C48">
      <w:pPr>
        <w:widowControl w:val="0"/>
        <w:jc w:val="left"/>
      </w:pPr>
      <w:r>
        <w:t>Document Path: l:\council\bills\gm\24602ab11.docx</w:t>
      </w:r>
    </w:p>
    <w:p w:rsidR="005C1C48" w:rsidRDefault="005C1C48" w:rsidP="005C1C48">
      <w:pPr>
        <w:widowControl w:val="0"/>
        <w:jc w:val="left"/>
      </w:pPr>
    </w:p>
    <w:p w:rsidR="005C1C48" w:rsidRDefault="005C1C48" w:rsidP="005C1C48">
      <w:pPr>
        <w:widowControl w:val="0"/>
        <w:jc w:val="left"/>
      </w:pPr>
      <w:r>
        <w:t>Introduced in the House on January 12, 2011</w:t>
      </w:r>
    </w:p>
    <w:p w:rsidR="005C1C48" w:rsidRDefault="005C1C48" w:rsidP="005C1C48">
      <w:pPr>
        <w:widowControl w:val="0"/>
        <w:jc w:val="left"/>
      </w:pPr>
      <w:r>
        <w:t>Adopted by the House on January 12, 2011</w:t>
      </w:r>
    </w:p>
    <w:p w:rsidR="005C1C48" w:rsidRDefault="005C1C48" w:rsidP="005C1C48">
      <w:pPr>
        <w:widowControl w:val="0"/>
        <w:jc w:val="left"/>
      </w:pPr>
    </w:p>
    <w:p w:rsidR="005C1C48" w:rsidRDefault="005C1C48" w:rsidP="005C1C48">
      <w:pPr>
        <w:widowControl w:val="0"/>
        <w:jc w:val="left"/>
      </w:pPr>
      <w:r>
        <w:t xml:space="preserve">Summary: </w:t>
      </w:r>
      <w:r w:rsidR="00656F56">
        <w:t>Hammond School Football Team</w:t>
      </w:r>
    </w:p>
    <w:p w:rsidR="005C1C48" w:rsidRDefault="005C1C48" w:rsidP="005C1C48">
      <w:pPr>
        <w:widowControl w:val="0"/>
        <w:jc w:val="left"/>
      </w:pPr>
    </w:p>
    <w:p w:rsidR="005C1C48" w:rsidRDefault="005C1C48" w:rsidP="005C1C48">
      <w:pPr>
        <w:widowControl w:val="0"/>
        <w:jc w:val="left"/>
      </w:pPr>
    </w:p>
    <w:p w:rsidR="005C1C48" w:rsidRDefault="005C1C48" w:rsidP="005C1C48">
      <w:pPr>
        <w:widowControl w:val="0"/>
        <w:tabs>
          <w:tab w:val="center" w:pos="590"/>
          <w:tab w:val="center" w:pos="1440"/>
          <w:tab w:val="left" w:pos="1872"/>
          <w:tab w:val="left" w:pos="9187"/>
        </w:tabs>
        <w:jc w:val="left"/>
      </w:pPr>
      <w:r w:rsidRPr="005C1C48">
        <w:rPr>
          <w:b/>
        </w:rPr>
        <w:t>HISTORY OF LEGISLATIVE ACTIONS</w:t>
      </w:r>
    </w:p>
    <w:p w:rsidR="005C1C48" w:rsidRDefault="005C1C48" w:rsidP="005C1C48">
      <w:pPr>
        <w:widowControl w:val="0"/>
        <w:tabs>
          <w:tab w:val="center" w:pos="590"/>
          <w:tab w:val="center" w:pos="1440"/>
          <w:tab w:val="left" w:pos="1872"/>
          <w:tab w:val="left" w:pos="9187"/>
        </w:tabs>
        <w:jc w:val="left"/>
      </w:pPr>
    </w:p>
    <w:p w:rsidR="005C1C48" w:rsidRPr="005C1C48" w:rsidRDefault="005C1C48" w:rsidP="005C1C48">
      <w:pPr>
        <w:widowControl w:val="0"/>
        <w:tabs>
          <w:tab w:val="center" w:pos="590"/>
          <w:tab w:val="center" w:pos="1440"/>
          <w:tab w:val="left" w:pos="1872"/>
          <w:tab w:val="left" w:pos="9187"/>
        </w:tabs>
        <w:jc w:val="left"/>
      </w:pPr>
      <w:r w:rsidRPr="005C1C48">
        <w:rPr>
          <w:u w:val="single"/>
        </w:rPr>
        <w:tab/>
        <w:t>Date</w:t>
      </w:r>
      <w:r w:rsidRPr="005C1C48">
        <w:rPr>
          <w:u w:val="single"/>
        </w:rPr>
        <w:tab/>
        <w:t>Body</w:t>
      </w:r>
      <w:r w:rsidRPr="005C1C48">
        <w:rPr>
          <w:u w:val="single"/>
        </w:rPr>
        <w:tab/>
        <w:t>Action Description with journal page number</w:t>
      </w:r>
      <w:r w:rsidRPr="005C1C48">
        <w:rPr>
          <w:u w:val="single"/>
        </w:rPr>
        <w:tab/>
      </w:r>
    </w:p>
    <w:p w:rsidR="00377EE7" w:rsidRDefault="00377EE7" w:rsidP="00377EE7">
      <w:pPr>
        <w:widowControl w:val="0"/>
        <w:tabs>
          <w:tab w:val="right" w:pos="1008"/>
          <w:tab w:val="left" w:pos="1152"/>
          <w:tab w:val="left" w:pos="1872"/>
          <w:tab w:val="left" w:pos="9187"/>
        </w:tabs>
        <w:ind w:left="2088" w:hanging="2088"/>
        <w:jc w:val="left"/>
      </w:pPr>
      <w:r>
        <w:tab/>
        <w:t>1/12/2011</w:t>
      </w:r>
      <w:r>
        <w:tab/>
        <w:t>House</w:t>
      </w:r>
      <w:r>
        <w:tab/>
      </w:r>
      <w:r w:rsidRPr="001A7322">
        <w:t>Introduced and adopted (</w:t>
      </w:r>
      <w:hyperlink r:id="rId7" w:history="1">
        <w:r w:rsidRPr="001A7322">
          <w:rPr>
            <w:rStyle w:val="Hyperlink"/>
          </w:rPr>
          <w:t>House Journal</w:t>
        </w:r>
        <w:r w:rsidRPr="001A7322">
          <w:rPr>
            <w:rStyle w:val="Hyperlink"/>
          </w:rPr>
          <w:noBreakHyphen/>
          <w:t>page 33</w:t>
        </w:r>
      </w:hyperlink>
      <w:r w:rsidRPr="001A7322">
        <w:t>)</w:t>
      </w:r>
    </w:p>
    <w:p w:rsidR="00377EE7" w:rsidRDefault="00377EE7" w:rsidP="00377EE7">
      <w:pPr>
        <w:widowControl w:val="0"/>
        <w:tabs>
          <w:tab w:val="right" w:pos="1008"/>
          <w:tab w:val="left" w:pos="1152"/>
          <w:tab w:val="left" w:pos="1872"/>
          <w:tab w:val="left" w:pos="9187"/>
        </w:tabs>
        <w:ind w:left="2088" w:hanging="2088"/>
        <w:jc w:val="left"/>
      </w:pPr>
    </w:p>
    <w:p w:rsidR="005C1C48" w:rsidRPr="005C1C48" w:rsidRDefault="005C1C48" w:rsidP="005C1C48">
      <w:pPr>
        <w:widowControl w:val="0"/>
        <w:tabs>
          <w:tab w:val="right" w:pos="1008"/>
          <w:tab w:val="left" w:pos="1152"/>
          <w:tab w:val="left" w:pos="1872"/>
          <w:tab w:val="left" w:pos="9187"/>
        </w:tabs>
        <w:ind w:left="2088" w:hanging="2088"/>
        <w:jc w:val="left"/>
      </w:pPr>
    </w:p>
    <w:p w:rsidR="005C1C48" w:rsidRDefault="005C1C48" w:rsidP="005C1C48">
      <w:r w:rsidRPr="005C1C48">
        <w:rPr>
          <w:b/>
        </w:rPr>
        <w:t>VERSIONS OF THIS BILL</w:t>
      </w:r>
    </w:p>
    <w:p w:rsidR="005C1C48" w:rsidRDefault="005C1C48" w:rsidP="005C1C48"/>
    <w:p w:rsidR="005C1C48" w:rsidRDefault="00067863" w:rsidP="005C1C48">
      <w:hyperlink r:id="rId8" w:history="1">
        <w:r w:rsidR="005C1C48">
          <w:rPr>
            <w:rStyle w:val="Hyperlink"/>
          </w:rPr>
          <w:t>1/12/2011</w:t>
        </w:r>
      </w:hyperlink>
    </w:p>
    <w:p w:rsidR="005C1C48" w:rsidRDefault="005C1C48" w:rsidP="005C1C48"/>
    <w:p w:rsidR="005C1C48" w:rsidRDefault="005C1C48" w:rsidP="005C1C48">
      <w:pPr>
        <w:sectPr w:rsidR="005C1C48" w:rsidSect="005C1C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8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HAMMOND</w:t>
      </w:r>
      <w:r w:rsidR="00D8658E">
        <w:t xml:space="preserve"> </w:t>
      </w:r>
      <w:r w:rsidR="00863E01">
        <w:t>SCHOOL</w:t>
      </w:r>
      <w:r w:rsidR="00D8658E">
        <w:t xml:space="preserve"> VARSITY FOOTBALL TEAM</w:t>
      </w:r>
      <w:r>
        <w:t xml:space="preserve"> OF RICHLAND COUNTY, AND TO CONGRATULATE THE</w:t>
      </w:r>
      <w:r w:rsidR="00D8658E">
        <w:t xml:space="preserve"> PLAYERS, COACHES, AND SCHOOL ADMINISTRATORS</w:t>
      </w:r>
      <w:r>
        <w:t xml:space="preserve"> FOR </w:t>
      </w:r>
      <w:r w:rsidR="00D8658E">
        <w:t>GARNER</w:t>
      </w:r>
      <w:r>
        <w:t xml:space="preserve">ING THE 2010 </w:t>
      </w:r>
      <w:r w:rsidR="008519FA">
        <w:t>3A</w:t>
      </w:r>
      <w:r w:rsidR="00986279">
        <w:t xml:space="preserve"> </w:t>
      </w:r>
      <w:r>
        <w:t>SOUTH CAROLINA INDEPENDENT SCHOOL ASSOCIATION STATE CHAMPIONSHIP TITLE.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6C6B"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4B3E">
        <w:t xml:space="preserve">the members of the South Carolina House of Representatives are pleased to learn that the Hammond </w:t>
      </w:r>
      <w:r w:rsidR="00863E01">
        <w:t>School</w:t>
      </w:r>
      <w:r w:rsidR="00AA4B3E">
        <w:t xml:space="preserve"> Sky</w:t>
      </w:r>
      <w:r w:rsidR="00D86C6B">
        <w:t>hawks claimed their fifth consecutive state football championship on November 20, 2010; and</w:t>
      </w:r>
    </w:p>
    <w:p w:rsidR="00D86C6B" w:rsidRDefault="00D86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01" w:rsidRDefault="00D86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in 2006, the Skyhawks </w:t>
      </w:r>
      <w:r w:rsidR="00041C01">
        <w:t>laid the foundation for</w:t>
      </w:r>
      <w:r>
        <w:t xml:space="preserve"> their football dynasty in the South Carolina Independent School Association</w:t>
      </w:r>
      <w:r w:rsidR="00D8658E">
        <w:t xml:space="preserve"> that has lasted half a decade and have made</w:t>
      </w:r>
      <w:r w:rsidR="00041C01">
        <w:t xml:space="preserve"> history in the Palmetto State as the first football team ever, public or private, to win five consecutive state championships; and</w:t>
      </w:r>
    </w:p>
    <w:p w:rsidR="00041C01" w:rsidRDefault="0004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04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championship game, the Hammond Skyhawks battled the Porter</w:t>
      </w:r>
      <w:r w:rsidR="00484B70">
        <w:noBreakHyphen/>
      </w:r>
      <w:r>
        <w:t xml:space="preserve">Gaud </w:t>
      </w:r>
      <w:r w:rsidR="007B0955">
        <w:t xml:space="preserve">School </w:t>
      </w:r>
      <w:r>
        <w:t xml:space="preserve">Cyclones in a heated and close contest to </w:t>
      </w:r>
      <w:r w:rsidR="001328DA">
        <w:t>re</w:t>
      </w:r>
      <w:r>
        <w:t>claim the trophy with a 31</w:t>
      </w:r>
      <w:r w:rsidR="00484B70">
        <w:noBreakHyphen/>
      </w:r>
      <w:r>
        <w:t xml:space="preserve">21 </w:t>
      </w:r>
      <w:r w:rsidR="001328DA">
        <w:t>victory;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8658E">
        <w:t xml:space="preserve">senior defensive back Beach Corontzes led the defensive squad, intercepting one Cyclone pass and breaking up several others, and </w:t>
      </w:r>
      <w:r w:rsidR="006253C0">
        <w:t xml:space="preserve">the </w:t>
      </w:r>
      <w:r w:rsidR="008D4766">
        <w:t>Skyhawk</w:t>
      </w:r>
      <w:r w:rsidR="006253C0">
        <w:t>s</w:t>
      </w:r>
      <w:r w:rsidR="00D8658E">
        <w:t xml:space="preserve"> were able to</w:t>
      </w:r>
      <w:r w:rsidR="008D4766">
        <w:t xml:space="preserve"> control the ball using junior Joey DeAngelis to pound the </w:t>
      </w:r>
      <w:r w:rsidR="00D8658E">
        <w:t>gridiron in the fourth quarter</w:t>
      </w:r>
      <w:r w:rsidR="008D4766">
        <w:t>;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a sore knee and shoulder, senior B. J. Bennett played offense and defense, holding Porter</w:t>
      </w:r>
      <w:r w:rsidR="00484B70">
        <w:noBreakHyphen/>
      </w:r>
      <w:r>
        <w:t>Gaud</w:t>
      </w:r>
      <w:r w:rsidR="00484B70" w:rsidRPr="00484B70">
        <w:t>’</w:t>
      </w:r>
      <w:r>
        <w:t>s standout Stanton Seckinger to two touchdowns; and</w:t>
      </w: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Skyhawk seni</w:t>
      </w:r>
      <w:r w:rsidR="00727DCD">
        <w:t xml:space="preserve">ors, quarterback Dave Nidiffer and </w:t>
      </w:r>
      <w:r w:rsidR="00484B70">
        <w:t xml:space="preserve">leading </w:t>
      </w:r>
      <w:r w:rsidR="00727DCD">
        <w:t xml:space="preserve">defensive </w:t>
      </w:r>
      <w:r w:rsidR="00484B70">
        <w:t>players</w:t>
      </w:r>
      <w:r w:rsidR="00727DCD">
        <w:t xml:space="preserve"> Joseph McDougall and Les Cotter, were honored with selection to the Shrine Bowl</w:t>
      </w:r>
      <w:r w:rsidR="00484B70">
        <w:t xml:space="preserve"> in Charlotte</w:t>
      </w:r>
      <w:r w:rsidR="00727DCD">
        <w:t xml:space="preserve">; and </w:t>
      </w:r>
      <w:r>
        <w:t xml:space="preserve"> </w:t>
      </w: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CD">
        <w:t xml:space="preserve">in demanding practices and with rigorous discipline, </w:t>
      </w:r>
      <w:r>
        <w:t xml:space="preserve">Head Coach Erik Kimrey, along with his </w:t>
      </w:r>
      <w:r w:rsidR="00484B70">
        <w:t xml:space="preserve">dedicated </w:t>
      </w:r>
      <w:r>
        <w:t xml:space="preserve">coaching assistants Jon Wheeler, Jamie Scott, Jeff Barnes, Bill Kimrey, Chris Elliott, Gene Smith, and Bralyn Bennett, forged yet another championship team and taught their players </w:t>
      </w:r>
      <w:r w:rsidR="008D4766">
        <w:t>constructive</w:t>
      </w:r>
      <w:r>
        <w:t xml:space="preserve"> lessons that will prove invaluable to them on the field of life;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CD">
        <w:t xml:space="preserve">the members of the South Carolina House of Representatives are grateful for the pride and recognition that the Hammond Skyhawks have brought to their school and to their community and look </w:t>
      </w:r>
      <w:r w:rsidR="00484B70">
        <w:t xml:space="preserve">forward </w:t>
      </w:r>
      <w:r w:rsidR="00727DCD">
        <w:t>to hear</w:t>
      </w:r>
      <w:r w:rsidR="00484B70">
        <w:t>ing</w:t>
      </w:r>
      <w:r w:rsidR="00727DCD">
        <w:t xml:space="preserve"> of the </w:t>
      </w:r>
      <w:r w:rsidR="00D8658E">
        <w:t>continued accomplishments of these fine athletes</w:t>
      </w:r>
      <w:r w:rsidR="00D7584C">
        <w:t>.  Now, therefore,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D7584C" w:rsidP="005C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D58CD">
        <w:t xml:space="preserve"> the members of the South Carolina House of Representatives, by this resolution, recognize and honor the Hammond </w:t>
      </w:r>
      <w:r w:rsidR="00863E01">
        <w:t>School</w:t>
      </w:r>
      <w:r w:rsidR="00FD58CD">
        <w:t xml:space="preserve"> varsity football </w:t>
      </w:r>
      <w:r w:rsidR="00D8658E">
        <w:t xml:space="preserve">team of Richland County, and congratulate the players, coaches, and school administrators for garnering </w:t>
      </w:r>
      <w:r w:rsidR="00FD58CD">
        <w:t xml:space="preserve"> the 2010 </w:t>
      </w:r>
      <w:r w:rsidR="008519FA">
        <w:t>3</w:t>
      </w:r>
      <w:r w:rsidR="00986279">
        <w:t xml:space="preserve">A </w:t>
      </w:r>
      <w:r w:rsidR="00FD58CD">
        <w:t>South Carolina Independent School Association State Championship title.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58CD">
        <w:t>present</w:t>
      </w:r>
      <w:r>
        <w:t>ed to</w:t>
      </w:r>
      <w:r w:rsidR="00FD58CD">
        <w:t xml:space="preserve"> Hammond </w:t>
      </w:r>
      <w:r w:rsidR="00C63450">
        <w:t>Headmaster Chris Angel</w:t>
      </w:r>
      <w:r w:rsidR="00484B70">
        <w:t xml:space="preserve"> and </w:t>
      </w:r>
      <w:r w:rsidR="00FD58CD">
        <w:t>Head Coach Erik Kimrey.</w:t>
      </w:r>
    </w:p>
    <w:p w:rsidR="005C5F93" w:rsidRDefault="00484B70" w:rsidP="0052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F93" w:rsidRDefault="005C5F93" w:rsidP="005C1C48">
      <w:pPr>
        <w:suppressAutoHyphens/>
      </w:pPr>
    </w:p>
    <w:sectPr w:rsidR="005C5F93" w:rsidSect="005C1C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B70" w:rsidRDefault="00484B70" w:rsidP="009F0C77">
      <w:r>
        <w:separator/>
      </w:r>
    </w:p>
  </w:endnote>
  <w:endnote w:type="continuationSeparator" w:id="0">
    <w:p w:rsidR="00484B70" w:rsidRDefault="00484B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E409CD-8871-4541-A121-3FFF111E93D1}"/>
    <w:embedBold r:id="rId2" w:fontKey="{37414FB2-D3D7-4E1B-8C85-25FF03C33466}"/>
  </w:font>
  <w:font w:name="Calibri">
    <w:panose1 w:val="020F0502020204030204"/>
    <w:charset w:val="00"/>
    <w:family w:val="swiss"/>
    <w:pitch w:val="variable"/>
    <w:sig w:usb0="E10002FF" w:usb1="4000ACFF" w:usb2="00000009" w:usb3="00000000" w:csb0="0000019F" w:csb1="00000000"/>
    <w:embedRegular r:id="rId3" w:fontKey="{35CD26E5-B1C4-4B46-9E9F-A28382BC52EF}"/>
  </w:font>
  <w:font w:name="Tahoma">
    <w:panose1 w:val="020B0604030504040204"/>
    <w:charset w:val="00"/>
    <w:family w:val="swiss"/>
    <w:pitch w:val="variable"/>
    <w:sig w:usb0="21002A87" w:usb1="80000000" w:usb2="00000008" w:usb3="00000000" w:csb0="000101FF" w:csb1="00000000"/>
    <w:embedRegular r:id="rId4" w:fontKey="{1E186571-082E-4DF7-8E4B-AB9B261C79ED}"/>
  </w:font>
  <w:font w:name="Cambria">
    <w:panose1 w:val="02040503050406030204"/>
    <w:charset w:val="00"/>
    <w:family w:val="roman"/>
    <w:pitch w:val="variable"/>
    <w:sig w:usb0="E00002FF" w:usb1="400004FF" w:usb2="00000000" w:usb3="00000000" w:csb0="0000019F" w:csb1="00000000"/>
    <w:embedRegular r:id="rId5" w:fontKey="{4EF18B5F-1FBE-44EF-AE48-7566F3E5FE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C48" w:rsidRPr="005C5F93" w:rsidRDefault="005C1C48" w:rsidP="005C5F93">
    <w:pPr>
      <w:pStyle w:val="Footer"/>
      <w:tabs>
        <w:tab w:val="clear" w:pos="4680"/>
        <w:tab w:val="clear" w:pos="9360"/>
        <w:tab w:val="center" w:pos="2995"/>
      </w:tabs>
      <w:spacing w:before="120"/>
    </w:pPr>
    <w:r>
      <w:t>[3283]</w:t>
    </w:r>
    <w:r>
      <w:tab/>
    </w:r>
    <w:r w:rsidR="00067863">
      <w:fldChar w:fldCharType="begin"/>
    </w:r>
    <w:r w:rsidR="00067863">
      <w:instrText xml:space="preserve"> PAGE  \* MERGEFORMAT </w:instrText>
    </w:r>
    <w:r w:rsidR="00067863">
      <w:fldChar w:fldCharType="separate"/>
    </w:r>
    <w:r w:rsidR="00067863">
      <w:rPr>
        <w:noProof/>
      </w:rPr>
      <w:t>1</w:t>
    </w:r>
    <w:r w:rsidR="000678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B70" w:rsidRDefault="00484B70" w:rsidP="009F0C77">
      <w:r>
        <w:separator/>
      </w:r>
    </w:p>
  </w:footnote>
  <w:footnote w:type="continuationSeparator" w:id="0">
    <w:p w:rsidR="00484B70" w:rsidRDefault="00484B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2AB11"/>
    <w:docVar w:name="CoverBillType" w:val="r"/>
    <w:docVar w:name="docpath" w:val="L:\Council\bills\GM\24602AB11.DOCX"/>
    <w:docVar w:name="dvBillNumber" w:val="3283"/>
    <w:docVar w:name="dvBillNumberPrefix" w:val="H. "/>
    <w:docVar w:name="dvOriginalBody" w:val="House"/>
    <w:docVar w:name="dvSteno" w:val="GM"/>
    <w:docVar w:name="NameofBody" w:val="h"/>
    <w:docVar w:name="vgroup2" w:val="Council"/>
  </w:docVars>
  <w:rsids>
    <w:rsidRoot w:val="00491E09"/>
    <w:rsid w:val="00011869"/>
    <w:rsid w:val="00041C01"/>
    <w:rsid w:val="000646A1"/>
    <w:rsid w:val="00067863"/>
    <w:rsid w:val="00092CC1"/>
    <w:rsid w:val="000E1785"/>
    <w:rsid w:val="000F40FA"/>
    <w:rsid w:val="000F5BDF"/>
    <w:rsid w:val="0010248A"/>
    <w:rsid w:val="0010776B"/>
    <w:rsid w:val="001328D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EE7"/>
    <w:rsid w:val="003C0D67"/>
    <w:rsid w:val="003D01E8"/>
    <w:rsid w:val="003E5288"/>
    <w:rsid w:val="003F6D79"/>
    <w:rsid w:val="0041760A"/>
    <w:rsid w:val="00417C01"/>
    <w:rsid w:val="004809EE"/>
    <w:rsid w:val="00484B70"/>
    <w:rsid w:val="00491E09"/>
    <w:rsid w:val="004E7D54"/>
    <w:rsid w:val="00522B43"/>
    <w:rsid w:val="005273C6"/>
    <w:rsid w:val="00530A69"/>
    <w:rsid w:val="00545593"/>
    <w:rsid w:val="00577C6C"/>
    <w:rsid w:val="005A6E7D"/>
    <w:rsid w:val="005C1C48"/>
    <w:rsid w:val="005C2FE2"/>
    <w:rsid w:val="005C5F93"/>
    <w:rsid w:val="005E2BC9"/>
    <w:rsid w:val="00605102"/>
    <w:rsid w:val="006215AA"/>
    <w:rsid w:val="006253C0"/>
    <w:rsid w:val="00656F56"/>
    <w:rsid w:val="006913C9"/>
    <w:rsid w:val="0069470D"/>
    <w:rsid w:val="006D1A16"/>
    <w:rsid w:val="00727DCD"/>
    <w:rsid w:val="00734F00"/>
    <w:rsid w:val="007A70AE"/>
    <w:rsid w:val="007B0955"/>
    <w:rsid w:val="007E2CC9"/>
    <w:rsid w:val="007E5BA5"/>
    <w:rsid w:val="008003B0"/>
    <w:rsid w:val="008362E8"/>
    <w:rsid w:val="008519FA"/>
    <w:rsid w:val="00863E01"/>
    <w:rsid w:val="008A1768"/>
    <w:rsid w:val="008D4766"/>
    <w:rsid w:val="008F4429"/>
    <w:rsid w:val="009101D3"/>
    <w:rsid w:val="0094021A"/>
    <w:rsid w:val="0094761C"/>
    <w:rsid w:val="00986279"/>
    <w:rsid w:val="0099206B"/>
    <w:rsid w:val="009C6A0B"/>
    <w:rsid w:val="009F0C77"/>
    <w:rsid w:val="009F4DD1"/>
    <w:rsid w:val="00A04350"/>
    <w:rsid w:val="00A15ED9"/>
    <w:rsid w:val="00A30518"/>
    <w:rsid w:val="00A41684"/>
    <w:rsid w:val="00A525EB"/>
    <w:rsid w:val="00A64E80"/>
    <w:rsid w:val="00A72BCD"/>
    <w:rsid w:val="00A741D9"/>
    <w:rsid w:val="00A833AB"/>
    <w:rsid w:val="00A9741D"/>
    <w:rsid w:val="00AA4B3E"/>
    <w:rsid w:val="00AC541E"/>
    <w:rsid w:val="00AD4B17"/>
    <w:rsid w:val="00AD7616"/>
    <w:rsid w:val="00B22B72"/>
    <w:rsid w:val="00B412D4"/>
    <w:rsid w:val="00BE3C22"/>
    <w:rsid w:val="00BE4D05"/>
    <w:rsid w:val="00C0345E"/>
    <w:rsid w:val="00C3143B"/>
    <w:rsid w:val="00C3483A"/>
    <w:rsid w:val="00C63450"/>
    <w:rsid w:val="00C74E9D"/>
    <w:rsid w:val="00C82FD3"/>
    <w:rsid w:val="00C92819"/>
    <w:rsid w:val="00CC6B7B"/>
    <w:rsid w:val="00CD2089"/>
    <w:rsid w:val="00D73A67"/>
    <w:rsid w:val="00D7584C"/>
    <w:rsid w:val="00D8658E"/>
    <w:rsid w:val="00D86C6B"/>
    <w:rsid w:val="00D970A9"/>
    <w:rsid w:val="00DA2818"/>
    <w:rsid w:val="00DF2892"/>
    <w:rsid w:val="00DF3845"/>
    <w:rsid w:val="00E41911"/>
    <w:rsid w:val="00E92EEF"/>
    <w:rsid w:val="00EC59FB"/>
    <w:rsid w:val="00EF6B58"/>
    <w:rsid w:val="00F032BC"/>
    <w:rsid w:val="00F24442"/>
    <w:rsid w:val="00F50AE3"/>
    <w:rsid w:val="00F67CF1"/>
    <w:rsid w:val="00F840F0"/>
    <w:rsid w:val="00FB0D0D"/>
    <w:rsid w:val="00FB43B4"/>
    <w:rsid w:val="00FD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C849A3-7B8C-4D82-94AD-2A7B7D78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B70"/>
    <w:rPr>
      <w:rFonts w:ascii="Tahoma" w:hAnsi="Tahoma" w:cs="Tahoma"/>
      <w:sz w:val="16"/>
      <w:szCs w:val="16"/>
    </w:rPr>
  </w:style>
  <w:style w:type="character" w:customStyle="1" w:styleId="BalloonTextChar">
    <w:name w:val="Balloon Text Char"/>
    <w:basedOn w:val="DefaultParagraphFont"/>
    <w:link w:val="BalloonText"/>
    <w:uiPriority w:val="99"/>
    <w:semiHidden/>
    <w:rsid w:val="00484B70"/>
    <w:rPr>
      <w:rFonts w:ascii="Tahoma" w:eastAsia="Times New Roman" w:hAnsi="Tahoma" w:cs="Tahoma"/>
      <w:sz w:val="16"/>
      <w:szCs w:val="16"/>
    </w:rPr>
  </w:style>
  <w:style w:type="character" w:styleId="Hyperlink">
    <w:name w:val="Hyperlink"/>
    <w:basedOn w:val="DefaultParagraphFont"/>
    <w:uiPriority w:val="99"/>
    <w:unhideWhenUsed/>
    <w:rsid w:val="005C1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83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72186-ADE8-42D9-B73F-684A8978B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485</Words>
  <Characters>2761</Characters>
  <Application>Microsoft Office Word</Application>
  <DocSecurity>4</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3283: Hammond School Football Team - South Carolina Legislature Online</dc:title>
  <dc:subject/>
  <dc:creator>gailmoore</dc:creator>
  <cp:keywords/>
  <dc:description/>
  <cp:lastModifiedBy>N Cumfer</cp:lastModifiedBy>
  <cp:revision>2</cp:revision>
  <cp:lastPrinted>2011-01-05T17:23:00Z</cp:lastPrinted>
  <dcterms:created xsi:type="dcterms:W3CDTF">2014-11-21T21:34:00Z</dcterms:created>
  <dcterms:modified xsi:type="dcterms:W3CDTF">2014-11-21T21:34:00Z</dcterms:modified>
</cp:coreProperties>
</file>