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BE4" w:rsidRDefault="003A6BE4" w:rsidP="003A6BE4">
      <w:pPr>
        <w:widowControl w:val="0"/>
        <w:jc w:val="center"/>
      </w:pPr>
      <w:bookmarkStart w:id="0" w:name="_GoBack"/>
      <w:bookmarkEnd w:id="0"/>
      <w:r w:rsidRPr="003A6BE4">
        <w:rPr>
          <w:b/>
        </w:rPr>
        <w:t>South Carolina General Assembly</w:t>
      </w:r>
    </w:p>
    <w:p w:rsidR="003A6BE4" w:rsidRDefault="003A6BE4" w:rsidP="003A6BE4">
      <w:pPr>
        <w:widowControl w:val="0"/>
        <w:jc w:val="center"/>
      </w:pPr>
      <w:r>
        <w:t>119th Session, 2011-2012</w:t>
      </w:r>
    </w:p>
    <w:p w:rsidR="003A6BE4" w:rsidRDefault="003A6BE4" w:rsidP="003A6BE4">
      <w:pPr>
        <w:widowControl w:val="0"/>
        <w:jc w:val="left"/>
      </w:pPr>
    </w:p>
    <w:p w:rsidR="003A6BE4" w:rsidRDefault="003A6BE4" w:rsidP="003A6BE4">
      <w:pPr>
        <w:widowControl w:val="0"/>
        <w:jc w:val="left"/>
        <w:rPr>
          <w:b/>
        </w:rPr>
      </w:pPr>
      <w:r w:rsidRPr="003A6BE4">
        <w:rPr>
          <w:b/>
        </w:rPr>
        <w:t>H. 3316</w:t>
      </w:r>
    </w:p>
    <w:p w:rsidR="003A6BE4" w:rsidRDefault="003A6BE4" w:rsidP="003A6BE4">
      <w:pPr>
        <w:widowControl w:val="0"/>
        <w:jc w:val="left"/>
        <w:rPr>
          <w:b/>
        </w:rPr>
      </w:pPr>
    </w:p>
    <w:p w:rsidR="003A6BE4" w:rsidRDefault="003A6BE4" w:rsidP="003A6BE4">
      <w:pPr>
        <w:widowControl w:val="0"/>
        <w:jc w:val="left"/>
      </w:pPr>
      <w:r w:rsidRPr="003A6BE4">
        <w:rPr>
          <w:b/>
        </w:rPr>
        <w:t>STATUS INFORMATION</w:t>
      </w:r>
    </w:p>
    <w:p w:rsidR="003A6BE4" w:rsidRDefault="003A6BE4" w:rsidP="003A6BE4">
      <w:pPr>
        <w:widowControl w:val="0"/>
        <w:jc w:val="left"/>
      </w:pPr>
    </w:p>
    <w:p w:rsidR="003A6BE4" w:rsidRDefault="003A6BE4" w:rsidP="003A6BE4">
      <w:pPr>
        <w:widowControl w:val="0"/>
        <w:jc w:val="left"/>
      </w:pPr>
      <w:r>
        <w:t>General Bill</w:t>
      </w:r>
    </w:p>
    <w:p w:rsidR="003A6BE4" w:rsidRDefault="003A6BE4" w:rsidP="003A6BE4">
      <w:pPr>
        <w:widowControl w:val="0"/>
        <w:jc w:val="left"/>
      </w:pPr>
      <w:r>
        <w:t>Sponsors: Rep. Funderburk</w:t>
      </w:r>
    </w:p>
    <w:p w:rsidR="003A6BE4" w:rsidRDefault="003A6BE4" w:rsidP="003A6BE4">
      <w:pPr>
        <w:widowControl w:val="0"/>
        <w:jc w:val="left"/>
      </w:pPr>
      <w:r>
        <w:t>Document Path: l:\council\bills\ms\7095ahb11.docx</w:t>
      </w:r>
    </w:p>
    <w:p w:rsidR="003A6BE4" w:rsidRDefault="003A6BE4" w:rsidP="003A6BE4">
      <w:pPr>
        <w:widowControl w:val="0"/>
        <w:jc w:val="left"/>
      </w:pPr>
    </w:p>
    <w:p w:rsidR="003A6BE4" w:rsidRDefault="003A6BE4" w:rsidP="003A6BE4">
      <w:pPr>
        <w:widowControl w:val="0"/>
        <w:jc w:val="left"/>
      </w:pPr>
      <w:r>
        <w:t>Introduced in the House on January 13, 2011</w:t>
      </w:r>
    </w:p>
    <w:p w:rsidR="003A6BE4" w:rsidRDefault="003A6BE4" w:rsidP="003A6BE4">
      <w:pPr>
        <w:widowControl w:val="0"/>
        <w:jc w:val="left"/>
      </w:pPr>
      <w:r>
        <w:t xml:space="preserve">Currently residing in the House Committee on </w:t>
      </w:r>
      <w:r w:rsidRPr="003A6BE4">
        <w:rPr>
          <w:b/>
        </w:rPr>
        <w:t>Judiciary</w:t>
      </w:r>
    </w:p>
    <w:p w:rsidR="003A6BE4" w:rsidRDefault="003A6BE4" w:rsidP="003A6BE4">
      <w:pPr>
        <w:widowControl w:val="0"/>
        <w:jc w:val="left"/>
      </w:pPr>
    </w:p>
    <w:p w:rsidR="003A6BE4" w:rsidRDefault="003A6BE4" w:rsidP="003A6BE4">
      <w:pPr>
        <w:widowControl w:val="0"/>
        <w:jc w:val="left"/>
      </w:pPr>
      <w:r>
        <w:t xml:space="preserve">Summary: </w:t>
      </w:r>
      <w:r w:rsidR="00B16F19">
        <w:t>Caller identification fraud</w:t>
      </w:r>
    </w:p>
    <w:p w:rsidR="003A6BE4" w:rsidRDefault="003A6BE4" w:rsidP="003A6BE4">
      <w:pPr>
        <w:widowControl w:val="0"/>
        <w:jc w:val="left"/>
      </w:pPr>
    </w:p>
    <w:p w:rsidR="003A6BE4" w:rsidRDefault="003A6BE4" w:rsidP="003A6BE4">
      <w:pPr>
        <w:widowControl w:val="0"/>
        <w:jc w:val="left"/>
      </w:pPr>
    </w:p>
    <w:p w:rsidR="003A6BE4" w:rsidRDefault="003A6BE4" w:rsidP="003A6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BE4">
        <w:rPr>
          <w:b/>
        </w:rPr>
        <w:t>HISTORY OF LEGISLATIVE ACTIONS</w:t>
      </w:r>
    </w:p>
    <w:p w:rsidR="003A6BE4" w:rsidRDefault="003A6BE4" w:rsidP="003A6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6BE4" w:rsidRPr="003A6BE4" w:rsidRDefault="003A6BE4" w:rsidP="003A6B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BE4">
        <w:rPr>
          <w:u w:val="single"/>
        </w:rPr>
        <w:tab/>
        <w:t>Date</w:t>
      </w:r>
      <w:r w:rsidRPr="003A6BE4">
        <w:rPr>
          <w:u w:val="single"/>
        </w:rPr>
        <w:tab/>
        <w:t>Body</w:t>
      </w:r>
      <w:r w:rsidRPr="003A6BE4">
        <w:rPr>
          <w:u w:val="single"/>
        </w:rPr>
        <w:tab/>
        <w:t>Action Description with journal page number</w:t>
      </w:r>
      <w:r w:rsidRPr="003A6BE4">
        <w:rPr>
          <w:u w:val="single"/>
        </w:rPr>
        <w:tab/>
      </w:r>
    </w:p>
    <w:p w:rsidR="00C61204" w:rsidRDefault="00C61204" w:rsidP="00C61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1B2028">
        <w:t>Introduced and read first time (</w:t>
      </w:r>
      <w:hyperlink r:id="rId7" w:history="1">
        <w:r w:rsidRPr="001B2028">
          <w:rPr>
            <w:rStyle w:val="Hyperlink"/>
          </w:rPr>
          <w:t>House Journal</w:t>
        </w:r>
        <w:r w:rsidRPr="001B2028">
          <w:rPr>
            <w:rStyle w:val="Hyperlink"/>
          </w:rPr>
          <w:noBreakHyphen/>
          <w:t>page 219</w:t>
        </w:r>
      </w:hyperlink>
      <w:r w:rsidRPr="001B2028">
        <w:t>)</w:t>
      </w:r>
    </w:p>
    <w:p w:rsidR="00C61204" w:rsidRDefault="00C61204" w:rsidP="00C61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1B2028">
        <w:t>Ref</w:t>
      </w:r>
      <w:r>
        <w:t xml:space="preserve">erred to Committee on </w:t>
      </w:r>
      <w:r w:rsidRPr="001B2028">
        <w:rPr>
          <w:b/>
        </w:rPr>
        <w:t>Judiciary</w:t>
      </w:r>
      <w:r>
        <w:t xml:space="preserve"> </w:t>
      </w:r>
      <w:r w:rsidRPr="001B2028">
        <w:t>(</w:t>
      </w:r>
      <w:hyperlink r:id="rId8" w:history="1">
        <w:r w:rsidRPr="001B2028">
          <w:rPr>
            <w:rStyle w:val="Hyperlink"/>
          </w:rPr>
          <w:t>House Journal</w:t>
        </w:r>
        <w:r w:rsidRPr="001B2028">
          <w:rPr>
            <w:rStyle w:val="Hyperlink"/>
          </w:rPr>
          <w:noBreakHyphen/>
          <w:t>page 219</w:t>
        </w:r>
      </w:hyperlink>
      <w:r w:rsidRPr="001B2028">
        <w:t>)</w:t>
      </w:r>
    </w:p>
    <w:p w:rsidR="00C61204" w:rsidRDefault="00C61204" w:rsidP="00C61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BE4" w:rsidRPr="003A6BE4" w:rsidRDefault="003A6BE4" w:rsidP="003A6B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BE4" w:rsidRDefault="003A6BE4" w:rsidP="003A6BE4">
      <w:pPr>
        <w:widowControl w:val="0"/>
        <w:jc w:val="left"/>
      </w:pPr>
      <w:r w:rsidRPr="003A6BE4">
        <w:rPr>
          <w:b/>
        </w:rPr>
        <w:t>VERSIONS OF THIS BILL</w:t>
      </w:r>
    </w:p>
    <w:p w:rsidR="003A6BE4" w:rsidRDefault="003A6BE4" w:rsidP="003A6BE4">
      <w:pPr>
        <w:widowControl w:val="0"/>
        <w:jc w:val="left"/>
      </w:pPr>
    </w:p>
    <w:p w:rsidR="003A6BE4" w:rsidRDefault="009563C3" w:rsidP="003A6BE4">
      <w:pPr>
        <w:widowControl w:val="0"/>
        <w:jc w:val="left"/>
      </w:pPr>
      <w:hyperlink r:id="rId9" w:history="1">
        <w:r w:rsidR="003A6BE4">
          <w:rPr>
            <w:rStyle w:val="Hyperlink"/>
          </w:rPr>
          <w:t>1/13/2011</w:t>
        </w:r>
      </w:hyperlink>
    </w:p>
    <w:p w:rsidR="003A6BE4" w:rsidRDefault="003A6BE4" w:rsidP="003A6BE4"/>
    <w:p w:rsidR="003A6BE4" w:rsidRDefault="003A6BE4" w:rsidP="003A6BE4">
      <w:pPr>
        <w:sectPr w:rsidR="003A6BE4" w:rsidSect="003A6B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7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5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77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3 TO CHAPTER 20, TITLE 37 SO AS TO ENTITLE THE ARTICLE “CALLER IDENTIFICATION FRAUD”, TO CREATE THE OFFENSE OF UNLAWFULLY ALTERING THE IDENTIFICATION OF A CALLER</w:t>
      </w:r>
      <w:r w:rsidRPr="00C777D1">
        <w:t>’</w:t>
      </w:r>
      <w:r>
        <w:t>S NUMBER OR CALLER IDENTIFICATION SPOOFING, TO DEFINE NECESSARY TERMS, AND TO PROVIDE A PENALTY; AND TO REDESIGNATE THE EXISTING SECTIONS OF CHAPTER 20, TITLE 37 AS ARTICLE 1 ENTITLED “IDENTITY THEFT”.</w:t>
      </w:r>
    </w:p>
    <w:p w:rsidR="007565DC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5DC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65DC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7565DC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77D1">
        <w:t>Chapter 20, Title 37 is amended by adding: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Caller Identification Fraud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310.</w:t>
      </w:r>
      <w:r>
        <w:tab/>
        <w:t>(A)</w:t>
      </w:r>
      <w:r>
        <w:tab/>
        <w:t>As used in this article, the term: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C777D1">
        <w:t>‘</w:t>
      </w:r>
      <w:r>
        <w:t>Caller identification information</w:t>
      </w:r>
      <w:r w:rsidRPr="00C777D1">
        <w:t>’</w:t>
      </w:r>
      <w:r>
        <w:t xml:space="preserve"> means information provided by a caller identification service regarding the telephone number of, or other information regarding </w:t>
      </w:r>
      <w:r>
        <w:lastRenderedPageBreak/>
        <w:t>the origination of, a call made using a telecommunications service or IP</w:t>
      </w:r>
      <w:r>
        <w:noBreakHyphen/>
        <w:t>enabled voice service;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C777D1">
        <w:t>‘</w:t>
      </w:r>
      <w:r>
        <w:t>Caller identification service</w:t>
      </w:r>
      <w:r w:rsidRPr="00C777D1">
        <w:t>’</w:t>
      </w:r>
      <w:r>
        <w:t xml:space="preserve"> means a service or device designed to provide the user of the service or device with the telephone number of, or other information regarding the origination of, a call made using a telecommunications service or IP</w:t>
      </w:r>
      <w:r>
        <w:noBreakHyphen/>
        <w:t>enabled voice service.  This term includes automatic number identification services; and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C777D1">
        <w:t>‘</w:t>
      </w:r>
      <w:r>
        <w:t>IP</w:t>
      </w:r>
      <w:r>
        <w:noBreakHyphen/>
        <w:t>enabled voice service</w:t>
      </w:r>
      <w:r w:rsidRPr="00C777D1">
        <w:t>’</w:t>
      </w:r>
      <w:r>
        <w:t xml:space="preserve"> is as defined in 47 C.F.R. 9.3.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320.</w:t>
      </w:r>
      <w:r>
        <w:tab/>
        <w:t>(A)</w:t>
      </w:r>
      <w:r>
        <w:tab/>
        <w:t>It is unlawful for a person, in connection with a telecommunications service, IP</w:t>
      </w:r>
      <w:r>
        <w:noBreakHyphen/>
        <w:t>enabled voice service, or through other means, to cause a caller identification service to knowingly transmit misleading or inaccurate caller identification information, also known as caller identification spoofing, with the intent to: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harass, defraud, cause harm, or wrongfully obtain anything of value from another person; or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deceive the recipient of the call regarding the identity of the caller.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the provisions of item (A)(1) is guilty of a felony and, upon conviction, must be fined not more than five thousand dollars or imprisoned for not more than five years.  A person who violates the provisions of item (A)(2) is guilty of a misdemeanor and, upon conviction, must be fined not more than one thousand dollars or imprisoned for not more than one year. 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37</w:t>
      </w:r>
      <w:r>
        <w:noBreakHyphen/>
        <w:t>20</w:t>
      </w:r>
      <w:r>
        <w:noBreakHyphen/>
        <w:t>330.</w:t>
      </w:r>
      <w:r>
        <w:tab/>
        <w:t>The provisions of this article may not be construed to prevent or restrict a person from blocking the capability of a caller identification service to transmit caller identification information.”</w:t>
      </w: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7D1" w:rsidRDefault="00C777D1" w:rsidP="00C77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Sections 37</w:t>
      </w:r>
      <w:r>
        <w:noBreakHyphen/>
        <w:t>20</w:t>
      </w:r>
      <w:r>
        <w:noBreakHyphen/>
        <w:t>110 through 37</w:t>
      </w:r>
      <w:r>
        <w:noBreakHyphen/>
        <w:t>20</w:t>
      </w:r>
      <w:r>
        <w:noBreakHyphen/>
        <w:t xml:space="preserve">200 of the 1976 Code are redesignated as Article 1, Chapter 20, Title 37 entitled </w:t>
      </w:r>
      <w:r w:rsidRPr="00C777D1">
        <w:t>‘</w:t>
      </w:r>
      <w:r>
        <w:t>Identity Theft</w:t>
      </w:r>
      <w:r w:rsidRPr="00C777D1">
        <w:t>’</w:t>
      </w:r>
      <w:r>
        <w:t>.  The Code Commissioner is directed to change references from “chapter” to “article” as appropriate to reflect the redesignated provisions.</w:t>
      </w:r>
    </w:p>
    <w:p w:rsidR="007565DC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777D1">
        <w:t>3</w:t>
      </w:r>
      <w:r>
        <w:t>.</w:t>
      </w:r>
      <w:r>
        <w:tab/>
        <w:t>This act takes effect upon approval by the Governor.</w:t>
      </w:r>
    </w:p>
    <w:p w:rsidR="00DE7B8C" w:rsidRDefault="00C777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7B8C" w:rsidRDefault="00DE7B8C" w:rsidP="003A6BE4">
      <w:pPr>
        <w:suppressAutoHyphens/>
      </w:pPr>
    </w:p>
    <w:sectPr w:rsidR="00DE7B8C" w:rsidSect="003A6B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5DC" w:rsidRDefault="007565DC" w:rsidP="009F0C77">
      <w:r>
        <w:separator/>
      </w:r>
    </w:p>
  </w:endnote>
  <w:endnote w:type="continuationSeparator" w:id="0">
    <w:p w:rsidR="007565DC" w:rsidRDefault="007565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CD498D-0D5E-4549-BD21-86DBE52C0EB4}"/>
    <w:embedBold r:id="rId2" w:fontKey="{6E459663-6A3E-467D-BBB4-AD93DA0840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4C7C9D-998D-442D-9B38-B845F18D40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BECC82-42F1-4E06-8488-D5A0C6A562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2A8D60-1EE7-4F6E-91BC-B813A3EE48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BE4" w:rsidRPr="00DE7B8C" w:rsidRDefault="003A6BE4" w:rsidP="00DE7B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[3316]</w:t>
    </w:r>
    <w:r>
      <w:tab/>
    </w:r>
    <w:r w:rsidR="009563C3">
      <w:fldChar w:fldCharType="begin"/>
    </w:r>
    <w:r w:rsidR="009563C3">
      <w:instrText xml:space="preserve"> PAGE  \* MERGEFORMAT </w:instrText>
    </w:r>
    <w:r w:rsidR="009563C3">
      <w:fldChar w:fldCharType="separate"/>
    </w:r>
    <w:r w:rsidR="009563C3">
      <w:rPr>
        <w:noProof/>
      </w:rPr>
      <w:t>1</w:t>
    </w:r>
    <w:r w:rsidR="009563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5DC" w:rsidRDefault="007565DC" w:rsidP="009F0C77">
      <w:r>
        <w:separator/>
      </w:r>
    </w:p>
  </w:footnote>
  <w:footnote w:type="continuationSeparator" w:id="0">
    <w:p w:rsidR="007565DC" w:rsidRDefault="007565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95AHB11"/>
    <w:docVar w:name="CoverBillType" w:val="b"/>
    <w:docVar w:name="docpath" w:val="L:\Council\bills\MS\7095AHB11.DOCX"/>
    <w:docVar w:name="dvBillNumber" w:val="331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8750D"/>
    <w:rsid w:val="00011869"/>
    <w:rsid w:val="00040DD3"/>
    <w:rsid w:val="000564B1"/>
    <w:rsid w:val="0008750D"/>
    <w:rsid w:val="000E1785"/>
    <w:rsid w:val="000F40FA"/>
    <w:rsid w:val="0010776B"/>
    <w:rsid w:val="00133B35"/>
    <w:rsid w:val="00133E66"/>
    <w:rsid w:val="001435A3"/>
    <w:rsid w:val="001919C6"/>
    <w:rsid w:val="001D08F2"/>
    <w:rsid w:val="001D525B"/>
    <w:rsid w:val="001D7F4F"/>
    <w:rsid w:val="00203B5A"/>
    <w:rsid w:val="00226DF1"/>
    <w:rsid w:val="002321B6"/>
    <w:rsid w:val="00250967"/>
    <w:rsid w:val="002543C8"/>
    <w:rsid w:val="00273266"/>
    <w:rsid w:val="00284AAE"/>
    <w:rsid w:val="00293D14"/>
    <w:rsid w:val="002E5912"/>
    <w:rsid w:val="00325348"/>
    <w:rsid w:val="0032732C"/>
    <w:rsid w:val="00336AD0"/>
    <w:rsid w:val="0037079A"/>
    <w:rsid w:val="003A6BE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3CF3"/>
    <w:rsid w:val="007565DC"/>
    <w:rsid w:val="00790E28"/>
    <w:rsid w:val="007A70AE"/>
    <w:rsid w:val="007F5B7B"/>
    <w:rsid w:val="008362E8"/>
    <w:rsid w:val="008A1768"/>
    <w:rsid w:val="008D6561"/>
    <w:rsid w:val="008F4429"/>
    <w:rsid w:val="0094021A"/>
    <w:rsid w:val="009563C3"/>
    <w:rsid w:val="00967B7E"/>
    <w:rsid w:val="009B0AC8"/>
    <w:rsid w:val="009C6A0B"/>
    <w:rsid w:val="009F0C77"/>
    <w:rsid w:val="009F4DD1"/>
    <w:rsid w:val="00A41684"/>
    <w:rsid w:val="00A64E80"/>
    <w:rsid w:val="00A64F3A"/>
    <w:rsid w:val="00A72BCD"/>
    <w:rsid w:val="00A741D9"/>
    <w:rsid w:val="00A833AB"/>
    <w:rsid w:val="00A9741D"/>
    <w:rsid w:val="00AD4B17"/>
    <w:rsid w:val="00B16F19"/>
    <w:rsid w:val="00B35093"/>
    <w:rsid w:val="00B412D4"/>
    <w:rsid w:val="00BE3C22"/>
    <w:rsid w:val="00C0345E"/>
    <w:rsid w:val="00C3483A"/>
    <w:rsid w:val="00C61204"/>
    <w:rsid w:val="00C74E9D"/>
    <w:rsid w:val="00C777D1"/>
    <w:rsid w:val="00C82FD3"/>
    <w:rsid w:val="00C92819"/>
    <w:rsid w:val="00CC6B7B"/>
    <w:rsid w:val="00CD2089"/>
    <w:rsid w:val="00D07FB9"/>
    <w:rsid w:val="00D73A67"/>
    <w:rsid w:val="00D970A9"/>
    <w:rsid w:val="00DD6239"/>
    <w:rsid w:val="00DE0C4F"/>
    <w:rsid w:val="00DE7B8C"/>
    <w:rsid w:val="00DF3845"/>
    <w:rsid w:val="00E07446"/>
    <w:rsid w:val="00E41911"/>
    <w:rsid w:val="00E92EEF"/>
    <w:rsid w:val="00EC0136"/>
    <w:rsid w:val="00ED483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661970-624F-4F57-B341-8F43C454B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7D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6B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316_201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93830-6869-42D5-9718-0BADEF115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512</Words>
  <Characters>2859</Characters>
  <Application>Microsoft Office Word</Application>
  <DocSecurity>4</DocSecurity>
  <Lines>104</Lines>
  <Paragraphs>34</Paragraphs>
  <ScaleCrop>false</ScaleCrop>
  <Company> 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3316: Caller identification fraud - South Carolina Legislature Online</dc:title>
  <dc:subject/>
  <dc:creator>MarthaSanders</dc:creator>
  <cp:keywords/>
  <dc:description/>
  <cp:lastModifiedBy>N Cumfer</cp:lastModifiedBy>
  <cp:revision>2</cp:revision>
  <cp:lastPrinted>2010-12-23T15:12:00Z</cp:lastPrinted>
  <dcterms:created xsi:type="dcterms:W3CDTF">2014-11-21T21:35:00Z</dcterms:created>
  <dcterms:modified xsi:type="dcterms:W3CDTF">2014-11-21T21:35:00Z</dcterms:modified>
</cp:coreProperties>
</file>