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F1A" w:rsidRDefault="00814F1A" w:rsidP="00814F1A">
      <w:pPr>
        <w:widowControl w:val="0"/>
        <w:jc w:val="center"/>
      </w:pPr>
      <w:bookmarkStart w:id="0" w:name="_GoBack"/>
      <w:bookmarkEnd w:id="0"/>
      <w:r w:rsidRPr="00814F1A">
        <w:rPr>
          <w:b/>
        </w:rPr>
        <w:t>South Carolina General Assembly</w:t>
      </w:r>
    </w:p>
    <w:p w:rsidR="00814F1A" w:rsidRDefault="00814F1A" w:rsidP="00814F1A">
      <w:pPr>
        <w:widowControl w:val="0"/>
        <w:jc w:val="center"/>
      </w:pPr>
      <w:r>
        <w:t>119th Session, 2011-2012</w:t>
      </w:r>
    </w:p>
    <w:p w:rsidR="00814F1A" w:rsidRDefault="00814F1A" w:rsidP="00814F1A">
      <w:pPr>
        <w:widowControl w:val="0"/>
        <w:jc w:val="left"/>
      </w:pPr>
    </w:p>
    <w:p w:rsidR="00814F1A" w:rsidRDefault="00814F1A" w:rsidP="00814F1A">
      <w:pPr>
        <w:widowControl w:val="0"/>
        <w:jc w:val="left"/>
        <w:rPr>
          <w:b/>
        </w:rPr>
      </w:pPr>
      <w:r w:rsidRPr="00814F1A">
        <w:rPr>
          <w:b/>
        </w:rPr>
        <w:t>H. 3325</w:t>
      </w:r>
    </w:p>
    <w:p w:rsidR="00814F1A" w:rsidRDefault="00814F1A" w:rsidP="00814F1A">
      <w:pPr>
        <w:widowControl w:val="0"/>
        <w:jc w:val="left"/>
        <w:rPr>
          <w:b/>
        </w:rPr>
      </w:pPr>
    </w:p>
    <w:p w:rsidR="00814F1A" w:rsidRDefault="00814F1A" w:rsidP="00814F1A">
      <w:pPr>
        <w:widowControl w:val="0"/>
        <w:jc w:val="left"/>
      </w:pPr>
      <w:r w:rsidRPr="00814F1A">
        <w:rPr>
          <w:b/>
        </w:rPr>
        <w:t>STATUS INFORMATION</w:t>
      </w:r>
    </w:p>
    <w:p w:rsidR="00814F1A" w:rsidRDefault="00814F1A" w:rsidP="00814F1A">
      <w:pPr>
        <w:widowControl w:val="0"/>
        <w:jc w:val="left"/>
      </w:pPr>
    </w:p>
    <w:p w:rsidR="00814F1A" w:rsidRDefault="00814F1A" w:rsidP="00814F1A">
      <w:pPr>
        <w:widowControl w:val="0"/>
        <w:jc w:val="left"/>
      </w:pPr>
      <w:r>
        <w:t>House Resolution</w:t>
      </w:r>
    </w:p>
    <w:p w:rsidR="00814F1A" w:rsidRDefault="00814F1A" w:rsidP="00814F1A">
      <w:pPr>
        <w:widowControl w:val="0"/>
        <w:jc w:val="left"/>
      </w:pPr>
      <w:r>
        <w:t>Sponsors: Rep. Brantley</w:t>
      </w:r>
    </w:p>
    <w:p w:rsidR="00814F1A" w:rsidRDefault="00814F1A" w:rsidP="00814F1A">
      <w:pPr>
        <w:widowControl w:val="0"/>
        <w:jc w:val="left"/>
      </w:pPr>
      <w:r>
        <w:t>Document Path: l:\council\bills\rm\1033ac11.docx</w:t>
      </w:r>
    </w:p>
    <w:p w:rsidR="00814F1A" w:rsidRDefault="00814F1A" w:rsidP="00814F1A">
      <w:pPr>
        <w:widowControl w:val="0"/>
        <w:jc w:val="left"/>
      </w:pPr>
    </w:p>
    <w:p w:rsidR="00814F1A" w:rsidRDefault="00814F1A" w:rsidP="00814F1A">
      <w:pPr>
        <w:widowControl w:val="0"/>
        <w:jc w:val="left"/>
      </w:pPr>
      <w:r>
        <w:t>Introduced in the House on January 13, 2011</w:t>
      </w:r>
    </w:p>
    <w:p w:rsidR="00814F1A" w:rsidRDefault="00814F1A" w:rsidP="00814F1A">
      <w:pPr>
        <w:widowControl w:val="0"/>
        <w:jc w:val="left"/>
      </w:pPr>
      <w:r>
        <w:t>Adopted by the House on January 13, 2011</w:t>
      </w:r>
    </w:p>
    <w:p w:rsidR="00814F1A" w:rsidRDefault="00814F1A" w:rsidP="00814F1A">
      <w:pPr>
        <w:widowControl w:val="0"/>
        <w:jc w:val="left"/>
      </w:pPr>
    </w:p>
    <w:p w:rsidR="00814F1A" w:rsidRDefault="00814F1A" w:rsidP="00814F1A">
      <w:pPr>
        <w:widowControl w:val="0"/>
        <w:jc w:val="left"/>
      </w:pPr>
      <w:r>
        <w:t xml:space="preserve">Summary: </w:t>
      </w:r>
      <w:r w:rsidR="000F26C1">
        <w:t>Robert Bryant, Jr.</w:t>
      </w:r>
    </w:p>
    <w:p w:rsidR="00814F1A" w:rsidRDefault="00814F1A" w:rsidP="00814F1A">
      <w:pPr>
        <w:widowControl w:val="0"/>
        <w:jc w:val="left"/>
      </w:pPr>
    </w:p>
    <w:p w:rsidR="00814F1A" w:rsidRDefault="00814F1A" w:rsidP="00814F1A">
      <w:pPr>
        <w:widowControl w:val="0"/>
        <w:jc w:val="left"/>
      </w:pPr>
    </w:p>
    <w:p w:rsidR="00814F1A" w:rsidRDefault="00814F1A" w:rsidP="00814F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4F1A">
        <w:rPr>
          <w:b/>
        </w:rPr>
        <w:t>HISTORY OF LEGISLATIVE ACTIONS</w:t>
      </w:r>
    </w:p>
    <w:p w:rsidR="00814F1A" w:rsidRDefault="00814F1A" w:rsidP="00814F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14F1A" w:rsidRPr="00814F1A" w:rsidRDefault="00814F1A" w:rsidP="00814F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4F1A">
        <w:rPr>
          <w:u w:val="single"/>
        </w:rPr>
        <w:tab/>
        <w:t>Date</w:t>
      </w:r>
      <w:r w:rsidRPr="00814F1A">
        <w:rPr>
          <w:u w:val="single"/>
        </w:rPr>
        <w:tab/>
        <w:t>Body</w:t>
      </w:r>
      <w:r w:rsidRPr="00814F1A">
        <w:rPr>
          <w:u w:val="single"/>
        </w:rPr>
        <w:tab/>
        <w:t>Action Description with journal page number</w:t>
      </w:r>
      <w:r w:rsidRPr="00814F1A">
        <w:rPr>
          <w:u w:val="single"/>
        </w:rPr>
        <w:tab/>
      </w:r>
    </w:p>
    <w:p w:rsidR="0095638F" w:rsidRDefault="0095638F" w:rsidP="009563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1/13/2011</w:t>
      </w:r>
      <w:r>
        <w:tab/>
        <w:t>House</w:t>
      </w:r>
      <w:r>
        <w:tab/>
      </w:r>
      <w:r w:rsidRPr="00201403">
        <w:t>Introduced and adopted (</w:t>
      </w:r>
      <w:hyperlink r:id="rId7" w:history="1">
        <w:r w:rsidRPr="00201403">
          <w:rPr>
            <w:rStyle w:val="Hyperlink"/>
          </w:rPr>
          <w:t>House Journal</w:t>
        </w:r>
        <w:r w:rsidRPr="00201403">
          <w:rPr>
            <w:rStyle w:val="Hyperlink"/>
          </w:rPr>
          <w:noBreakHyphen/>
          <w:t>page 222</w:t>
        </w:r>
      </w:hyperlink>
      <w:r w:rsidRPr="00201403">
        <w:t>)</w:t>
      </w:r>
    </w:p>
    <w:p w:rsidR="0095638F" w:rsidRDefault="0095638F" w:rsidP="009563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4F1A" w:rsidRPr="00814F1A" w:rsidRDefault="00814F1A" w:rsidP="00814F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4F1A" w:rsidRDefault="00814F1A" w:rsidP="00814F1A">
      <w:r w:rsidRPr="00814F1A">
        <w:rPr>
          <w:b/>
        </w:rPr>
        <w:t>VERSIONS OF THIS BILL</w:t>
      </w:r>
    </w:p>
    <w:p w:rsidR="00814F1A" w:rsidRDefault="00814F1A" w:rsidP="00814F1A"/>
    <w:p w:rsidR="00814F1A" w:rsidRDefault="00960C4F" w:rsidP="00814F1A">
      <w:hyperlink r:id="rId8" w:history="1">
        <w:r w:rsidR="00814F1A">
          <w:rPr>
            <w:rStyle w:val="Hyperlink"/>
          </w:rPr>
          <w:t>1/13/2011</w:t>
        </w:r>
      </w:hyperlink>
    </w:p>
    <w:p w:rsidR="00814F1A" w:rsidRDefault="00814F1A" w:rsidP="00814F1A"/>
    <w:p w:rsidR="00814F1A" w:rsidRDefault="00814F1A" w:rsidP="00814F1A">
      <w:pPr>
        <w:sectPr w:rsidR="00814F1A" w:rsidSect="00814F1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4A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0C5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7887" w:rsidRDefault="00623484" w:rsidP="009E7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E7887">
        <w:t xml:space="preserve">EXPRESS THE PROFOUND SORROW OF THE MEMBERS OF THE SOUTH CAROLINA HOUSE OF REPRESENTATIVES UPON THE PASSING OF </w:t>
      </w:r>
      <w:r w:rsidR="00304477">
        <w:t xml:space="preserve">ROBERT BRYANT, JR., </w:t>
      </w:r>
      <w:r w:rsidR="009E7887">
        <w:t xml:space="preserve">OF </w:t>
      </w:r>
      <w:r w:rsidR="00D7421A">
        <w:t>JASPER COUNTY</w:t>
      </w:r>
      <w:r w:rsidR="009E7887">
        <w:t xml:space="preserve"> AND TO EXTEND THE DEEPEST SYMPATHY TO HIS FAMILY AND MANY FRIENDS.</w:t>
      </w:r>
    </w:p>
    <w:p w:rsidR="00F40C5D" w:rsidRDefault="00F40C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04EE" w:rsidRDefault="00F40C5D" w:rsidP="00370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704EE">
        <w:t xml:space="preserve">the members of the South Carolina House of Representatives were deeply saddened to learn of the death of </w:t>
      </w:r>
      <w:r w:rsidR="00D7421A">
        <w:t xml:space="preserve">Robert Bryant, Jr., </w:t>
      </w:r>
      <w:r w:rsidR="003704EE">
        <w:t xml:space="preserve">of </w:t>
      </w:r>
      <w:r w:rsidR="00D7421A">
        <w:t>Jasper County</w:t>
      </w:r>
      <w:r w:rsidR="003704EE">
        <w:t xml:space="preserve"> on </w:t>
      </w:r>
      <w:r w:rsidR="0006329C">
        <w:t>December 29, 2010</w:t>
      </w:r>
      <w:r w:rsidR="003704EE">
        <w:t>; and</w:t>
      </w:r>
    </w:p>
    <w:p w:rsidR="003704EE" w:rsidRDefault="003704EE" w:rsidP="00370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94985" w:rsidRDefault="003704EE" w:rsidP="00370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</w:t>
      </w:r>
      <w:r w:rsidR="00A57995">
        <w:t xml:space="preserve">January 10, 1926, </w:t>
      </w:r>
      <w:r w:rsidR="00D7421A">
        <w:t xml:space="preserve">the son of the late Robert and Lillie Polite Bryant, Robert Bryant, Jr., relocated </w:t>
      </w:r>
      <w:r w:rsidR="00A14A4E">
        <w:t>from Miami, Florida</w:t>
      </w:r>
      <w:r w:rsidR="00616001">
        <w:t>,</w:t>
      </w:r>
      <w:r w:rsidR="00A14A4E">
        <w:t xml:space="preserve"> </w:t>
      </w:r>
      <w:r w:rsidR="00D7421A">
        <w:t>to Garnett at an early age</w:t>
      </w:r>
      <w:r w:rsidR="00B94985">
        <w:t>; and</w:t>
      </w:r>
    </w:p>
    <w:p w:rsidR="00B94985" w:rsidRDefault="00B94985" w:rsidP="00370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04EE" w:rsidRDefault="00B94985" w:rsidP="00370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</w:t>
      </w:r>
      <w:r w:rsidR="00D7421A">
        <w:t>e gave his life to the Lord, also at an early age, and joined Bethel Baptist Church in Pineland; and</w:t>
      </w:r>
    </w:p>
    <w:p w:rsidR="00D7421A" w:rsidRDefault="00D7421A" w:rsidP="00370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329C" w:rsidRDefault="0006329C" w:rsidP="00370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he was a retired educator from </w:t>
      </w:r>
      <w:r w:rsidR="0084124E">
        <w:t xml:space="preserve">the </w:t>
      </w:r>
      <w:r>
        <w:t>Jasper County School District in Ridgeland, having taught and served in several school districts in South Carolina and two in Georgia over the course of his career; and</w:t>
      </w:r>
    </w:p>
    <w:p w:rsidR="0006329C" w:rsidRDefault="0006329C" w:rsidP="00370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04EE" w:rsidRDefault="003704EE" w:rsidP="00370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 xml:space="preserve">Whereas, he leaves to cherish his memory </w:t>
      </w:r>
      <w:r w:rsidRPr="00D45480">
        <w:rPr>
          <w:color w:val="000000" w:themeColor="text1"/>
          <w:u w:color="000000" w:themeColor="text1"/>
        </w:rPr>
        <w:t xml:space="preserve">his </w:t>
      </w:r>
      <w:r w:rsidR="007540DE">
        <w:rPr>
          <w:color w:val="000000" w:themeColor="text1"/>
          <w:u w:color="000000" w:themeColor="text1"/>
        </w:rPr>
        <w:t>w</w:t>
      </w:r>
      <w:r w:rsidRPr="00D45480">
        <w:rPr>
          <w:color w:val="000000" w:themeColor="text1"/>
          <w:u w:color="000000" w:themeColor="text1"/>
        </w:rPr>
        <w:t xml:space="preserve">ife, </w:t>
      </w:r>
      <w:r w:rsidR="007540DE">
        <w:rPr>
          <w:color w:val="000000" w:themeColor="text1"/>
          <w:u w:color="000000" w:themeColor="text1"/>
        </w:rPr>
        <w:t>Hazel L</w:t>
      </w:r>
      <w:r w:rsidR="00412403">
        <w:rPr>
          <w:color w:val="000000" w:themeColor="text1"/>
          <w:u w:color="000000" w:themeColor="text1"/>
        </w:rPr>
        <w:t>.</w:t>
      </w:r>
      <w:r w:rsidR="007540DE">
        <w:rPr>
          <w:color w:val="000000" w:themeColor="text1"/>
          <w:u w:color="000000" w:themeColor="text1"/>
        </w:rPr>
        <w:t xml:space="preserve"> Bryant</w:t>
      </w:r>
      <w:r w:rsidRPr="00D45480">
        <w:rPr>
          <w:color w:val="000000" w:themeColor="text1"/>
          <w:u w:color="000000" w:themeColor="text1"/>
        </w:rPr>
        <w:t xml:space="preserve">; </w:t>
      </w:r>
      <w:r w:rsidR="007540DE">
        <w:rPr>
          <w:color w:val="000000" w:themeColor="text1"/>
          <w:u w:color="000000" w:themeColor="text1"/>
        </w:rPr>
        <w:t xml:space="preserve">daughters Rose B. Dixon and Joy Bryant and son Wayne V. Bryant; and a host of other family members and friends. </w:t>
      </w:r>
      <w:r>
        <w:t>He will be greatly missed. Now, therefore,</w:t>
      </w:r>
    </w:p>
    <w:p w:rsidR="003704EE" w:rsidRDefault="003704EE" w:rsidP="00370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4EE" w:rsidRDefault="003704EE" w:rsidP="00370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704EE" w:rsidRDefault="003704EE" w:rsidP="00370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4EE" w:rsidRDefault="003704EE" w:rsidP="00370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</w:t>
      </w:r>
      <w:r w:rsidR="007540DE">
        <w:t xml:space="preserve">of Robert Bryant, Jr., </w:t>
      </w:r>
      <w:r>
        <w:t xml:space="preserve">of </w:t>
      </w:r>
      <w:r w:rsidR="007540DE">
        <w:t>Jasper County a</w:t>
      </w:r>
      <w:r>
        <w:t>nd extend the deepest sympathy to his family and many friends.</w:t>
      </w:r>
    </w:p>
    <w:p w:rsidR="003704EE" w:rsidRDefault="003704EE" w:rsidP="00370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4EE" w:rsidRDefault="003704EE" w:rsidP="00370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Mrs. </w:t>
      </w:r>
      <w:r w:rsidR="007540DE">
        <w:t xml:space="preserve">Hazel L. Bryant for </w:t>
      </w:r>
      <w:r>
        <w:t>the family.</w:t>
      </w:r>
    </w:p>
    <w:p w:rsidR="009B4A32" w:rsidRDefault="00B34D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4A32" w:rsidRDefault="009B4A32" w:rsidP="00814F1A">
      <w:pPr>
        <w:suppressAutoHyphens/>
      </w:pPr>
    </w:p>
    <w:sectPr w:rsidR="009B4A32" w:rsidSect="00814F1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329C" w:rsidRDefault="0006329C" w:rsidP="009F0C77">
      <w:r>
        <w:separator/>
      </w:r>
    </w:p>
  </w:endnote>
  <w:endnote w:type="continuationSeparator" w:id="0">
    <w:p w:rsidR="0006329C" w:rsidRDefault="000632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D3D21B-ECCE-4507-A57F-38E3B6E5F58E}"/>
    <w:embedBold r:id="rId2" w:fontKey="{F154190A-EB65-4890-9846-674CE0732B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A3A0D5-26FD-4B44-82FD-487E6F4D4E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17CBE16-EDF9-494D-8730-A36C251105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4F1A" w:rsidRPr="009B4A32" w:rsidRDefault="00814F1A" w:rsidP="009B4A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[3325]</w:t>
    </w:r>
    <w:r>
      <w:tab/>
    </w:r>
    <w:r w:rsidR="00960C4F">
      <w:fldChar w:fldCharType="begin"/>
    </w:r>
    <w:r w:rsidR="00960C4F">
      <w:instrText xml:space="preserve"> PAGE  \* MERGEFORMAT </w:instrText>
    </w:r>
    <w:r w:rsidR="00960C4F">
      <w:fldChar w:fldCharType="separate"/>
    </w:r>
    <w:r w:rsidR="00960C4F">
      <w:rPr>
        <w:noProof/>
      </w:rPr>
      <w:t>1</w:t>
    </w:r>
    <w:r w:rsidR="00960C4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329C" w:rsidRDefault="0006329C" w:rsidP="009F0C77">
      <w:r>
        <w:separator/>
      </w:r>
    </w:p>
  </w:footnote>
  <w:footnote w:type="continuationSeparator" w:id="0">
    <w:p w:rsidR="0006329C" w:rsidRDefault="000632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33AC11"/>
    <w:docVar w:name="CoverBillType" w:val="r"/>
    <w:docVar w:name="docpath" w:val="L:\Council\bills\RM\1033AC11.DOCX"/>
    <w:docVar w:name="dvBillNumber" w:val="33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01384"/>
    <w:rsid w:val="00011869"/>
    <w:rsid w:val="0006329C"/>
    <w:rsid w:val="000E1785"/>
    <w:rsid w:val="000F26C1"/>
    <w:rsid w:val="000F40FA"/>
    <w:rsid w:val="0010776B"/>
    <w:rsid w:val="0013046C"/>
    <w:rsid w:val="00133E66"/>
    <w:rsid w:val="001435A3"/>
    <w:rsid w:val="001D08F2"/>
    <w:rsid w:val="001D525B"/>
    <w:rsid w:val="001D7F4F"/>
    <w:rsid w:val="001F67A1"/>
    <w:rsid w:val="002321B6"/>
    <w:rsid w:val="00250967"/>
    <w:rsid w:val="002543C8"/>
    <w:rsid w:val="00284AAE"/>
    <w:rsid w:val="002C0898"/>
    <w:rsid w:val="002E5912"/>
    <w:rsid w:val="00304477"/>
    <w:rsid w:val="00325348"/>
    <w:rsid w:val="0032732C"/>
    <w:rsid w:val="00336AD0"/>
    <w:rsid w:val="003704EE"/>
    <w:rsid w:val="0037079A"/>
    <w:rsid w:val="003D01E8"/>
    <w:rsid w:val="003E5288"/>
    <w:rsid w:val="003F6D79"/>
    <w:rsid w:val="00400BA6"/>
    <w:rsid w:val="00401384"/>
    <w:rsid w:val="00412403"/>
    <w:rsid w:val="0041760A"/>
    <w:rsid w:val="00417C01"/>
    <w:rsid w:val="004809EE"/>
    <w:rsid w:val="004E2608"/>
    <w:rsid w:val="004E7D54"/>
    <w:rsid w:val="005273C6"/>
    <w:rsid w:val="00530A69"/>
    <w:rsid w:val="00545593"/>
    <w:rsid w:val="00577C6C"/>
    <w:rsid w:val="00577D36"/>
    <w:rsid w:val="005C2FE2"/>
    <w:rsid w:val="005E2BC9"/>
    <w:rsid w:val="00605102"/>
    <w:rsid w:val="00616001"/>
    <w:rsid w:val="006215AA"/>
    <w:rsid w:val="00623484"/>
    <w:rsid w:val="00637EC5"/>
    <w:rsid w:val="006913C9"/>
    <w:rsid w:val="0069470D"/>
    <w:rsid w:val="006B1D15"/>
    <w:rsid w:val="006B293B"/>
    <w:rsid w:val="006E06FD"/>
    <w:rsid w:val="00707D5B"/>
    <w:rsid w:val="00734F00"/>
    <w:rsid w:val="007540DE"/>
    <w:rsid w:val="00770B92"/>
    <w:rsid w:val="007A70AE"/>
    <w:rsid w:val="00814F1A"/>
    <w:rsid w:val="008362E8"/>
    <w:rsid w:val="0084124E"/>
    <w:rsid w:val="008A1768"/>
    <w:rsid w:val="008B1D69"/>
    <w:rsid w:val="008F4429"/>
    <w:rsid w:val="0094021A"/>
    <w:rsid w:val="0095638F"/>
    <w:rsid w:val="00960C4F"/>
    <w:rsid w:val="00982073"/>
    <w:rsid w:val="009B4A32"/>
    <w:rsid w:val="009C6A0B"/>
    <w:rsid w:val="009E7887"/>
    <w:rsid w:val="009F0C77"/>
    <w:rsid w:val="009F4DD1"/>
    <w:rsid w:val="009F7421"/>
    <w:rsid w:val="00A14A4E"/>
    <w:rsid w:val="00A41684"/>
    <w:rsid w:val="00A57995"/>
    <w:rsid w:val="00A64E80"/>
    <w:rsid w:val="00A72BCD"/>
    <w:rsid w:val="00A741D9"/>
    <w:rsid w:val="00A833AB"/>
    <w:rsid w:val="00A9741D"/>
    <w:rsid w:val="00AD4B17"/>
    <w:rsid w:val="00B34D7F"/>
    <w:rsid w:val="00B404B1"/>
    <w:rsid w:val="00B412D4"/>
    <w:rsid w:val="00B94985"/>
    <w:rsid w:val="00BE3C22"/>
    <w:rsid w:val="00C0345E"/>
    <w:rsid w:val="00C11684"/>
    <w:rsid w:val="00C30287"/>
    <w:rsid w:val="00C3483A"/>
    <w:rsid w:val="00C74E9D"/>
    <w:rsid w:val="00C82FD3"/>
    <w:rsid w:val="00C92819"/>
    <w:rsid w:val="00CC6B7B"/>
    <w:rsid w:val="00CD2089"/>
    <w:rsid w:val="00D00CF4"/>
    <w:rsid w:val="00D73A67"/>
    <w:rsid w:val="00D7421A"/>
    <w:rsid w:val="00D970A9"/>
    <w:rsid w:val="00DF3845"/>
    <w:rsid w:val="00E15D29"/>
    <w:rsid w:val="00E41911"/>
    <w:rsid w:val="00E92EEF"/>
    <w:rsid w:val="00F24442"/>
    <w:rsid w:val="00F40C5D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3AB3967-7E35-4E7A-81F5-98A09CD78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14F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325_201101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3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2131E9-F902-4D96-B263-8D6ED7243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328</Words>
  <Characters>1670</Characters>
  <Application>Microsoft Office Word</Application>
  <DocSecurity>4</DocSecurity>
  <Lines>76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3325: Robert Bryant, Jr. - South Carolina Legislature Online</dc:title>
  <dc:subject/>
  <dc:creator>rosannemcdowell</dc:creator>
  <cp:keywords/>
  <dc:description/>
  <cp:lastModifiedBy>N Cumfer</cp:lastModifiedBy>
  <cp:revision>2</cp:revision>
  <cp:lastPrinted>2011-01-12T21:45:00Z</cp:lastPrinted>
  <dcterms:created xsi:type="dcterms:W3CDTF">2014-11-21T21:35:00Z</dcterms:created>
  <dcterms:modified xsi:type="dcterms:W3CDTF">2014-11-21T21:35:00Z</dcterms:modified>
</cp:coreProperties>
</file>