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447B" w:rsidRDefault="005C447B" w:rsidP="005C447B">
      <w:pPr>
        <w:widowControl w:val="0"/>
        <w:jc w:val="center"/>
      </w:pPr>
      <w:bookmarkStart w:id="0" w:name="_GoBack"/>
      <w:bookmarkEnd w:id="0"/>
      <w:r w:rsidRPr="005C447B">
        <w:rPr>
          <w:b/>
        </w:rPr>
        <w:t>South Carolina General Assembly</w:t>
      </w:r>
    </w:p>
    <w:p w:rsidR="005C447B" w:rsidRDefault="005C447B" w:rsidP="005C447B">
      <w:pPr>
        <w:widowControl w:val="0"/>
        <w:jc w:val="center"/>
      </w:pPr>
      <w:r>
        <w:t>119th Session, 2011-2012</w:t>
      </w:r>
    </w:p>
    <w:p w:rsidR="005C447B" w:rsidRDefault="005C447B" w:rsidP="005C447B">
      <w:pPr>
        <w:widowControl w:val="0"/>
        <w:jc w:val="left"/>
      </w:pPr>
    </w:p>
    <w:p w:rsidR="005C447B" w:rsidRDefault="005C447B" w:rsidP="005C447B">
      <w:pPr>
        <w:widowControl w:val="0"/>
        <w:jc w:val="left"/>
        <w:rPr>
          <w:b/>
        </w:rPr>
      </w:pPr>
      <w:r w:rsidRPr="005C447B">
        <w:rPr>
          <w:b/>
        </w:rPr>
        <w:t>H. 3336</w:t>
      </w:r>
    </w:p>
    <w:p w:rsidR="005C447B" w:rsidRDefault="005C447B" w:rsidP="005C447B">
      <w:pPr>
        <w:widowControl w:val="0"/>
        <w:jc w:val="left"/>
        <w:rPr>
          <w:b/>
        </w:rPr>
      </w:pPr>
    </w:p>
    <w:p w:rsidR="005C447B" w:rsidRDefault="005C447B" w:rsidP="005C447B">
      <w:pPr>
        <w:widowControl w:val="0"/>
        <w:jc w:val="left"/>
      </w:pPr>
      <w:r w:rsidRPr="005C447B">
        <w:rPr>
          <w:b/>
        </w:rPr>
        <w:t>STATUS INFORMATION</w:t>
      </w:r>
    </w:p>
    <w:p w:rsidR="005C447B" w:rsidRDefault="005C447B" w:rsidP="005C447B">
      <w:pPr>
        <w:widowControl w:val="0"/>
        <w:jc w:val="left"/>
      </w:pPr>
    </w:p>
    <w:p w:rsidR="005C447B" w:rsidRDefault="005C447B" w:rsidP="005C447B">
      <w:pPr>
        <w:widowControl w:val="0"/>
        <w:jc w:val="left"/>
      </w:pPr>
      <w:r>
        <w:t>House Resolution</w:t>
      </w:r>
    </w:p>
    <w:p w:rsidR="005C447B" w:rsidRDefault="00702225" w:rsidP="005C447B">
      <w:pPr>
        <w:widowControl w:val="0"/>
        <w:jc w:val="left"/>
      </w:pPr>
      <w:r>
        <w:t>Sponsors: Reps. Long and Norman</w:t>
      </w:r>
    </w:p>
    <w:p w:rsidR="005C447B" w:rsidRDefault="005C447B" w:rsidP="005C447B">
      <w:pPr>
        <w:widowControl w:val="0"/>
        <w:jc w:val="left"/>
      </w:pPr>
      <w:r>
        <w:t>Document Path: l:\council\bills\rm\1015zw11.docx</w:t>
      </w:r>
    </w:p>
    <w:p w:rsidR="005C447B" w:rsidRDefault="005C447B" w:rsidP="005C447B">
      <w:pPr>
        <w:widowControl w:val="0"/>
        <w:jc w:val="left"/>
      </w:pPr>
    </w:p>
    <w:p w:rsidR="005C447B" w:rsidRDefault="005C447B" w:rsidP="005C447B">
      <w:pPr>
        <w:widowControl w:val="0"/>
        <w:jc w:val="left"/>
      </w:pPr>
      <w:r>
        <w:t>Introduced in the House on January 18, 2011</w:t>
      </w:r>
    </w:p>
    <w:p w:rsidR="005C447B" w:rsidRDefault="005C447B" w:rsidP="005C447B">
      <w:pPr>
        <w:widowControl w:val="0"/>
        <w:jc w:val="left"/>
      </w:pPr>
      <w:r>
        <w:t>Adopted by the House on January 18, 2011</w:t>
      </w:r>
    </w:p>
    <w:p w:rsidR="005C447B" w:rsidRDefault="005C447B" w:rsidP="005C447B">
      <w:pPr>
        <w:widowControl w:val="0"/>
        <w:jc w:val="left"/>
      </w:pPr>
    </w:p>
    <w:p w:rsidR="005C447B" w:rsidRDefault="005C447B" w:rsidP="005C447B">
      <w:pPr>
        <w:widowControl w:val="0"/>
        <w:jc w:val="left"/>
      </w:pPr>
      <w:r>
        <w:t xml:space="preserve">Summary: </w:t>
      </w:r>
      <w:r w:rsidR="004474E4">
        <w:t>Nation Ford High School "Lady Falcons" Volleyball Team</w:t>
      </w:r>
    </w:p>
    <w:p w:rsidR="005C447B" w:rsidRDefault="005C447B" w:rsidP="005C447B">
      <w:pPr>
        <w:widowControl w:val="0"/>
        <w:jc w:val="left"/>
      </w:pPr>
    </w:p>
    <w:p w:rsidR="005C447B" w:rsidRDefault="005C447B" w:rsidP="005C447B">
      <w:pPr>
        <w:widowControl w:val="0"/>
        <w:jc w:val="left"/>
      </w:pPr>
    </w:p>
    <w:p w:rsidR="005C447B" w:rsidRDefault="005C447B" w:rsidP="005C44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447B">
        <w:rPr>
          <w:b/>
        </w:rPr>
        <w:t>HISTORY OF LEGISLATIVE ACTIONS</w:t>
      </w:r>
    </w:p>
    <w:p w:rsidR="005C447B" w:rsidRDefault="005C447B" w:rsidP="005C44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C447B" w:rsidRPr="005C447B" w:rsidRDefault="005C447B" w:rsidP="005C44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C447B">
        <w:rPr>
          <w:u w:val="single"/>
        </w:rPr>
        <w:tab/>
        <w:t>Date</w:t>
      </w:r>
      <w:r w:rsidRPr="005C447B">
        <w:rPr>
          <w:u w:val="single"/>
        </w:rPr>
        <w:tab/>
        <w:t>Body</w:t>
      </w:r>
      <w:r w:rsidRPr="005C447B">
        <w:rPr>
          <w:u w:val="single"/>
        </w:rPr>
        <w:tab/>
        <w:t>Action Description with journal page number</w:t>
      </w:r>
      <w:r w:rsidRPr="005C447B">
        <w:rPr>
          <w:u w:val="single"/>
        </w:rPr>
        <w:tab/>
      </w:r>
    </w:p>
    <w:p w:rsidR="001D6D28" w:rsidRDefault="001D6D28" w:rsidP="001D6D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1/18/2011</w:t>
      </w:r>
      <w:r>
        <w:tab/>
        <w:t>House</w:t>
      </w:r>
      <w:r>
        <w:tab/>
      </w:r>
      <w:r w:rsidRPr="00FE0CC1">
        <w:t>Introduced and adopted (</w:t>
      </w:r>
      <w:hyperlink r:id="rId7" w:history="1">
        <w:r w:rsidRPr="00FE0CC1">
          <w:rPr>
            <w:rStyle w:val="Hyperlink"/>
          </w:rPr>
          <w:t>House Journal</w:t>
        </w:r>
        <w:r w:rsidRPr="00FE0CC1">
          <w:rPr>
            <w:rStyle w:val="Hyperlink"/>
          </w:rPr>
          <w:noBreakHyphen/>
          <w:t>page 8</w:t>
        </w:r>
      </w:hyperlink>
      <w:r w:rsidRPr="00FE0CC1">
        <w:t>)</w:t>
      </w:r>
    </w:p>
    <w:p w:rsidR="001D6D28" w:rsidRDefault="001D6D28" w:rsidP="001D6D2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447B" w:rsidRPr="005C447B" w:rsidRDefault="005C447B" w:rsidP="005C44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C447B" w:rsidRDefault="005C447B" w:rsidP="005C447B">
      <w:r w:rsidRPr="005C447B">
        <w:rPr>
          <w:b/>
        </w:rPr>
        <w:t>VERSIONS OF THIS BILL</w:t>
      </w:r>
    </w:p>
    <w:p w:rsidR="005C447B" w:rsidRDefault="005C447B" w:rsidP="005C447B"/>
    <w:p w:rsidR="005C447B" w:rsidRDefault="0004219E" w:rsidP="005C447B">
      <w:hyperlink r:id="rId8" w:history="1">
        <w:r w:rsidR="005C447B">
          <w:rPr>
            <w:rStyle w:val="Hyperlink"/>
          </w:rPr>
          <w:t>1/18/2011</w:t>
        </w:r>
      </w:hyperlink>
    </w:p>
    <w:p w:rsidR="005C447B" w:rsidRDefault="005C447B" w:rsidP="005C447B"/>
    <w:p w:rsidR="005C447B" w:rsidRDefault="005C447B" w:rsidP="005C447B">
      <w:pPr>
        <w:sectPr w:rsidR="005C447B" w:rsidSect="005C44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B5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23A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61EB" w:rsidRDefault="001641FC" w:rsidP="000B6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B61EB">
        <w:t>RECOGNIZE AND COMMEND</w:t>
      </w:r>
      <w:r w:rsidR="000B61EB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076BA5">
        <w:rPr>
          <w:rFonts w:eastAsiaTheme="minorHAnsi"/>
          <w:color w:val="000000" w:themeColor="text1"/>
          <w:szCs w:val="22"/>
          <w:u w:color="000000" w:themeColor="text1"/>
        </w:rPr>
        <w:t>NATION FORD</w:t>
      </w:r>
      <w:r w:rsidR="000B61EB">
        <w:rPr>
          <w:rFonts w:eastAsiaTheme="minorHAnsi"/>
          <w:color w:val="000000" w:themeColor="text1"/>
          <w:szCs w:val="22"/>
          <w:u w:color="000000" w:themeColor="text1"/>
        </w:rPr>
        <w:t xml:space="preserve"> HIGH SCHOOL “LADY </w:t>
      </w:r>
      <w:r w:rsidR="00076BA5">
        <w:rPr>
          <w:rFonts w:eastAsiaTheme="minorHAnsi"/>
          <w:color w:val="000000" w:themeColor="text1"/>
          <w:szCs w:val="22"/>
          <w:u w:color="000000" w:themeColor="text1"/>
        </w:rPr>
        <w:t>FALCON</w:t>
      </w:r>
      <w:r w:rsidR="00814714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0B61EB">
        <w:rPr>
          <w:rFonts w:eastAsiaTheme="minorHAnsi"/>
          <w:color w:val="000000" w:themeColor="text1"/>
          <w:szCs w:val="22"/>
          <w:u w:color="000000" w:themeColor="text1"/>
        </w:rPr>
        <w:t>” VOLLEYBALL TEAM FOR ITS OUTSTANDING SEASON AND FOR CAPTURING THE 20</w:t>
      </w:r>
      <w:r w:rsidR="00076BA5">
        <w:rPr>
          <w:rFonts w:eastAsiaTheme="minorHAnsi"/>
          <w:color w:val="000000" w:themeColor="text1"/>
          <w:szCs w:val="22"/>
          <w:u w:color="000000" w:themeColor="text1"/>
        </w:rPr>
        <w:t>10</w:t>
      </w:r>
      <w:r w:rsidR="000B61EB">
        <w:rPr>
          <w:rFonts w:eastAsiaTheme="minorHAnsi"/>
          <w:color w:val="000000" w:themeColor="text1"/>
          <w:szCs w:val="22"/>
          <w:u w:color="000000" w:themeColor="text1"/>
        </w:rPr>
        <w:t xml:space="preserve"> CLASS AAA STATE CHAMPIONSHIP</w:t>
      </w:r>
      <w:r w:rsidR="00450C88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 w:rsidR="000B61EB">
        <w:rPr>
          <w:rFonts w:eastAsiaTheme="minorHAnsi"/>
          <w:color w:val="000000" w:themeColor="text1"/>
          <w:szCs w:val="22"/>
          <w:u w:color="000000" w:themeColor="text1"/>
        </w:rPr>
        <w:t>, AND TO HONOR THE TEAM</w:t>
      </w:r>
      <w:r w:rsidR="00EE1067" w:rsidRPr="00EE106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B61EB"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076BA5">
        <w:rPr>
          <w:rFonts w:eastAsiaTheme="minorHAnsi"/>
          <w:color w:val="000000" w:themeColor="text1"/>
          <w:szCs w:val="22"/>
          <w:u w:color="000000" w:themeColor="text1"/>
        </w:rPr>
        <w:t>ES</w:t>
      </w:r>
      <w:r w:rsidR="000B61EB"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8223A4" w:rsidRDefault="008223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5DD2" w:rsidRDefault="008223A4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D5DD2">
        <w:t xml:space="preserve">well prepared for the challenge, the </w:t>
      </w:r>
      <w:r w:rsidR="00726DAD">
        <w:t>Nation Ford</w:t>
      </w:r>
      <w:r w:rsidR="008D5DD2">
        <w:t xml:space="preserve"> High School “Lady </w:t>
      </w:r>
      <w:r w:rsidR="00726DAD">
        <w:t>Falcons</w:t>
      </w:r>
      <w:r w:rsidR="008D5DD2">
        <w:t xml:space="preserve">” volleyball team </w:t>
      </w:r>
      <w:r w:rsidR="0058576B">
        <w:t xml:space="preserve">cruised to the 2010 </w:t>
      </w:r>
      <w:r w:rsidR="0058576B">
        <w:rPr>
          <w:rFonts w:eastAsiaTheme="minorHAnsi"/>
          <w:color w:val="000000" w:themeColor="text1"/>
          <w:szCs w:val="22"/>
          <w:u w:color="000000" w:themeColor="text1"/>
        </w:rPr>
        <w:t xml:space="preserve">Class AAA State Championship title, </w:t>
      </w:r>
      <w:r w:rsidR="008D5DD2">
        <w:t>defeat</w:t>
      </w:r>
      <w:r w:rsidR="0058576B">
        <w:t>ing</w:t>
      </w:r>
      <w:r w:rsidR="008D5DD2">
        <w:t xml:space="preserve"> Hilton Head </w:t>
      </w:r>
      <w:r w:rsidR="00726DAD">
        <w:t>3</w:t>
      </w:r>
      <w:r w:rsidR="00EE1067">
        <w:noBreakHyphen/>
      </w:r>
      <w:r w:rsidR="00726DAD">
        <w:t xml:space="preserve">0 </w:t>
      </w:r>
      <w:r w:rsidR="008D5DD2">
        <w:t xml:space="preserve">on November </w:t>
      </w:r>
      <w:r w:rsidR="00726DAD">
        <w:t>6</w:t>
      </w:r>
      <w:r w:rsidR="008D5DD2">
        <w:t>, 20</w:t>
      </w:r>
      <w:r w:rsidR="00726DAD">
        <w:t>10</w:t>
      </w:r>
      <w:r w:rsidR="008D5DD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74DED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726DAD">
        <w:rPr>
          <w:rFonts w:eastAsiaTheme="minorHAnsi"/>
          <w:color w:val="000000" w:themeColor="text1"/>
          <w:szCs w:val="22"/>
          <w:u w:color="000000" w:themeColor="text1"/>
        </w:rPr>
        <w:t xml:space="preserve">Carrie Christian,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with grueling practices, hard work, and determination, built </w:t>
      </w:r>
      <w:r w:rsidR="00726DAD">
        <w:rPr>
          <w:rFonts w:eastAsiaTheme="minorHAnsi"/>
          <w:color w:val="000000" w:themeColor="text1"/>
          <w:szCs w:val="22"/>
          <w:u w:color="000000" w:themeColor="text1"/>
        </w:rPr>
        <w:t>her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volleyball program into a championship team and </w:t>
      </w:r>
      <w:r w:rsidR="00726DAD">
        <w:rPr>
          <w:rFonts w:eastAsiaTheme="minorHAnsi"/>
          <w:color w:val="000000" w:themeColor="text1"/>
          <w:szCs w:val="22"/>
          <w:u w:color="000000" w:themeColor="text1"/>
        </w:rPr>
        <w:t xml:space="preserve">plans to keep </w:t>
      </w:r>
      <w:r>
        <w:rPr>
          <w:rFonts w:eastAsiaTheme="minorHAnsi"/>
          <w:color w:val="000000" w:themeColor="text1"/>
          <w:szCs w:val="22"/>
          <w:u w:color="000000" w:themeColor="text1"/>
        </w:rPr>
        <w:t>it that way; and</w:t>
      </w: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576B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this crowning victory caps a </w:t>
      </w:r>
      <w:r w:rsidR="0058576B">
        <w:rPr>
          <w:rFonts w:eastAsiaTheme="minorHAnsi"/>
          <w:color w:val="000000" w:themeColor="text1"/>
          <w:szCs w:val="22"/>
          <w:u w:color="000000" w:themeColor="text1"/>
        </w:rPr>
        <w:t>29</w:t>
      </w:r>
      <w:r w:rsidR="00EE1067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58576B">
        <w:rPr>
          <w:rFonts w:eastAsiaTheme="minorHAnsi"/>
          <w:color w:val="000000" w:themeColor="text1"/>
          <w:szCs w:val="22"/>
          <w:u w:color="000000" w:themeColor="text1"/>
        </w:rPr>
        <w:t>4 season for the Nation Ford players, marking the school</w:t>
      </w:r>
      <w:r w:rsidR="00EE1067" w:rsidRPr="00EE106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8576B">
        <w:rPr>
          <w:rFonts w:eastAsiaTheme="minorHAnsi"/>
          <w:color w:val="000000" w:themeColor="text1"/>
          <w:szCs w:val="22"/>
          <w:u w:color="000000" w:themeColor="text1"/>
        </w:rPr>
        <w:t>s first state title in a girls</w:t>
      </w:r>
      <w:r w:rsidR="00EE1067" w:rsidRPr="00EE106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8576B">
        <w:rPr>
          <w:rFonts w:eastAsiaTheme="minorHAnsi"/>
          <w:color w:val="000000" w:themeColor="text1"/>
          <w:szCs w:val="22"/>
          <w:u w:color="000000" w:themeColor="text1"/>
        </w:rPr>
        <w:t xml:space="preserve"> sport and its second state title overall; and</w:t>
      </w:r>
    </w:p>
    <w:p w:rsidR="0058576B" w:rsidRDefault="0058576B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8576B" w:rsidRDefault="0058576B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3F512D">
        <w:rPr>
          <w:rFonts w:eastAsiaTheme="minorHAnsi"/>
          <w:color w:val="000000" w:themeColor="text1"/>
          <w:szCs w:val="22"/>
          <w:u w:color="000000" w:themeColor="text1"/>
        </w:rPr>
        <w:t>ranked number one for most of their playoff run, the Lady Falcons didn</w:t>
      </w:r>
      <w:r w:rsidR="00EE1067" w:rsidRPr="00EE1067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F512D">
        <w:rPr>
          <w:rFonts w:eastAsiaTheme="minorHAnsi"/>
          <w:color w:val="000000" w:themeColor="text1"/>
          <w:szCs w:val="22"/>
          <w:u w:color="000000" w:themeColor="text1"/>
        </w:rPr>
        <w:t>t drop a set the entire five games during the playoffs</w:t>
      </w:r>
      <w:r w:rsidR="00674DED">
        <w:rPr>
          <w:rFonts w:eastAsiaTheme="minorHAnsi"/>
          <w:color w:val="000000" w:themeColor="text1"/>
          <w:szCs w:val="22"/>
          <w:u w:color="000000" w:themeColor="text1"/>
        </w:rPr>
        <w:t xml:space="preserve"> and finished the season with fifteen straight winning matches</w:t>
      </w:r>
      <w:r w:rsidR="003F512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F512D" w:rsidRDefault="003F512D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the </w:t>
      </w:r>
      <w:r w:rsidR="001859DE">
        <w:rPr>
          <w:rFonts w:eastAsiaTheme="minorHAnsi"/>
          <w:color w:val="000000" w:themeColor="text1"/>
          <w:szCs w:val="22"/>
          <w:u w:color="000000" w:themeColor="text1"/>
        </w:rPr>
        <w:t>Nation Ford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has brought great pride and recognition to its school and community, and the </w:t>
      </w:r>
      <w:r w:rsidR="000F573C"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>recognize and commend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0E234C">
        <w:rPr>
          <w:rFonts w:eastAsiaTheme="minorHAnsi"/>
          <w:color w:val="000000" w:themeColor="text1"/>
          <w:szCs w:val="22"/>
          <w:u w:color="000000" w:themeColor="text1"/>
        </w:rPr>
        <w:t>Nation Ford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“Lady </w:t>
      </w:r>
      <w:r w:rsidR="000E234C">
        <w:rPr>
          <w:rFonts w:eastAsiaTheme="minorHAnsi"/>
          <w:color w:val="000000" w:themeColor="text1"/>
          <w:szCs w:val="22"/>
          <w:u w:color="000000" w:themeColor="text1"/>
        </w:rPr>
        <w:t>Falcon</w:t>
      </w:r>
      <w:r w:rsidR="001D2238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>” volleyball team for its outstanding season and for capturing the 20</w:t>
      </w:r>
      <w:r w:rsidR="000E234C">
        <w:rPr>
          <w:rFonts w:eastAsiaTheme="minorHAnsi"/>
          <w:color w:val="000000" w:themeColor="text1"/>
          <w:szCs w:val="22"/>
          <w:u w:color="000000" w:themeColor="text1"/>
        </w:rPr>
        <w:t>10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Class AAA State Championship</w:t>
      </w:r>
      <w:r w:rsidR="00450C88">
        <w:rPr>
          <w:rFonts w:eastAsiaTheme="minorHAnsi"/>
          <w:color w:val="000000" w:themeColor="text1"/>
          <w:szCs w:val="22"/>
          <w:u w:color="000000" w:themeColor="text1"/>
        </w:rPr>
        <w:t xml:space="preserve"> title</w:t>
      </w:r>
      <w:r>
        <w:rPr>
          <w:rFonts w:eastAsiaTheme="minorHAnsi"/>
          <w:color w:val="000000" w:themeColor="text1"/>
          <w:szCs w:val="22"/>
          <w:u w:color="000000" w:themeColor="text1"/>
        </w:rPr>
        <w:t>, and honor the team</w:t>
      </w:r>
      <w:r w:rsidR="00EE1067" w:rsidRPr="00EE1067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exceptional players, coach</w:t>
      </w:r>
      <w:r w:rsidR="000E234C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>, and staff.</w:t>
      </w: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D5DD2" w:rsidRDefault="008D5DD2" w:rsidP="008D5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BC4CBE">
        <w:rPr>
          <w:rFonts w:eastAsiaTheme="minorHAnsi"/>
          <w:color w:val="000000" w:themeColor="text1"/>
          <w:szCs w:val="22"/>
          <w:u w:color="000000" w:themeColor="text1"/>
        </w:rPr>
        <w:t>Beverley Bowman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BC4CBE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BC4CBE">
        <w:rPr>
          <w:rFonts w:eastAsiaTheme="minorHAnsi"/>
          <w:color w:val="000000" w:themeColor="text1"/>
          <w:szCs w:val="22"/>
          <w:u w:color="000000" w:themeColor="text1"/>
        </w:rPr>
        <w:t>Carrie Christian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BC4CBE">
        <w:rPr>
          <w:rFonts w:eastAsiaTheme="minorHAnsi"/>
          <w:color w:val="000000" w:themeColor="text1"/>
          <w:szCs w:val="22"/>
          <w:u w:color="000000" w:themeColor="text1"/>
        </w:rPr>
        <w:t>Nation Ford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2B5C29" w:rsidRDefault="00EE106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B5C29" w:rsidRDefault="002B5C29" w:rsidP="005C447B">
      <w:pPr>
        <w:suppressAutoHyphens/>
      </w:pPr>
    </w:p>
    <w:sectPr w:rsidR="002B5C29" w:rsidSect="005C447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76B" w:rsidRDefault="0058576B" w:rsidP="009F0C77">
      <w:r>
        <w:separator/>
      </w:r>
    </w:p>
  </w:endnote>
  <w:endnote w:type="continuationSeparator" w:id="0">
    <w:p w:rsidR="0058576B" w:rsidRDefault="005857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424983-E6B2-44D3-BE98-06DC63426158}"/>
    <w:embedBold r:id="rId2" w:fontKey="{FD1FE574-F338-4927-8CBC-068CD332E1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E77DCD3-853A-4916-A9BF-D405166C0D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410C553-78FE-4373-84AE-2B085583AB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181248D-3B75-4069-858E-E8A2D2096B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447B" w:rsidRPr="002B5C29" w:rsidRDefault="005C447B" w:rsidP="002B5C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[3336]</w:t>
    </w:r>
    <w:r>
      <w:tab/>
    </w:r>
    <w:r w:rsidR="0004219E">
      <w:fldChar w:fldCharType="begin"/>
    </w:r>
    <w:r w:rsidR="0004219E">
      <w:instrText xml:space="preserve"> PAGE  \* MERGEFORMAT </w:instrText>
    </w:r>
    <w:r w:rsidR="0004219E">
      <w:fldChar w:fldCharType="separate"/>
    </w:r>
    <w:r w:rsidR="0004219E">
      <w:rPr>
        <w:noProof/>
      </w:rPr>
      <w:t>1</w:t>
    </w:r>
    <w:r w:rsidR="0004219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76B" w:rsidRDefault="0058576B" w:rsidP="009F0C77">
      <w:r>
        <w:separator/>
      </w:r>
    </w:p>
  </w:footnote>
  <w:footnote w:type="continuationSeparator" w:id="0">
    <w:p w:rsidR="0058576B" w:rsidRDefault="005857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15ZW11"/>
    <w:docVar w:name="CoverBillType" w:val="r"/>
    <w:docVar w:name="docpath" w:val="L:\Council\bills\RM\1015ZW11.DOCX"/>
    <w:docVar w:name="dvBillNumber" w:val="333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D7AFB"/>
    <w:rsid w:val="00011869"/>
    <w:rsid w:val="0004219E"/>
    <w:rsid w:val="00075DA3"/>
    <w:rsid w:val="00076BA5"/>
    <w:rsid w:val="000B61EB"/>
    <w:rsid w:val="000E1785"/>
    <w:rsid w:val="000E234C"/>
    <w:rsid w:val="000F40FA"/>
    <w:rsid w:val="000F573C"/>
    <w:rsid w:val="0010776B"/>
    <w:rsid w:val="001126FD"/>
    <w:rsid w:val="001243DF"/>
    <w:rsid w:val="00133E66"/>
    <w:rsid w:val="001435A3"/>
    <w:rsid w:val="001549A7"/>
    <w:rsid w:val="001641FC"/>
    <w:rsid w:val="001859DE"/>
    <w:rsid w:val="001D08F2"/>
    <w:rsid w:val="001D2238"/>
    <w:rsid w:val="001D525B"/>
    <w:rsid w:val="001D6D28"/>
    <w:rsid w:val="001D7F4F"/>
    <w:rsid w:val="002321B6"/>
    <w:rsid w:val="00250967"/>
    <w:rsid w:val="002543C8"/>
    <w:rsid w:val="00284AAE"/>
    <w:rsid w:val="002B5C29"/>
    <w:rsid w:val="002E5912"/>
    <w:rsid w:val="00323AFD"/>
    <w:rsid w:val="00325348"/>
    <w:rsid w:val="0032732C"/>
    <w:rsid w:val="00336AD0"/>
    <w:rsid w:val="0037079A"/>
    <w:rsid w:val="003B115E"/>
    <w:rsid w:val="003D01E8"/>
    <w:rsid w:val="003D7AFB"/>
    <w:rsid w:val="003E5288"/>
    <w:rsid w:val="003F512D"/>
    <w:rsid w:val="003F6D79"/>
    <w:rsid w:val="0041760A"/>
    <w:rsid w:val="00417C01"/>
    <w:rsid w:val="004474E4"/>
    <w:rsid w:val="00450C88"/>
    <w:rsid w:val="004809EE"/>
    <w:rsid w:val="004E7D54"/>
    <w:rsid w:val="005273C6"/>
    <w:rsid w:val="00530A69"/>
    <w:rsid w:val="00545593"/>
    <w:rsid w:val="00577C6C"/>
    <w:rsid w:val="0058576B"/>
    <w:rsid w:val="005C2FE2"/>
    <w:rsid w:val="005C447B"/>
    <w:rsid w:val="005E2BC9"/>
    <w:rsid w:val="00605102"/>
    <w:rsid w:val="006215AA"/>
    <w:rsid w:val="00674DED"/>
    <w:rsid w:val="006913C9"/>
    <w:rsid w:val="0069470D"/>
    <w:rsid w:val="006A5B78"/>
    <w:rsid w:val="006E6813"/>
    <w:rsid w:val="006F5E76"/>
    <w:rsid w:val="00702225"/>
    <w:rsid w:val="00726DAD"/>
    <w:rsid w:val="00730017"/>
    <w:rsid w:val="00734F00"/>
    <w:rsid w:val="007A70AE"/>
    <w:rsid w:val="007E4475"/>
    <w:rsid w:val="00812FEF"/>
    <w:rsid w:val="00814714"/>
    <w:rsid w:val="008223A4"/>
    <w:rsid w:val="008273CA"/>
    <w:rsid w:val="008362E8"/>
    <w:rsid w:val="008A1768"/>
    <w:rsid w:val="008D5DD2"/>
    <w:rsid w:val="008D6706"/>
    <w:rsid w:val="008F4429"/>
    <w:rsid w:val="00915194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13D5"/>
    <w:rsid w:val="00B07376"/>
    <w:rsid w:val="00B15705"/>
    <w:rsid w:val="00B412D4"/>
    <w:rsid w:val="00B7756B"/>
    <w:rsid w:val="00B9530A"/>
    <w:rsid w:val="00BC4CBE"/>
    <w:rsid w:val="00BE2878"/>
    <w:rsid w:val="00BE3C22"/>
    <w:rsid w:val="00C0345E"/>
    <w:rsid w:val="00C3483A"/>
    <w:rsid w:val="00C74E9D"/>
    <w:rsid w:val="00C76FA7"/>
    <w:rsid w:val="00C82FD3"/>
    <w:rsid w:val="00C92819"/>
    <w:rsid w:val="00CC6B7B"/>
    <w:rsid w:val="00CD2089"/>
    <w:rsid w:val="00D53540"/>
    <w:rsid w:val="00D73A67"/>
    <w:rsid w:val="00D970A9"/>
    <w:rsid w:val="00DF3845"/>
    <w:rsid w:val="00E260DA"/>
    <w:rsid w:val="00E41911"/>
    <w:rsid w:val="00E4302B"/>
    <w:rsid w:val="00E92EEF"/>
    <w:rsid w:val="00ED2D4B"/>
    <w:rsid w:val="00EE106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E9358D4-8AF4-4E7A-A0BE-7DFCCB337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47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71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C44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3336_20110118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1-18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0D1B3-8D77-44D4-8B83-8BF07CFC2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361</Words>
  <Characters>1968</Characters>
  <Application>Microsoft Office Word</Application>
  <DocSecurity>4</DocSecurity>
  <Lines>81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3336: Nation Ford High School "Lady Falcons" Volleyball Team - South Carolina Legislature Online</dc:title>
  <dc:subject/>
  <dc:creator>rosannemcdowell</dc:creator>
  <cp:keywords/>
  <dc:description/>
  <cp:lastModifiedBy>N Cumfer</cp:lastModifiedBy>
  <cp:revision>2</cp:revision>
  <cp:lastPrinted>2010-12-01T20:28:00Z</cp:lastPrinted>
  <dcterms:created xsi:type="dcterms:W3CDTF">2014-11-21T21:35:00Z</dcterms:created>
  <dcterms:modified xsi:type="dcterms:W3CDTF">2014-11-21T21:35:00Z</dcterms:modified>
</cp:coreProperties>
</file>