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21E" w:rsidRDefault="007E521E" w:rsidP="007E521E">
      <w:pPr>
        <w:widowControl w:val="0"/>
        <w:jc w:val="center"/>
      </w:pPr>
      <w:bookmarkStart w:id="0" w:name="_GoBack"/>
      <w:bookmarkEnd w:id="0"/>
      <w:r w:rsidRPr="007E521E">
        <w:rPr>
          <w:b/>
        </w:rPr>
        <w:t>South Carolina General Assembly</w:t>
      </w:r>
    </w:p>
    <w:p w:rsidR="007E521E" w:rsidRDefault="007E521E" w:rsidP="007E521E">
      <w:pPr>
        <w:widowControl w:val="0"/>
        <w:jc w:val="center"/>
      </w:pPr>
      <w:r>
        <w:t>119th Session, 2011-2012</w:t>
      </w:r>
    </w:p>
    <w:p w:rsidR="007E521E" w:rsidRDefault="007E521E" w:rsidP="007E521E">
      <w:pPr>
        <w:widowControl w:val="0"/>
        <w:jc w:val="left"/>
      </w:pPr>
    </w:p>
    <w:p w:rsidR="007E521E" w:rsidRDefault="007E521E" w:rsidP="007E521E">
      <w:pPr>
        <w:widowControl w:val="0"/>
        <w:jc w:val="left"/>
        <w:rPr>
          <w:b/>
        </w:rPr>
      </w:pPr>
      <w:r w:rsidRPr="007E521E">
        <w:rPr>
          <w:b/>
        </w:rPr>
        <w:t>H. 3450</w:t>
      </w:r>
    </w:p>
    <w:p w:rsidR="007E521E" w:rsidRDefault="007E521E" w:rsidP="007E521E">
      <w:pPr>
        <w:widowControl w:val="0"/>
        <w:jc w:val="left"/>
        <w:rPr>
          <w:b/>
        </w:rPr>
      </w:pPr>
    </w:p>
    <w:p w:rsidR="007E521E" w:rsidRDefault="007E521E" w:rsidP="007E521E">
      <w:pPr>
        <w:widowControl w:val="0"/>
        <w:jc w:val="left"/>
      </w:pPr>
      <w:r w:rsidRPr="007E521E">
        <w:rPr>
          <w:b/>
        </w:rPr>
        <w:t>STATUS INFORMATION</w:t>
      </w:r>
    </w:p>
    <w:p w:rsidR="007E521E" w:rsidRDefault="007E521E" w:rsidP="007E521E">
      <w:pPr>
        <w:widowControl w:val="0"/>
        <w:jc w:val="left"/>
      </w:pPr>
    </w:p>
    <w:p w:rsidR="007E521E" w:rsidRDefault="007E521E" w:rsidP="007E521E">
      <w:pPr>
        <w:widowControl w:val="0"/>
        <w:jc w:val="left"/>
      </w:pPr>
      <w:r>
        <w:t>General Bill</w:t>
      </w:r>
    </w:p>
    <w:p w:rsidR="007E521E" w:rsidRDefault="007E521E" w:rsidP="007E521E">
      <w:pPr>
        <w:widowControl w:val="0"/>
        <w:jc w:val="left"/>
      </w:pPr>
      <w:r>
        <w:t>Sponsors: Rep. Harrison</w:t>
      </w:r>
    </w:p>
    <w:p w:rsidR="007E521E" w:rsidRDefault="007E521E" w:rsidP="007E521E">
      <w:pPr>
        <w:widowControl w:val="0"/>
        <w:jc w:val="left"/>
      </w:pPr>
      <w:r>
        <w:t>Document Path: l:\council\bills\ms\7144ahb11.docx</w:t>
      </w:r>
    </w:p>
    <w:p w:rsidR="007E521E" w:rsidRDefault="007E521E" w:rsidP="007E521E">
      <w:pPr>
        <w:widowControl w:val="0"/>
        <w:jc w:val="left"/>
      </w:pPr>
    </w:p>
    <w:p w:rsidR="007E521E" w:rsidRDefault="007E521E" w:rsidP="007E521E">
      <w:pPr>
        <w:widowControl w:val="0"/>
        <w:jc w:val="left"/>
      </w:pPr>
      <w:r>
        <w:t>Introduced in the House on January 26, 2011</w:t>
      </w:r>
    </w:p>
    <w:p w:rsidR="007E521E" w:rsidRDefault="007E521E" w:rsidP="007E521E">
      <w:pPr>
        <w:widowControl w:val="0"/>
        <w:jc w:val="left"/>
      </w:pPr>
      <w:r>
        <w:t xml:space="preserve">Currently residing in the House Committee on </w:t>
      </w:r>
      <w:r w:rsidRPr="007E521E">
        <w:rPr>
          <w:b/>
        </w:rPr>
        <w:t>Judiciary</w:t>
      </w:r>
    </w:p>
    <w:p w:rsidR="007E521E" w:rsidRDefault="007E521E" w:rsidP="007E521E">
      <w:pPr>
        <w:widowControl w:val="0"/>
        <w:jc w:val="left"/>
      </w:pPr>
    </w:p>
    <w:p w:rsidR="007E521E" w:rsidRDefault="007E521E" w:rsidP="007E521E">
      <w:pPr>
        <w:widowControl w:val="0"/>
        <w:jc w:val="left"/>
      </w:pPr>
      <w:r>
        <w:t xml:space="preserve">Summary: </w:t>
      </w:r>
      <w:r w:rsidR="00726476">
        <w:t>Retail theft</w:t>
      </w:r>
    </w:p>
    <w:p w:rsidR="007E521E" w:rsidRDefault="007E521E" w:rsidP="007E521E">
      <w:pPr>
        <w:widowControl w:val="0"/>
        <w:jc w:val="left"/>
      </w:pPr>
    </w:p>
    <w:p w:rsidR="007E521E" w:rsidRDefault="007E521E" w:rsidP="007E521E">
      <w:pPr>
        <w:widowControl w:val="0"/>
        <w:jc w:val="left"/>
      </w:pPr>
    </w:p>
    <w:p w:rsidR="007E521E" w:rsidRDefault="007E521E" w:rsidP="007E521E">
      <w:pPr>
        <w:widowControl w:val="0"/>
        <w:tabs>
          <w:tab w:val="center" w:pos="590"/>
          <w:tab w:val="center" w:pos="1440"/>
          <w:tab w:val="left" w:pos="1872"/>
          <w:tab w:val="left" w:pos="9187"/>
        </w:tabs>
        <w:jc w:val="left"/>
      </w:pPr>
      <w:r w:rsidRPr="007E521E">
        <w:rPr>
          <w:b/>
        </w:rPr>
        <w:t>HISTORY OF LEGISLATIVE ACTIONS</w:t>
      </w:r>
    </w:p>
    <w:p w:rsidR="007E521E" w:rsidRDefault="007E521E" w:rsidP="007E521E">
      <w:pPr>
        <w:widowControl w:val="0"/>
        <w:tabs>
          <w:tab w:val="center" w:pos="590"/>
          <w:tab w:val="center" w:pos="1440"/>
          <w:tab w:val="left" w:pos="1872"/>
          <w:tab w:val="left" w:pos="9187"/>
        </w:tabs>
        <w:jc w:val="left"/>
      </w:pPr>
    </w:p>
    <w:p w:rsidR="007E521E" w:rsidRPr="007E521E" w:rsidRDefault="007E521E" w:rsidP="007E521E">
      <w:pPr>
        <w:widowControl w:val="0"/>
        <w:tabs>
          <w:tab w:val="center" w:pos="590"/>
          <w:tab w:val="center" w:pos="1440"/>
          <w:tab w:val="left" w:pos="1872"/>
          <w:tab w:val="left" w:pos="9187"/>
        </w:tabs>
        <w:jc w:val="left"/>
      </w:pPr>
      <w:r w:rsidRPr="007E521E">
        <w:rPr>
          <w:u w:val="single"/>
        </w:rPr>
        <w:tab/>
        <w:t>Date</w:t>
      </w:r>
      <w:r w:rsidRPr="007E521E">
        <w:rPr>
          <w:u w:val="single"/>
        </w:rPr>
        <w:tab/>
        <w:t>Body</w:t>
      </w:r>
      <w:r w:rsidRPr="007E521E">
        <w:rPr>
          <w:u w:val="single"/>
        </w:rPr>
        <w:tab/>
        <w:t>Action Description with journal page number</w:t>
      </w:r>
      <w:r w:rsidRPr="007E521E">
        <w:rPr>
          <w:u w:val="single"/>
        </w:rPr>
        <w:tab/>
      </w:r>
    </w:p>
    <w:p w:rsidR="006011FA" w:rsidRDefault="006011FA" w:rsidP="006011FA">
      <w:pPr>
        <w:widowControl w:val="0"/>
        <w:tabs>
          <w:tab w:val="right" w:pos="1008"/>
          <w:tab w:val="left" w:pos="1152"/>
          <w:tab w:val="left" w:pos="1872"/>
          <w:tab w:val="left" w:pos="9187"/>
        </w:tabs>
        <w:ind w:left="2088" w:hanging="2088"/>
        <w:jc w:val="left"/>
      </w:pPr>
      <w:r>
        <w:tab/>
        <w:t>1/26/2011</w:t>
      </w:r>
      <w:r>
        <w:tab/>
        <w:t>House</w:t>
      </w:r>
      <w:r>
        <w:tab/>
      </w:r>
      <w:r w:rsidRPr="00C90B85">
        <w:t>Introduced and read first time (</w:t>
      </w:r>
      <w:hyperlink r:id="rId7" w:history="1">
        <w:r w:rsidRPr="00C90B85">
          <w:rPr>
            <w:rStyle w:val="Hyperlink"/>
          </w:rPr>
          <w:t>House Journal</w:t>
        </w:r>
        <w:r w:rsidRPr="00C90B85">
          <w:rPr>
            <w:rStyle w:val="Hyperlink"/>
          </w:rPr>
          <w:noBreakHyphen/>
          <w:t>page 12</w:t>
        </w:r>
      </w:hyperlink>
      <w:r w:rsidRPr="00C90B85">
        <w:t>)</w:t>
      </w:r>
    </w:p>
    <w:p w:rsidR="006011FA" w:rsidRDefault="006011FA" w:rsidP="006011FA">
      <w:pPr>
        <w:widowControl w:val="0"/>
        <w:tabs>
          <w:tab w:val="right" w:pos="1008"/>
          <w:tab w:val="left" w:pos="1152"/>
          <w:tab w:val="left" w:pos="1872"/>
          <w:tab w:val="left" w:pos="9187"/>
        </w:tabs>
        <w:ind w:left="2088" w:hanging="2088"/>
        <w:jc w:val="left"/>
      </w:pPr>
      <w:r>
        <w:tab/>
        <w:t>1/26/2011</w:t>
      </w:r>
      <w:r>
        <w:tab/>
        <w:t>House</w:t>
      </w:r>
      <w:r>
        <w:tab/>
      </w:r>
      <w:r w:rsidRPr="00C90B85">
        <w:t>Ref</w:t>
      </w:r>
      <w:r>
        <w:t xml:space="preserve">erred to Committee on </w:t>
      </w:r>
      <w:r w:rsidRPr="00C90B85">
        <w:rPr>
          <w:b/>
        </w:rPr>
        <w:t>Judiciary</w:t>
      </w:r>
      <w:r>
        <w:t xml:space="preserve"> </w:t>
      </w:r>
      <w:r w:rsidRPr="00C90B85">
        <w:t>(</w:t>
      </w:r>
      <w:hyperlink r:id="rId8" w:history="1">
        <w:r w:rsidRPr="00C90B85">
          <w:rPr>
            <w:rStyle w:val="Hyperlink"/>
          </w:rPr>
          <w:t>House Journal</w:t>
        </w:r>
        <w:r w:rsidRPr="00C90B85">
          <w:rPr>
            <w:rStyle w:val="Hyperlink"/>
          </w:rPr>
          <w:noBreakHyphen/>
          <w:t>page 12</w:t>
        </w:r>
      </w:hyperlink>
      <w:r w:rsidRPr="00C90B85">
        <w:t>)</w:t>
      </w:r>
    </w:p>
    <w:p w:rsidR="006011FA" w:rsidRDefault="006011FA" w:rsidP="006011FA">
      <w:pPr>
        <w:widowControl w:val="0"/>
        <w:tabs>
          <w:tab w:val="right" w:pos="1008"/>
          <w:tab w:val="left" w:pos="1152"/>
          <w:tab w:val="left" w:pos="1872"/>
          <w:tab w:val="left" w:pos="9187"/>
        </w:tabs>
        <w:ind w:left="2088" w:hanging="2088"/>
        <w:jc w:val="left"/>
      </w:pPr>
    </w:p>
    <w:p w:rsidR="007E521E" w:rsidRPr="007E521E" w:rsidRDefault="007E521E" w:rsidP="007E521E">
      <w:pPr>
        <w:widowControl w:val="0"/>
        <w:tabs>
          <w:tab w:val="right" w:pos="1008"/>
          <w:tab w:val="left" w:pos="1152"/>
          <w:tab w:val="left" w:pos="1872"/>
          <w:tab w:val="left" w:pos="9187"/>
        </w:tabs>
        <w:ind w:left="2088" w:hanging="2088"/>
        <w:jc w:val="left"/>
      </w:pPr>
    </w:p>
    <w:p w:rsidR="007E521E" w:rsidRDefault="007E521E" w:rsidP="007E521E">
      <w:pPr>
        <w:widowControl w:val="0"/>
        <w:jc w:val="left"/>
      </w:pPr>
      <w:r w:rsidRPr="007E521E">
        <w:rPr>
          <w:b/>
        </w:rPr>
        <w:t>VERSIONS OF THIS BILL</w:t>
      </w:r>
    </w:p>
    <w:p w:rsidR="007E521E" w:rsidRDefault="007E521E" w:rsidP="007E521E">
      <w:pPr>
        <w:widowControl w:val="0"/>
        <w:jc w:val="left"/>
      </w:pPr>
    </w:p>
    <w:p w:rsidR="007E521E" w:rsidRDefault="00FC580A" w:rsidP="007E521E">
      <w:pPr>
        <w:widowControl w:val="0"/>
        <w:jc w:val="left"/>
      </w:pPr>
      <w:hyperlink r:id="rId9" w:history="1">
        <w:r w:rsidR="007E521E">
          <w:rPr>
            <w:rStyle w:val="Hyperlink"/>
          </w:rPr>
          <w:t>1/26/2011</w:t>
        </w:r>
      </w:hyperlink>
    </w:p>
    <w:p w:rsidR="007E521E" w:rsidRDefault="007E521E" w:rsidP="007E521E"/>
    <w:p w:rsidR="007E521E" w:rsidRDefault="007E521E" w:rsidP="007E521E">
      <w:pPr>
        <w:sectPr w:rsidR="007E521E" w:rsidSect="007E521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1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1B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6C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8</w:t>
      </w:r>
      <w:r w:rsidR="001B0758">
        <w:noBreakHyphen/>
      </w:r>
      <w:r>
        <w:t>13</w:t>
      </w:r>
      <w:r w:rsidR="001B0758">
        <w:noBreakHyphen/>
      </w:r>
      <w:r>
        <w:t>160 SO AS TO CREATE AN OFFENSE RELATING TO STEALING CERTAIN MERCHANDISE FROM A MERCHANT AND TO PROVIDE A PENALTY; BY ADDING SECTION 8</w:t>
      </w:r>
      <w:r w:rsidR="001B0758">
        <w:noBreakHyphen/>
      </w:r>
      <w:r>
        <w:t>13</w:t>
      </w:r>
      <w:r w:rsidR="001B0758">
        <w:noBreakHyphen/>
      </w:r>
      <w:r>
        <w:t xml:space="preserve">170 SO AS TO DEFINE NECESSARY TERMS, CREATE </w:t>
      </w:r>
      <w:r w:rsidR="002F6F24">
        <w:t>AN</w:t>
      </w:r>
      <w:r>
        <w:t xml:space="preserve"> OFFENSE RELATING TO RETAIL THEFT, AND TO PROVIDE A PENALTY; AND TO AMEND SECTION 16</w:t>
      </w:r>
      <w:r w:rsidR="001B0758">
        <w:noBreakHyphen/>
      </w:r>
      <w:r>
        <w:t>13</w:t>
      </w:r>
      <w:r w:rsidR="001B0758">
        <w:noBreakHyphen/>
      </w:r>
      <w:r>
        <w:t>180, AS AMENDED, RELATING TO RECEIVING STOLEN GOODS, SO AS TO INCLUDE RECEIVING OR POSSESSING STOLEN GOODS WHEN THE PERSON IS ON NOTICE BY LAW ENFORCEMENT THAT THE GOODS ARE STOLEN.</w:t>
      </w:r>
    </w:p>
    <w:p w:rsidR="00271B76" w:rsidRDefault="00271B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1B76" w:rsidRDefault="00271B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1B76" w:rsidRDefault="00271B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04B" w:rsidRDefault="008D604B"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EB6C37">
        <w:t>1</w:t>
      </w:r>
      <w:r>
        <w:t>.</w:t>
      </w:r>
      <w:r>
        <w:tab/>
      </w:r>
      <w:r w:rsidR="00EB6C37">
        <w:tab/>
        <w:t>Article 3, Chapter 13, Title 8 of the 1976 Code is amended by adding:</w:t>
      </w:r>
    </w:p>
    <w:p w:rsidR="008D604B" w:rsidRDefault="008D604B"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04B" w:rsidRPr="008D604B" w:rsidRDefault="008D604B"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1B0758">
        <w:noBreakHyphen/>
      </w:r>
      <w:r>
        <w:t>13</w:t>
      </w:r>
      <w:r w:rsidR="001B0758">
        <w:noBreakHyphen/>
      </w:r>
      <w:r>
        <w:t>1</w:t>
      </w:r>
      <w:r w:rsidR="00EB6C37">
        <w:t>60.</w:t>
      </w:r>
      <w:r w:rsidR="00EB6C37">
        <w:tab/>
      </w:r>
      <w:r w:rsidRPr="008D604B">
        <w:t>(A)</w:t>
      </w:r>
      <w:r>
        <w:tab/>
      </w:r>
      <w:r w:rsidRPr="008D604B">
        <w:t>It is unlawful to commit larceny against a</w:t>
      </w:r>
      <w:r>
        <w:t xml:space="preserve"> </w:t>
      </w:r>
      <w:r w:rsidRPr="008D604B">
        <w:t>merchant under the following circumstances:</w:t>
      </w:r>
    </w:p>
    <w:p w:rsidR="008D604B" w:rsidRPr="008D604B" w:rsidRDefault="008D604B"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D604B">
        <w:t>(1)</w:t>
      </w:r>
      <w:r>
        <w:tab/>
      </w:r>
      <w:r w:rsidR="00EB6C37">
        <w:t>i</w:t>
      </w:r>
      <w:r w:rsidRPr="008D604B">
        <w:t>f the property taken has a value of more than two hundred dollars, by using an exit door erected and maintained to comply</w:t>
      </w:r>
      <w:r>
        <w:t xml:space="preserve"> </w:t>
      </w:r>
      <w:r w:rsidRPr="008D604B">
        <w:t>with the requirements of 29 C.F.R. § 1910 Subpart E, upon which door</w:t>
      </w:r>
      <w:r>
        <w:t xml:space="preserve"> </w:t>
      </w:r>
      <w:r w:rsidRPr="008D604B">
        <w:t>has been placed a notice, sign, or poster providing information about</w:t>
      </w:r>
      <w:r>
        <w:t xml:space="preserve"> </w:t>
      </w:r>
      <w:r w:rsidRPr="008D604B">
        <w:t>the felony offense and punishment provided</w:t>
      </w:r>
      <w:r w:rsidR="00732F4C">
        <w:t xml:space="preserve"> pursuant to </w:t>
      </w:r>
      <w:r w:rsidRPr="008D604B">
        <w:t>this subsection, to</w:t>
      </w:r>
      <w:r>
        <w:t xml:space="preserve"> </w:t>
      </w:r>
      <w:r w:rsidRPr="008D604B">
        <w:t>exit the premises of a store</w:t>
      </w:r>
      <w:r w:rsidR="002F6F24">
        <w:t>;</w:t>
      </w:r>
    </w:p>
    <w:p w:rsidR="008D604B" w:rsidRPr="008D604B" w:rsidRDefault="008D604B"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8D604B">
        <w:t>(2)</w:t>
      </w:r>
      <w:r>
        <w:tab/>
      </w:r>
      <w:r w:rsidR="00EB6C37">
        <w:t>b</w:t>
      </w:r>
      <w:r w:rsidRPr="008D604B">
        <w:t>y removing, destroying, or deactivating a component of an</w:t>
      </w:r>
      <w:r>
        <w:t xml:space="preserve"> </w:t>
      </w:r>
      <w:r w:rsidRPr="008D604B">
        <w:t>antishoplifting or inventory control device to prevent the activation of</w:t>
      </w:r>
      <w:r>
        <w:t xml:space="preserve"> </w:t>
      </w:r>
      <w:r w:rsidRPr="008D604B">
        <w:t>an antishoplifting or inventory control device</w:t>
      </w:r>
      <w:r w:rsidR="002F6F24">
        <w:t>;</w:t>
      </w:r>
    </w:p>
    <w:p w:rsidR="008D604B" w:rsidRPr="008D604B" w:rsidRDefault="008D604B"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D604B">
        <w:t>(3)</w:t>
      </w:r>
      <w:r>
        <w:tab/>
      </w:r>
      <w:r w:rsidR="00EB6C37">
        <w:t>b</w:t>
      </w:r>
      <w:r w:rsidRPr="008D604B">
        <w:t>y affixing a product code created for the purpose of fraudulently</w:t>
      </w:r>
      <w:r>
        <w:t xml:space="preserve"> </w:t>
      </w:r>
      <w:r w:rsidRPr="008D604B">
        <w:t>obtaining goods or merchandise from a merchant at less than its actual</w:t>
      </w:r>
      <w:r>
        <w:t xml:space="preserve"> </w:t>
      </w:r>
      <w:r w:rsidRPr="008D604B">
        <w:t>sale price</w:t>
      </w:r>
      <w:r w:rsidR="00EB6C37">
        <w:t>; or</w:t>
      </w:r>
    </w:p>
    <w:p w:rsidR="008D604B" w:rsidRPr="008D604B" w:rsidRDefault="008D604B"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D604B">
        <w:t>(4)</w:t>
      </w:r>
      <w:r>
        <w:tab/>
      </w:r>
      <w:r w:rsidR="00EB6C37">
        <w:t>w</w:t>
      </w:r>
      <w:r w:rsidRPr="008D604B">
        <w:t>hen the property is infant formula valued in excess of one hundred</w:t>
      </w:r>
      <w:r>
        <w:t xml:space="preserve"> dollars</w:t>
      </w:r>
      <w:r w:rsidRPr="008D604B">
        <w:t xml:space="preserve">. As used in this subsection, the term </w:t>
      </w:r>
      <w:r w:rsidR="001B0758" w:rsidRPr="001B0758">
        <w:t>‘</w:t>
      </w:r>
      <w:r w:rsidRPr="008D604B">
        <w:t>infant</w:t>
      </w:r>
      <w:r w:rsidR="00EB6C37">
        <w:t xml:space="preserve"> </w:t>
      </w:r>
      <w:r w:rsidRPr="008D604B">
        <w:t>formula,</w:t>
      </w:r>
      <w:r w:rsidR="001B0758" w:rsidRPr="001B0758">
        <w:t>’</w:t>
      </w:r>
      <w:r w:rsidRPr="008D604B">
        <w:t xml:space="preserve"> has the same meaning as found in 21 U.S.C. § 321(z).</w:t>
      </w:r>
    </w:p>
    <w:p w:rsidR="008D604B" w:rsidRDefault="008D604B"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D604B">
        <w:t>(B)</w:t>
      </w:r>
      <w:r>
        <w:tab/>
      </w:r>
      <w:r w:rsidR="00EB6C37">
        <w:t>A person who violates the provisions of this section is guilty of a felony and, upon conviction</w:t>
      </w:r>
      <w:r w:rsidR="00950F40">
        <w:t>,</w:t>
      </w:r>
      <w:r w:rsidR="00EB6C37">
        <w:t xml:space="preserve"> must be fined not more than one thousand dollars or imprisoned for not more than five years.”</w:t>
      </w:r>
    </w:p>
    <w:p w:rsidR="008D604B" w:rsidRDefault="008D604B"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C37" w:rsidRDefault="00EB6C37"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3 Chapter 13, Title 8 of the 1976 Code is amended by adding:</w:t>
      </w:r>
    </w:p>
    <w:p w:rsidR="00EB6C37" w:rsidRDefault="00EB6C37"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04B" w:rsidRPr="008D604B" w:rsidRDefault="008D604B"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0F40">
        <w:t>“</w:t>
      </w:r>
      <w:r>
        <w:t>Section 8</w:t>
      </w:r>
      <w:r w:rsidR="001B0758">
        <w:noBreakHyphen/>
      </w:r>
      <w:r>
        <w:t>13</w:t>
      </w:r>
      <w:r w:rsidR="001B0758">
        <w:noBreakHyphen/>
      </w:r>
      <w:r>
        <w:t>1</w:t>
      </w:r>
      <w:r w:rsidR="00EB6C37">
        <w:t>70</w:t>
      </w:r>
      <w:r>
        <w:t>.</w:t>
      </w:r>
      <w:r>
        <w:tab/>
      </w:r>
      <w:r w:rsidRPr="008D604B">
        <w:t>(A)</w:t>
      </w:r>
      <w:r>
        <w:tab/>
      </w:r>
      <w:r w:rsidR="00EB6C37">
        <w:t>As used in this section, the term:</w:t>
      </w:r>
    </w:p>
    <w:p w:rsidR="008D604B" w:rsidRPr="008D604B" w:rsidRDefault="00801677"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D604B">
        <w:tab/>
      </w:r>
      <w:r w:rsidR="008D604B" w:rsidRPr="008D604B">
        <w:t>(1)</w:t>
      </w:r>
      <w:r w:rsidR="008D604B">
        <w:tab/>
      </w:r>
      <w:r w:rsidR="001B0758" w:rsidRPr="001B0758">
        <w:t>‘</w:t>
      </w:r>
      <w:r w:rsidR="008D604B" w:rsidRPr="008D604B">
        <w:t>Retail property</w:t>
      </w:r>
      <w:r w:rsidR="001B0758" w:rsidRPr="001B0758">
        <w:t>’</w:t>
      </w:r>
      <w:r w:rsidR="008D604B">
        <w:t xml:space="preserve"> </w:t>
      </w:r>
      <w:r>
        <w:t>mean</w:t>
      </w:r>
      <w:r w:rsidR="008D604B">
        <w:t>s a</w:t>
      </w:r>
      <w:r w:rsidR="008D604B" w:rsidRPr="008D604B">
        <w:t xml:space="preserve"> new article, product, commodity, item, or</w:t>
      </w:r>
      <w:r w:rsidR="008D604B">
        <w:t xml:space="preserve"> </w:t>
      </w:r>
      <w:r w:rsidR="008D604B" w:rsidRPr="008D604B">
        <w:t>component intende</w:t>
      </w:r>
      <w:r w:rsidR="00950F40">
        <w:t>d to be sold in retail commerce.</w:t>
      </w:r>
    </w:p>
    <w:p w:rsidR="008D604B" w:rsidRPr="008D604B" w:rsidRDefault="00801677"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D604B">
        <w:tab/>
      </w:r>
      <w:r w:rsidR="008D604B" w:rsidRPr="008D604B">
        <w:t>(2)</w:t>
      </w:r>
      <w:r w:rsidR="008D604B">
        <w:tab/>
      </w:r>
      <w:r w:rsidR="001B0758" w:rsidRPr="001B0758">
        <w:t>‘</w:t>
      </w:r>
      <w:r w:rsidR="008D604B" w:rsidRPr="008D604B">
        <w:t>Retail property fence</w:t>
      </w:r>
      <w:r w:rsidR="001B0758" w:rsidRPr="001B0758">
        <w:t>’</w:t>
      </w:r>
      <w:r w:rsidR="008D604B">
        <w:t xml:space="preserve"> </w:t>
      </w:r>
      <w:r>
        <w:t xml:space="preserve">means a </w:t>
      </w:r>
      <w:r w:rsidR="008D604B" w:rsidRPr="008D604B">
        <w:t>person or business that buys retail</w:t>
      </w:r>
      <w:r>
        <w:t xml:space="preserve"> </w:t>
      </w:r>
      <w:r w:rsidR="008D604B" w:rsidRPr="008D604B">
        <w:t>property knowing or believing that</w:t>
      </w:r>
      <w:r w:rsidR="00EB6C37">
        <w:t xml:space="preserve"> the </w:t>
      </w:r>
      <w:r w:rsidR="008D604B" w:rsidRPr="008D604B">
        <w:t>retail property is stolen.</w:t>
      </w:r>
    </w:p>
    <w:p w:rsidR="008D604B" w:rsidRPr="008D604B" w:rsidRDefault="00801677"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D604B" w:rsidRPr="008D604B">
        <w:t>(3)</w:t>
      </w:r>
      <w:r>
        <w:tab/>
      </w:r>
      <w:r w:rsidR="001B0758" w:rsidRPr="001B0758">
        <w:t>‘</w:t>
      </w:r>
      <w:r w:rsidR="008D604B" w:rsidRPr="008D604B">
        <w:t>Theft</w:t>
      </w:r>
      <w:r w:rsidR="001B0758" w:rsidRPr="001B0758">
        <w:t>’</w:t>
      </w:r>
      <w:r>
        <w:t xml:space="preserve"> means t</w:t>
      </w:r>
      <w:r w:rsidR="008D604B" w:rsidRPr="008D604B">
        <w:t>o take possession of, carry away, transfer, or cause to be</w:t>
      </w:r>
      <w:r>
        <w:t xml:space="preserve"> </w:t>
      </w:r>
      <w:r w:rsidR="008D604B" w:rsidRPr="008D604B">
        <w:t>carried away the retail property of another with the intent to steal the</w:t>
      </w:r>
      <w:r>
        <w:t xml:space="preserve"> </w:t>
      </w:r>
      <w:r w:rsidR="008D604B" w:rsidRPr="008D604B">
        <w:t>retail property.</w:t>
      </w:r>
    </w:p>
    <w:p w:rsidR="008D604B" w:rsidRPr="008D604B" w:rsidRDefault="00801677"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D604B" w:rsidRPr="008D604B">
        <w:t>(4)</w:t>
      </w:r>
      <w:r>
        <w:tab/>
      </w:r>
      <w:r w:rsidR="001B0758" w:rsidRPr="001B0758">
        <w:t>‘</w:t>
      </w:r>
      <w:r w:rsidR="008D604B" w:rsidRPr="008D604B">
        <w:t>Value</w:t>
      </w:r>
      <w:r w:rsidR="001B0758" w:rsidRPr="001B0758">
        <w:t>’</w:t>
      </w:r>
      <w:r w:rsidR="008D604B" w:rsidRPr="008D604B">
        <w:t xml:space="preserve"> </w:t>
      </w:r>
      <w:r>
        <w:t>means t</w:t>
      </w:r>
      <w:r w:rsidR="008D604B" w:rsidRPr="008D604B">
        <w:t>he retail value of an item as advertised by the affected</w:t>
      </w:r>
      <w:r>
        <w:t xml:space="preserve"> </w:t>
      </w:r>
      <w:r w:rsidR="008D604B" w:rsidRPr="008D604B">
        <w:t>retail establishment, to include all applicable taxes.</w:t>
      </w:r>
    </w:p>
    <w:p w:rsidR="008D604B" w:rsidRPr="008D604B" w:rsidRDefault="00801677"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D604B" w:rsidRPr="008D604B">
        <w:t>(B)</w:t>
      </w:r>
      <w:r>
        <w:tab/>
      </w:r>
      <w:r w:rsidR="008D604B" w:rsidRPr="008D604B">
        <w:t>It is unlawful for a person to:</w:t>
      </w:r>
    </w:p>
    <w:p w:rsidR="008D604B" w:rsidRPr="008D604B" w:rsidRDefault="00801677"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D604B" w:rsidRPr="008D604B">
        <w:t>(1)</w:t>
      </w:r>
      <w:r>
        <w:tab/>
      </w:r>
      <w:r w:rsidR="00EB6C37">
        <w:t>c</w:t>
      </w:r>
      <w:r w:rsidR="008D604B" w:rsidRPr="008D604B">
        <w:t>onspire with another person to commit theft of retail property from a</w:t>
      </w:r>
      <w:r>
        <w:t xml:space="preserve"> </w:t>
      </w:r>
      <w:r w:rsidR="008D604B" w:rsidRPr="008D604B">
        <w:t>retail establishment, with a value exceeding one thousand five hundred</w:t>
      </w:r>
      <w:r>
        <w:t xml:space="preserve"> </w:t>
      </w:r>
      <w:r w:rsidR="008D604B" w:rsidRPr="008D604B">
        <w:t xml:space="preserve">dollars aggregated over a </w:t>
      </w:r>
      <w:r>
        <w:t>ninety</w:t>
      </w:r>
      <w:r w:rsidR="001B0758">
        <w:noBreakHyphen/>
      </w:r>
      <w:r w:rsidR="008D604B" w:rsidRPr="008D604B">
        <w:t>day period, with the intent to sell</w:t>
      </w:r>
      <w:r>
        <w:t xml:space="preserve"> </w:t>
      </w:r>
      <w:r w:rsidR="008D604B" w:rsidRPr="008D604B">
        <w:t>that retail property for monetary or other gain, and who takes or causes</w:t>
      </w:r>
      <w:r>
        <w:t xml:space="preserve"> </w:t>
      </w:r>
      <w:r w:rsidR="008D604B" w:rsidRPr="008D604B">
        <w:t>that retail property to be placed in the control of a retail property fence</w:t>
      </w:r>
      <w:r>
        <w:t xml:space="preserve"> </w:t>
      </w:r>
      <w:r w:rsidR="008D604B" w:rsidRPr="008D604B">
        <w:t>or other person in exchange for consideration</w:t>
      </w:r>
      <w:r w:rsidR="00950F40">
        <w:t>; or</w:t>
      </w:r>
    </w:p>
    <w:p w:rsidR="008D604B" w:rsidRPr="008D604B" w:rsidRDefault="00801677"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D604B" w:rsidRPr="008D604B">
        <w:t>(2)</w:t>
      </w:r>
      <w:r>
        <w:tab/>
      </w:r>
      <w:r w:rsidR="00EB6C37">
        <w:t>receive</w:t>
      </w:r>
      <w:r w:rsidR="008D604B" w:rsidRPr="008D604B">
        <w:t xml:space="preserve"> or possess retail property that has been taken or stolen</w:t>
      </w:r>
      <w:r>
        <w:t xml:space="preserve"> </w:t>
      </w:r>
      <w:r w:rsidR="008D604B" w:rsidRPr="008D604B">
        <w:t xml:space="preserve">in violation of </w:t>
      </w:r>
      <w:r w:rsidR="00EB6C37">
        <w:t>item</w:t>
      </w:r>
      <w:r w:rsidR="008D604B" w:rsidRPr="008D604B">
        <w:t xml:space="preserve"> (1) while knowing or</w:t>
      </w:r>
      <w:r>
        <w:t xml:space="preserve"> </w:t>
      </w:r>
      <w:r w:rsidR="008D604B" w:rsidRPr="008D604B">
        <w:t>having reasonable grounds to believe the property is stolen.</w:t>
      </w:r>
    </w:p>
    <w:p w:rsidR="008D604B" w:rsidRPr="008D604B" w:rsidRDefault="00EB6C37"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D604B" w:rsidRPr="008D604B">
        <w:t>(</w:t>
      </w:r>
      <w:r>
        <w:t>C</w:t>
      </w:r>
      <w:r w:rsidR="008D604B" w:rsidRPr="008D604B">
        <w:t>)</w:t>
      </w:r>
      <w:r>
        <w:tab/>
      </w:r>
      <w:r w:rsidR="008D604B" w:rsidRPr="008D604B">
        <w:t>Any interest a person has acquired or maintained in violation of this section</w:t>
      </w:r>
      <w:r>
        <w:t xml:space="preserve"> is</w:t>
      </w:r>
      <w:r w:rsidR="008D604B" w:rsidRPr="008D604B">
        <w:t xml:space="preserve"> subject to forfeiture pursuant to the procedures for forfeiture </w:t>
      </w:r>
      <w:r w:rsidR="00950F40">
        <w:t>as provided</w:t>
      </w:r>
      <w:r w:rsidR="008D604B" w:rsidRPr="008D604B">
        <w:t xml:space="preserve"> in</w:t>
      </w:r>
      <w:r>
        <w:t xml:space="preserve"> Section </w:t>
      </w:r>
      <w:r w:rsidR="008D604B" w:rsidRPr="008D604B">
        <w:t>44</w:t>
      </w:r>
      <w:r w:rsidR="001B0758">
        <w:noBreakHyphen/>
      </w:r>
      <w:r w:rsidR="008D604B" w:rsidRPr="008D604B">
        <w:t>53</w:t>
      </w:r>
      <w:r w:rsidR="001B0758">
        <w:noBreakHyphen/>
      </w:r>
      <w:r w:rsidR="008D604B" w:rsidRPr="008D604B">
        <w:t>530</w:t>
      </w:r>
      <w:r>
        <w:t>.”</w:t>
      </w:r>
    </w:p>
    <w:p w:rsidR="00EB6C37" w:rsidRDefault="00EB6C37" w:rsidP="00EB6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C37" w:rsidRDefault="00EB6C37" w:rsidP="00EB6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1B0758">
        <w:noBreakHyphen/>
      </w:r>
      <w:r>
        <w:t>13</w:t>
      </w:r>
      <w:r w:rsidR="001B0758">
        <w:noBreakHyphen/>
      </w:r>
      <w:r>
        <w:t>180 of the 1976 Code, as last amended by Act 273 of 2010, is further amended to read:</w:t>
      </w:r>
    </w:p>
    <w:p w:rsidR="00EB6C37" w:rsidRDefault="00EB6C37" w:rsidP="00EB6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C37" w:rsidRPr="00170B0E" w:rsidRDefault="00EB6C37" w:rsidP="00EB6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1B0758">
        <w:noBreakHyphen/>
      </w:r>
      <w:r>
        <w:t>13</w:t>
      </w:r>
      <w:r w:rsidR="001B0758">
        <w:noBreakHyphen/>
      </w:r>
      <w:r>
        <w:t>180.</w:t>
      </w:r>
      <w:r>
        <w:tab/>
      </w:r>
      <w:r w:rsidRPr="00170B0E">
        <w:t xml:space="preserve">(A) It is unlawful for a person to buy, receive, or possess stolen goods, chattels, or other property if the person knows or has reason to believe the goods, chattels, or property is stolen.  A person is guilty of this offense whether or not anyone is convicted of the theft of the property. </w:t>
      </w:r>
    </w:p>
    <w:p w:rsidR="00EB6C37" w:rsidRPr="008D604B" w:rsidRDefault="00EB6C37" w:rsidP="00EB6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D604B">
        <w:t>(B)</w:t>
      </w:r>
      <w:r>
        <w:tab/>
      </w:r>
      <w:r w:rsidRPr="008D604B">
        <w:rPr>
          <w:u w:val="single"/>
        </w:rPr>
        <w:t>It is unlawful for a person to knowingly receive or possess property in the custody of a law enforcement agency that was explicitly represented to the person by an agent of the law enforcement agency as stolen</w:t>
      </w:r>
      <w:r>
        <w:rPr>
          <w:u w:val="single"/>
        </w:rPr>
        <w:t>.</w:t>
      </w:r>
    </w:p>
    <w:p w:rsidR="00EB6C37" w:rsidRPr="00170B0E" w:rsidRDefault="00EB6C37" w:rsidP="00EB6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604B">
        <w:rPr>
          <w:u w:val="single"/>
        </w:rPr>
        <w:t>(</w:t>
      </w:r>
      <w:r>
        <w:rPr>
          <w:u w:val="single"/>
        </w:rPr>
        <w:t>C)</w:t>
      </w:r>
      <w:r>
        <w:tab/>
      </w:r>
      <w:r w:rsidRPr="00170B0E">
        <w:t xml:space="preserve">A person who violates the provisions of this section is guilty of a: </w:t>
      </w:r>
    </w:p>
    <w:p w:rsidR="00EB6C37" w:rsidRPr="00170B0E" w:rsidRDefault="00EB6C37" w:rsidP="00EB6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0B0E">
        <w:t>(1)</w:t>
      </w:r>
      <w:r>
        <w:tab/>
      </w:r>
      <w:r w:rsidRPr="00170B0E">
        <w:t>misdemeanor triable in magistrates court or municipal court, notwithstanding the provisions of Sections 22</w:t>
      </w:r>
      <w:r w:rsidR="001B0758">
        <w:noBreakHyphen/>
      </w:r>
      <w:r w:rsidRPr="00170B0E">
        <w:t>3</w:t>
      </w:r>
      <w:r w:rsidR="001B0758">
        <w:noBreakHyphen/>
      </w:r>
      <w:r w:rsidRPr="00170B0E">
        <w:t>540, 22</w:t>
      </w:r>
      <w:r w:rsidR="001B0758">
        <w:noBreakHyphen/>
      </w:r>
      <w:r w:rsidRPr="00170B0E">
        <w:t>3</w:t>
      </w:r>
      <w:r w:rsidR="001B0758">
        <w:noBreakHyphen/>
      </w:r>
      <w:r w:rsidRPr="00170B0E">
        <w:t>545, 22</w:t>
      </w:r>
      <w:r w:rsidR="001B0758">
        <w:noBreakHyphen/>
      </w:r>
      <w:r w:rsidRPr="00170B0E">
        <w:t>3</w:t>
      </w:r>
      <w:r w:rsidR="001B0758">
        <w:noBreakHyphen/>
      </w:r>
      <w:r w:rsidRPr="00170B0E">
        <w:t>550, and 14</w:t>
      </w:r>
      <w:r w:rsidR="001B0758">
        <w:noBreakHyphen/>
      </w:r>
      <w:r w:rsidRPr="00170B0E">
        <w:t>25</w:t>
      </w:r>
      <w:r w:rsidR="001B0758">
        <w:noBreakHyphen/>
      </w:r>
      <w:r w:rsidRPr="00170B0E">
        <w:t xml:space="preserve">65, if the value of the property is two thousand dollars or less.  Upon conviction, the person must be fined not more than one thousand dollars, or imprisoned not more than thirty days; </w:t>
      </w:r>
    </w:p>
    <w:p w:rsidR="00EB6C37" w:rsidRPr="00170B0E" w:rsidRDefault="00EB6C37" w:rsidP="00EB6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0B0E">
        <w:t>(2)</w:t>
      </w:r>
      <w:r>
        <w:tab/>
      </w:r>
      <w:r w:rsidRPr="00170B0E">
        <w:t xml:space="preserve">felony and, upon conviction, must be fined not less than one thousand dollars or imprisoned not more than five years if the value of the property is more than two thousand dollars but less than ten thousand dollars; </w:t>
      </w:r>
    </w:p>
    <w:p w:rsidR="00EB6C37" w:rsidRPr="00170B0E" w:rsidRDefault="00EB6C37" w:rsidP="00EB6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0B0E">
        <w:t>(3)</w:t>
      </w:r>
      <w:r>
        <w:tab/>
      </w:r>
      <w:r w:rsidRPr="00170B0E">
        <w:t xml:space="preserve">felony and, upon conviction, must be fined not less than two thousand dollars or imprisoned not more than ten years if the value of the property is ten thousand dollars or more. </w:t>
      </w:r>
    </w:p>
    <w:p w:rsidR="00EB6C37" w:rsidRPr="00170B0E" w:rsidRDefault="00EB6C37" w:rsidP="00EB6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604B">
        <w:rPr>
          <w:strike/>
        </w:rPr>
        <w:t>(C)</w:t>
      </w:r>
      <w:r>
        <w:rPr>
          <w:u w:val="single"/>
        </w:rPr>
        <w:t>(D)</w:t>
      </w:r>
      <w:r>
        <w:tab/>
      </w:r>
      <w:r w:rsidRPr="00170B0E">
        <w:t>For the purposes of this section, the receipt of multiple items in a single transaction or event constitutes a single offense.</w:t>
      </w:r>
      <w:r>
        <w:t>”</w:t>
      </w:r>
      <w:r w:rsidRPr="00170B0E">
        <w:t xml:space="preserve"> </w:t>
      </w:r>
    </w:p>
    <w:p w:rsidR="00EB6C37" w:rsidRDefault="00EB6C37" w:rsidP="00EB6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6C37" w:rsidRDefault="00EB6C37"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B6C37" w:rsidRPr="008D604B" w:rsidRDefault="00EB6C37" w:rsidP="008D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1B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6C37">
        <w:t>5</w:t>
      </w:r>
      <w:r>
        <w:t>.</w:t>
      </w:r>
      <w:r>
        <w:tab/>
        <w:t>This act takes effect upon approval by the Governor.</w:t>
      </w:r>
    </w:p>
    <w:p w:rsidR="009B11CA" w:rsidRDefault="001B07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11CA" w:rsidRDefault="009B11CA" w:rsidP="007E521E">
      <w:pPr>
        <w:suppressAutoHyphens/>
      </w:pPr>
    </w:p>
    <w:sectPr w:rsidR="009B11CA" w:rsidSect="007E521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DCB" w:rsidRDefault="00EF2DCB" w:rsidP="009F0C77">
      <w:r>
        <w:separator/>
      </w:r>
    </w:p>
  </w:endnote>
  <w:endnote w:type="continuationSeparator" w:id="0">
    <w:p w:rsidR="00EF2DCB" w:rsidRDefault="00EF2D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88EA4F-1313-4CCA-B79B-4E66BD43F596}"/>
    <w:embedBold r:id="rId2" w:fontKey="{D22EC698-B232-4A74-A4E4-F03023D37269}"/>
  </w:font>
  <w:font w:name="Calibri">
    <w:panose1 w:val="020F0502020204030204"/>
    <w:charset w:val="00"/>
    <w:family w:val="swiss"/>
    <w:pitch w:val="variable"/>
    <w:sig w:usb0="E10002FF" w:usb1="4000ACFF" w:usb2="00000009" w:usb3="00000000" w:csb0="0000019F" w:csb1="00000000"/>
    <w:embedRegular r:id="rId3" w:fontKey="{B5B7E9B2-3EF2-42E7-9431-650AE4B78026}"/>
  </w:font>
  <w:font w:name="Tahoma">
    <w:panose1 w:val="020B0604030504040204"/>
    <w:charset w:val="00"/>
    <w:family w:val="swiss"/>
    <w:pitch w:val="variable"/>
    <w:sig w:usb0="21002A87" w:usb1="80000000" w:usb2="00000008" w:usb3="00000000" w:csb0="000101FF" w:csb1="00000000"/>
    <w:embedRegular r:id="rId4" w:fontKey="{99F745CA-FABE-45D6-B979-954D90385B92}"/>
  </w:font>
  <w:font w:name="Cambria">
    <w:panose1 w:val="02040503050406030204"/>
    <w:charset w:val="00"/>
    <w:family w:val="roman"/>
    <w:pitch w:val="variable"/>
    <w:sig w:usb0="E00002FF" w:usb1="400004FF" w:usb2="00000000" w:usb3="00000000" w:csb0="0000019F" w:csb1="00000000"/>
    <w:embedRegular r:id="rId5" w:fontKey="{FFDB1A95-8EB5-40CF-9C40-AB51F10B03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21E" w:rsidRPr="009B11CA" w:rsidRDefault="007E521E" w:rsidP="009B11CA">
    <w:pPr>
      <w:pStyle w:val="Footer"/>
      <w:tabs>
        <w:tab w:val="clear" w:pos="4680"/>
        <w:tab w:val="clear" w:pos="9360"/>
        <w:tab w:val="center" w:pos="2995"/>
      </w:tabs>
      <w:spacing w:before="120"/>
    </w:pPr>
    <w:r>
      <w:t>[3450]</w:t>
    </w:r>
    <w:r>
      <w:tab/>
    </w:r>
    <w:r w:rsidR="00FC580A">
      <w:fldChar w:fldCharType="begin"/>
    </w:r>
    <w:r w:rsidR="00FC580A">
      <w:instrText xml:space="preserve"> PAGE  \* MERGEFORMAT </w:instrText>
    </w:r>
    <w:r w:rsidR="00FC580A">
      <w:fldChar w:fldCharType="separate"/>
    </w:r>
    <w:r w:rsidR="00FC580A">
      <w:rPr>
        <w:noProof/>
      </w:rPr>
      <w:t>1</w:t>
    </w:r>
    <w:r w:rsidR="00FC58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DCB" w:rsidRDefault="00EF2DCB" w:rsidP="009F0C77">
      <w:r>
        <w:separator/>
      </w:r>
    </w:p>
  </w:footnote>
  <w:footnote w:type="continuationSeparator" w:id="0">
    <w:p w:rsidR="00EF2DCB" w:rsidRDefault="00EF2D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44AHB11"/>
    <w:docVar w:name="CoverBillType" w:val="b"/>
    <w:docVar w:name="docpath" w:val="L:\Council\bills\MS\7144AHB11.DOCX"/>
    <w:docVar w:name="dvBillNumber" w:val="3450"/>
    <w:docVar w:name="dvBillNumberPrefix" w:val="H. "/>
    <w:docVar w:name="dvOriginalBody" w:val="House"/>
    <w:docVar w:name="dvSteno" w:val="MS"/>
    <w:docVar w:name="NameofBody" w:val="h"/>
    <w:docVar w:name="vgroup2" w:val="Council"/>
  </w:docVars>
  <w:rsids>
    <w:rsidRoot w:val="00A4730F"/>
    <w:rsid w:val="00011869"/>
    <w:rsid w:val="000672C7"/>
    <w:rsid w:val="000E1785"/>
    <w:rsid w:val="000F40FA"/>
    <w:rsid w:val="0010776B"/>
    <w:rsid w:val="00133E66"/>
    <w:rsid w:val="001435A3"/>
    <w:rsid w:val="001B0758"/>
    <w:rsid w:val="001D08F2"/>
    <w:rsid w:val="001D525B"/>
    <w:rsid w:val="001D7F4F"/>
    <w:rsid w:val="00202E5D"/>
    <w:rsid w:val="002270DF"/>
    <w:rsid w:val="002321B6"/>
    <w:rsid w:val="00250967"/>
    <w:rsid w:val="002543C8"/>
    <w:rsid w:val="00271B76"/>
    <w:rsid w:val="00284AAE"/>
    <w:rsid w:val="002E5912"/>
    <w:rsid w:val="002F6F24"/>
    <w:rsid w:val="00325348"/>
    <w:rsid w:val="00325C2B"/>
    <w:rsid w:val="0032732C"/>
    <w:rsid w:val="00330E6E"/>
    <w:rsid w:val="00336AD0"/>
    <w:rsid w:val="003468F0"/>
    <w:rsid w:val="0037079A"/>
    <w:rsid w:val="003D01E8"/>
    <w:rsid w:val="003E5288"/>
    <w:rsid w:val="003F6D79"/>
    <w:rsid w:val="0041760A"/>
    <w:rsid w:val="00417C01"/>
    <w:rsid w:val="004502A8"/>
    <w:rsid w:val="004809EE"/>
    <w:rsid w:val="004D6406"/>
    <w:rsid w:val="004E7D54"/>
    <w:rsid w:val="00526551"/>
    <w:rsid w:val="005273C6"/>
    <w:rsid w:val="00530A69"/>
    <w:rsid w:val="00545593"/>
    <w:rsid w:val="00577C6C"/>
    <w:rsid w:val="005C2FE2"/>
    <w:rsid w:val="005E2BC9"/>
    <w:rsid w:val="006011FA"/>
    <w:rsid w:val="00605102"/>
    <w:rsid w:val="006215AA"/>
    <w:rsid w:val="006216C6"/>
    <w:rsid w:val="006913C9"/>
    <w:rsid w:val="0069470D"/>
    <w:rsid w:val="006A4605"/>
    <w:rsid w:val="00726476"/>
    <w:rsid w:val="00732F4C"/>
    <w:rsid w:val="00734F00"/>
    <w:rsid w:val="00783206"/>
    <w:rsid w:val="007A70AE"/>
    <w:rsid w:val="007C605B"/>
    <w:rsid w:val="007D4BF7"/>
    <w:rsid w:val="007E521E"/>
    <w:rsid w:val="007E644F"/>
    <w:rsid w:val="00801677"/>
    <w:rsid w:val="008362E8"/>
    <w:rsid w:val="00841B87"/>
    <w:rsid w:val="008617F7"/>
    <w:rsid w:val="008A1768"/>
    <w:rsid w:val="008D604B"/>
    <w:rsid w:val="008F4429"/>
    <w:rsid w:val="0094021A"/>
    <w:rsid w:val="00950F40"/>
    <w:rsid w:val="009B11CA"/>
    <w:rsid w:val="009B4F53"/>
    <w:rsid w:val="009C6A0B"/>
    <w:rsid w:val="009F0C77"/>
    <w:rsid w:val="009F4DD1"/>
    <w:rsid w:val="00A41684"/>
    <w:rsid w:val="00A4730F"/>
    <w:rsid w:val="00A64E80"/>
    <w:rsid w:val="00A72BCD"/>
    <w:rsid w:val="00A741D9"/>
    <w:rsid w:val="00A833AB"/>
    <w:rsid w:val="00A9741D"/>
    <w:rsid w:val="00A9787A"/>
    <w:rsid w:val="00AD4B17"/>
    <w:rsid w:val="00B24D09"/>
    <w:rsid w:val="00B412D4"/>
    <w:rsid w:val="00BE3C22"/>
    <w:rsid w:val="00C0345E"/>
    <w:rsid w:val="00C3483A"/>
    <w:rsid w:val="00C611D8"/>
    <w:rsid w:val="00C74E9D"/>
    <w:rsid w:val="00C82FD3"/>
    <w:rsid w:val="00C92819"/>
    <w:rsid w:val="00CC6B7B"/>
    <w:rsid w:val="00CD2089"/>
    <w:rsid w:val="00D43A7A"/>
    <w:rsid w:val="00D73A67"/>
    <w:rsid w:val="00D970A9"/>
    <w:rsid w:val="00DF3845"/>
    <w:rsid w:val="00E41911"/>
    <w:rsid w:val="00E92EEF"/>
    <w:rsid w:val="00EB6C37"/>
    <w:rsid w:val="00EF2DCB"/>
    <w:rsid w:val="00F24442"/>
    <w:rsid w:val="00F50AE3"/>
    <w:rsid w:val="00F67CF1"/>
    <w:rsid w:val="00F840F0"/>
    <w:rsid w:val="00FB0D0D"/>
    <w:rsid w:val="00FB43B4"/>
    <w:rsid w:val="00FC5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01BE7FF-4B1A-47D0-B6ED-157EF37BD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1677"/>
    <w:rPr>
      <w:rFonts w:ascii="Tahoma" w:hAnsi="Tahoma" w:cs="Tahoma"/>
      <w:sz w:val="16"/>
      <w:szCs w:val="16"/>
    </w:rPr>
  </w:style>
  <w:style w:type="character" w:customStyle="1" w:styleId="BalloonTextChar">
    <w:name w:val="Balloon Text Char"/>
    <w:basedOn w:val="DefaultParagraphFont"/>
    <w:link w:val="BalloonText"/>
    <w:uiPriority w:val="99"/>
    <w:semiHidden/>
    <w:rsid w:val="00801677"/>
    <w:rPr>
      <w:rFonts w:ascii="Tahoma" w:eastAsia="Times New Roman" w:hAnsi="Tahoma" w:cs="Tahoma"/>
      <w:sz w:val="16"/>
      <w:szCs w:val="16"/>
    </w:rPr>
  </w:style>
  <w:style w:type="character" w:styleId="Hyperlink">
    <w:name w:val="Hyperlink"/>
    <w:basedOn w:val="DefaultParagraphFont"/>
    <w:uiPriority w:val="99"/>
    <w:unhideWhenUsed/>
    <w:rsid w:val="007E52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63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6-11.docx" TargetMode="External"/><Relationship Id="rId3" Type="http://schemas.openxmlformats.org/officeDocument/2006/relationships/settings" Target="settings.xml"/><Relationship Id="rId7" Type="http://schemas.openxmlformats.org/officeDocument/2006/relationships/hyperlink" Target="file:///h:\hj%20archive\2011\01-2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50_2011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B97A8-7F53-4F59-80F8-0CE87ED56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1070</Words>
  <Characters>5370</Characters>
  <Application>Microsoft Office Word</Application>
  <DocSecurity>4</DocSecurity>
  <Lines>156</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3450: Retail theft - South Carolina Legislature Online</dc:title>
  <dc:subject/>
  <dc:creator>MarthaSanders</dc:creator>
  <cp:keywords/>
  <dc:description/>
  <cp:lastModifiedBy>N Cumfer</cp:lastModifiedBy>
  <cp:revision>2</cp:revision>
  <cp:lastPrinted>2011-01-25T21:26:00Z</cp:lastPrinted>
  <dcterms:created xsi:type="dcterms:W3CDTF">2014-11-21T21:39:00Z</dcterms:created>
  <dcterms:modified xsi:type="dcterms:W3CDTF">2014-11-21T21:39:00Z</dcterms:modified>
</cp:coreProperties>
</file>