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0D8" w:rsidRDefault="009710D8" w:rsidP="009710D8">
      <w:pPr>
        <w:widowControl w:val="0"/>
        <w:jc w:val="center"/>
      </w:pPr>
      <w:bookmarkStart w:id="0" w:name="_GoBack"/>
      <w:bookmarkEnd w:id="0"/>
      <w:r w:rsidRPr="009710D8">
        <w:rPr>
          <w:b/>
        </w:rPr>
        <w:t>South Carolina General Assembly</w:t>
      </w:r>
    </w:p>
    <w:p w:rsidR="009710D8" w:rsidRDefault="009710D8" w:rsidP="009710D8">
      <w:pPr>
        <w:widowControl w:val="0"/>
        <w:jc w:val="center"/>
      </w:pPr>
      <w:r>
        <w:t>119th Session, 2011-2012</w:t>
      </w:r>
    </w:p>
    <w:p w:rsidR="009710D8" w:rsidRDefault="009710D8" w:rsidP="009710D8">
      <w:pPr>
        <w:widowControl w:val="0"/>
        <w:jc w:val="left"/>
      </w:pPr>
    </w:p>
    <w:p w:rsidR="009710D8" w:rsidRDefault="009710D8" w:rsidP="009710D8">
      <w:pPr>
        <w:widowControl w:val="0"/>
        <w:jc w:val="left"/>
        <w:rPr>
          <w:b/>
        </w:rPr>
      </w:pPr>
      <w:r w:rsidRPr="009710D8">
        <w:rPr>
          <w:b/>
        </w:rPr>
        <w:t>H. 3458</w:t>
      </w:r>
    </w:p>
    <w:p w:rsidR="009710D8" w:rsidRDefault="009710D8" w:rsidP="009710D8">
      <w:pPr>
        <w:widowControl w:val="0"/>
        <w:jc w:val="left"/>
        <w:rPr>
          <w:b/>
        </w:rPr>
      </w:pPr>
    </w:p>
    <w:p w:rsidR="009710D8" w:rsidRDefault="009710D8" w:rsidP="009710D8">
      <w:pPr>
        <w:widowControl w:val="0"/>
        <w:jc w:val="left"/>
      </w:pPr>
      <w:r w:rsidRPr="009710D8">
        <w:rPr>
          <w:b/>
        </w:rPr>
        <w:t>STATUS INFORMATION</w:t>
      </w:r>
    </w:p>
    <w:p w:rsidR="009710D8" w:rsidRDefault="009710D8" w:rsidP="009710D8">
      <w:pPr>
        <w:widowControl w:val="0"/>
        <w:jc w:val="left"/>
      </w:pPr>
    </w:p>
    <w:p w:rsidR="009710D8" w:rsidRDefault="009710D8" w:rsidP="009710D8">
      <w:pPr>
        <w:widowControl w:val="0"/>
        <w:jc w:val="left"/>
      </w:pPr>
      <w:r>
        <w:t>House Resolution</w:t>
      </w:r>
    </w:p>
    <w:p w:rsidR="009710D8" w:rsidRDefault="009710D8" w:rsidP="009710D8">
      <w:pPr>
        <w:widowControl w:val="0"/>
        <w:jc w:val="left"/>
      </w:pPr>
      <w:r>
        <w:t>Sponsors: Reps. Horne and Murphy</w:t>
      </w:r>
    </w:p>
    <w:p w:rsidR="009710D8" w:rsidRDefault="009710D8" w:rsidP="009710D8">
      <w:pPr>
        <w:widowControl w:val="0"/>
        <w:jc w:val="left"/>
      </w:pPr>
      <w:r>
        <w:t>Document Path: l:\council\bills\rm\1001htc11.docx</w:t>
      </w:r>
    </w:p>
    <w:p w:rsidR="009710D8" w:rsidRDefault="009710D8" w:rsidP="009710D8">
      <w:pPr>
        <w:widowControl w:val="0"/>
        <w:jc w:val="left"/>
      </w:pPr>
    </w:p>
    <w:p w:rsidR="009710D8" w:rsidRDefault="009710D8" w:rsidP="009710D8">
      <w:pPr>
        <w:widowControl w:val="0"/>
        <w:jc w:val="left"/>
      </w:pPr>
      <w:r>
        <w:t>Introduced in the House on January 27, 2011</w:t>
      </w:r>
    </w:p>
    <w:p w:rsidR="009710D8" w:rsidRDefault="009710D8" w:rsidP="009710D8">
      <w:pPr>
        <w:widowControl w:val="0"/>
        <w:jc w:val="left"/>
      </w:pPr>
      <w:r>
        <w:t>Adopted by the House on January 27, 2011</w:t>
      </w:r>
    </w:p>
    <w:p w:rsidR="009710D8" w:rsidRDefault="009710D8" w:rsidP="009710D8">
      <w:pPr>
        <w:widowControl w:val="0"/>
        <w:jc w:val="left"/>
      </w:pPr>
    </w:p>
    <w:p w:rsidR="009710D8" w:rsidRDefault="009710D8" w:rsidP="009710D8">
      <w:pPr>
        <w:widowControl w:val="0"/>
        <w:jc w:val="left"/>
      </w:pPr>
      <w:r>
        <w:t xml:space="preserve">Summary: </w:t>
      </w:r>
      <w:r w:rsidR="009D3CD3">
        <w:t>Sandra L. Popivchak</w:t>
      </w:r>
    </w:p>
    <w:p w:rsidR="009710D8" w:rsidRDefault="009710D8" w:rsidP="009710D8">
      <w:pPr>
        <w:widowControl w:val="0"/>
        <w:jc w:val="left"/>
      </w:pPr>
    </w:p>
    <w:p w:rsidR="009710D8" w:rsidRDefault="009710D8" w:rsidP="009710D8">
      <w:pPr>
        <w:widowControl w:val="0"/>
        <w:jc w:val="left"/>
      </w:pPr>
    </w:p>
    <w:p w:rsidR="009710D8" w:rsidRDefault="009710D8" w:rsidP="00971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0D8">
        <w:rPr>
          <w:b/>
        </w:rPr>
        <w:t>HISTORY OF LEGISLATIVE ACTIONS</w:t>
      </w:r>
    </w:p>
    <w:p w:rsidR="009710D8" w:rsidRDefault="009710D8" w:rsidP="00971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10D8" w:rsidRPr="009710D8" w:rsidRDefault="009710D8" w:rsidP="00971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0D8">
        <w:rPr>
          <w:u w:val="single"/>
        </w:rPr>
        <w:tab/>
        <w:t>Date</w:t>
      </w:r>
      <w:r w:rsidRPr="009710D8">
        <w:rPr>
          <w:u w:val="single"/>
        </w:rPr>
        <w:tab/>
        <w:t>Body</w:t>
      </w:r>
      <w:r w:rsidRPr="009710D8">
        <w:rPr>
          <w:u w:val="single"/>
        </w:rPr>
        <w:tab/>
        <w:t>Action Description with journal page number</w:t>
      </w:r>
      <w:r w:rsidRPr="009710D8">
        <w:rPr>
          <w:u w:val="single"/>
        </w:rPr>
        <w:tab/>
      </w:r>
    </w:p>
    <w:p w:rsidR="000D087E" w:rsidRDefault="000D087E" w:rsidP="000D0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6601AB">
        <w:t>Introduced and adopted (</w:t>
      </w:r>
      <w:hyperlink r:id="rId7" w:history="1">
        <w:r w:rsidRPr="006601AB">
          <w:rPr>
            <w:rStyle w:val="Hyperlink"/>
          </w:rPr>
          <w:t>House Journal</w:t>
        </w:r>
        <w:r w:rsidRPr="006601AB">
          <w:rPr>
            <w:rStyle w:val="Hyperlink"/>
          </w:rPr>
          <w:noBreakHyphen/>
          <w:t>page 3</w:t>
        </w:r>
      </w:hyperlink>
      <w:r w:rsidRPr="006601AB">
        <w:t>)</w:t>
      </w:r>
    </w:p>
    <w:p w:rsidR="000D087E" w:rsidRDefault="000D087E" w:rsidP="000D0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0D8" w:rsidRPr="009710D8" w:rsidRDefault="009710D8" w:rsidP="00971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0D8" w:rsidRDefault="009710D8" w:rsidP="009710D8">
      <w:r w:rsidRPr="009710D8">
        <w:rPr>
          <w:b/>
        </w:rPr>
        <w:t>VERSIONS OF THIS BILL</w:t>
      </w:r>
    </w:p>
    <w:p w:rsidR="009710D8" w:rsidRDefault="009710D8" w:rsidP="009710D8"/>
    <w:p w:rsidR="009710D8" w:rsidRDefault="002572BB" w:rsidP="009710D8">
      <w:hyperlink r:id="rId8" w:history="1">
        <w:r w:rsidR="009710D8">
          <w:rPr>
            <w:rStyle w:val="Hyperlink"/>
          </w:rPr>
          <w:t>1/27/2011</w:t>
        </w:r>
      </w:hyperlink>
    </w:p>
    <w:p w:rsidR="009710D8" w:rsidRDefault="009710D8" w:rsidP="009710D8"/>
    <w:p w:rsidR="009710D8" w:rsidRDefault="009710D8" w:rsidP="009710D8">
      <w:pPr>
        <w:sectPr w:rsidR="009710D8" w:rsidSect="009710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0B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</w:t>
      </w:r>
      <w:r w:rsidR="00235D19">
        <w:t xml:space="preserve">SANDRA L. POPIVCHAK, </w:t>
      </w:r>
      <w:r w:rsidR="00554293">
        <w:t>CPA, COMPTROLLER FOR DORCHESTER SCHOOL DISTRICT TWO</w:t>
      </w:r>
      <w:r>
        <w:t xml:space="preserve">, UPON THE OCCASION OF HER RETIREMENT, AND TO WISH HER MUCH SUCCESS AND </w:t>
      </w:r>
      <w:r w:rsidR="00554293">
        <w:t>FULFILLMENT</w:t>
      </w:r>
      <w:r>
        <w:t xml:space="preserve"> IN ALL HER FUTURE ENDEAVORS.</w:t>
      </w:r>
    </w:p>
    <w:p w:rsidR="00510BEF" w:rsidRDefault="00510B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3AED" w:rsidRDefault="00510BE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3AED">
        <w:t xml:space="preserve">the House of Representatives </w:t>
      </w:r>
      <w:r w:rsidR="00AC563A">
        <w:t xml:space="preserve">has </w:t>
      </w:r>
      <w:r w:rsidR="008C3AED">
        <w:t xml:space="preserve">learned that </w:t>
      </w:r>
      <w:r w:rsidR="00AC563A">
        <w:t xml:space="preserve">Dorchester School District Two </w:t>
      </w:r>
      <w:r w:rsidR="00732C49">
        <w:t>c</w:t>
      </w:r>
      <w:r w:rsidR="00AC563A">
        <w:t>omptroller Sandra L. Popivchak w</w:t>
      </w:r>
      <w:r w:rsidR="008C3AED">
        <w:t xml:space="preserve">ill retire </w:t>
      </w:r>
      <w:r w:rsidR="00124242">
        <w:t xml:space="preserve">December 10, </w:t>
      </w:r>
      <w:r w:rsidR="008C3AED">
        <w:t>2010</w:t>
      </w:r>
      <w:r w:rsidR="00124242">
        <w:t>,</w:t>
      </w:r>
      <w:r w:rsidR="008C3AED">
        <w:t xml:space="preserve"> </w:t>
      </w:r>
      <w:r w:rsidR="00AC563A">
        <w:t>after a lifetime of dedicated public service</w:t>
      </w:r>
      <w:r w:rsidR="008C3AED">
        <w:t>; and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63A" w:rsidRDefault="00AC563A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her life</w:t>
      </w:r>
      <w:r w:rsidR="00E8791A" w:rsidRPr="00E8791A">
        <w:t>’</w:t>
      </w:r>
      <w:r>
        <w:t>s work, Sand</w:t>
      </w:r>
      <w:r w:rsidR="005D2F91">
        <w:t>y</w:t>
      </w:r>
      <w:r>
        <w:t xml:space="preserve"> Popivchak earned an associate</w:t>
      </w:r>
      <w:r w:rsidR="00E8791A" w:rsidRPr="00E8791A">
        <w:t>’</w:t>
      </w:r>
      <w:r>
        <w:t>s degree from the University of South Carolina in 1971, later completing a bachelor</w:t>
      </w:r>
      <w:r w:rsidR="00E8791A" w:rsidRPr="00E8791A">
        <w:t>’</w:t>
      </w:r>
      <w:r>
        <w:t xml:space="preserve">s degree in business administration </w:t>
      </w:r>
      <w:r w:rsidR="00BD506D">
        <w:t>at</w:t>
      </w:r>
      <w:r>
        <w:t xml:space="preserve"> the College of Charleston; and</w:t>
      </w:r>
    </w:p>
    <w:p w:rsidR="00AC563A" w:rsidRDefault="00AC563A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63A" w:rsidRDefault="00AC563A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began her career as grants secretary for the South Carolina Public Safety Program</w:t>
      </w:r>
      <w:r w:rsidR="006604AF">
        <w:t xml:space="preserve">, </w:t>
      </w:r>
      <w:r>
        <w:t>Governor</w:t>
      </w:r>
      <w:r w:rsidR="00E8791A" w:rsidRPr="00E8791A">
        <w:t>’</w:t>
      </w:r>
      <w:r>
        <w:t>s Office</w:t>
      </w:r>
      <w:r w:rsidR="006604AF">
        <w:t>. For the fourteen years following, Ms. Popivchak served as finance officer for the Berkeley</w:t>
      </w:r>
      <w:r w:rsidR="00E8791A">
        <w:noBreakHyphen/>
      </w:r>
      <w:r w:rsidR="006604AF">
        <w:t>Charleston</w:t>
      </w:r>
      <w:r w:rsidR="00E8791A">
        <w:noBreakHyphen/>
      </w:r>
      <w:r w:rsidR="006604AF">
        <w:t>Dorchester Council of Governments; and</w:t>
      </w: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six years as staff accountant with Gamble, Givens &amp; Moody, PA, CPA, she took up her duties with the County of Charleston as JTPA accountant in Grants Administration. </w:t>
      </w:r>
      <w:r w:rsidR="00BA501E">
        <w:t>In 1994</w:t>
      </w:r>
      <w:r>
        <w:t>, she returned to the Berkeley</w:t>
      </w:r>
      <w:r w:rsidR="00E8791A">
        <w:noBreakHyphen/>
      </w:r>
      <w:r>
        <w:t>Charleston</w:t>
      </w:r>
      <w:r w:rsidR="00E8791A">
        <w:noBreakHyphen/>
      </w:r>
      <w:r>
        <w:t xml:space="preserve">Dorchester Council of Governments to serve </w:t>
      </w:r>
      <w:r w:rsidR="00732C49">
        <w:t xml:space="preserve">once again </w:t>
      </w:r>
      <w:r>
        <w:t>as finance officer; and</w:t>
      </w: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501E">
        <w:t>in 1997, Sand</w:t>
      </w:r>
      <w:r w:rsidR="005D2F91">
        <w:t>y</w:t>
      </w:r>
      <w:r w:rsidR="00BA501E">
        <w:t xml:space="preserve"> Popivchak accepted the post of comptroller with Dorchester School District Two and has served </w:t>
      </w:r>
      <w:r w:rsidR="00834DBD">
        <w:t xml:space="preserve">faithfully </w:t>
      </w:r>
      <w:r w:rsidR="00BA501E">
        <w:t>in this position for thirteen years; and</w:t>
      </w:r>
    </w:p>
    <w:p w:rsidR="00BA501E" w:rsidRDefault="00BA501E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</w:t>
      </w:r>
      <w:r w:rsidR="00FF1A8C">
        <w:t>is</w:t>
      </w:r>
      <w:r>
        <w:t xml:space="preserve"> grateful for </w:t>
      </w:r>
      <w:r w:rsidR="00092655">
        <w:t>the decades of d</w:t>
      </w:r>
      <w:r>
        <w:t xml:space="preserve">istinguished service that </w:t>
      </w:r>
      <w:r w:rsidR="00092655">
        <w:t>Sand</w:t>
      </w:r>
      <w:r w:rsidR="00CC5EFF">
        <w:t>y</w:t>
      </w:r>
      <w:r w:rsidR="00092655">
        <w:t xml:space="preserve"> Popivchak</w:t>
      </w:r>
      <w:r>
        <w:t xml:space="preserve"> has given to </w:t>
      </w:r>
      <w:r w:rsidR="00092655">
        <w:t>the people of South Carolina</w:t>
      </w:r>
      <w:r w:rsidR="00BE2BA9">
        <w:t>,</w:t>
      </w:r>
      <w:r>
        <w:t xml:space="preserve"> and </w:t>
      </w:r>
      <w:r w:rsidR="00BE2BA9">
        <w:t xml:space="preserve">the members </w:t>
      </w:r>
      <w:r w:rsidR="00DF512C">
        <w:t>trust that</w:t>
      </w:r>
      <w:r w:rsidR="00CE7C56">
        <w:t xml:space="preserve">, with her husband, Drew, </w:t>
      </w:r>
      <w:r w:rsidR="00DF512C">
        <w:t xml:space="preserve">she will </w:t>
      </w:r>
      <w:r>
        <w:t>enjoy</w:t>
      </w:r>
      <w:r w:rsidR="00DF512C">
        <w:t xml:space="preserve"> her </w:t>
      </w:r>
      <w:r w:rsidR="00092655">
        <w:t>much</w:t>
      </w:r>
      <w:r w:rsidR="00E8791A">
        <w:noBreakHyphen/>
      </w:r>
      <w:r w:rsidR="00092655">
        <w:t xml:space="preserve">deserved retirement. </w:t>
      </w:r>
      <w:r>
        <w:t>Now, therefore,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commend </w:t>
      </w:r>
      <w:r w:rsidR="00B3616C">
        <w:t>Sandra L. Popivchak, CPA, comptroller for Dorchester School District Two, upon the occasion of her retirement, and wish her much success and fulfillment in all her future endeavors.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3616C">
        <w:t>ovided to Sandra Popivchak</w:t>
      </w:r>
      <w:r>
        <w:t>.</w:t>
      </w:r>
    </w:p>
    <w:p w:rsidR="007B2023" w:rsidRDefault="00E8791A" w:rsidP="00897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023" w:rsidRDefault="007B2023" w:rsidP="009710D8">
      <w:pPr>
        <w:suppressAutoHyphens/>
      </w:pPr>
    </w:p>
    <w:sectPr w:rsidR="007B2023" w:rsidSect="009710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63A" w:rsidRDefault="00AC563A" w:rsidP="009F0C77">
      <w:r>
        <w:separator/>
      </w:r>
    </w:p>
  </w:endnote>
  <w:endnote w:type="continuationSeparator" w:id="0">
    <w:p w:rsidR="00AC563A" w:rsidRDefault="00AC5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C2C457-F81F-41C3-A5A7-5B2AAC258F42}"/>
    <w:embedBold r:id="rId2" w:fontKey="{7832C334-2778-41CC-A6FB-3A0AC8FDD6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0119BD-E61C-4FCC-B8EA-19DFDDA2D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D3FE29-A9C9-4ACA-A270-F6E8E31BA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0D8" w:rsidRPr="007B2023" w:rsidRDefault="009710D8" w:rsidP="007B20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[3458]</w:t>
    </w:r>
    <w:r>
      <w:tab/>
    </w:r>
    <w:r w:rsidR="002572BB">
      <w:fldChar w:fldCharType="begin"/>
    </w:r>
    <w:r w:rsidR="002572BB">
      <w:instrText xml:space="preserve"> PAGE  \* MERGEFORMAT </w:instrText>
    </w:r>
    <w:r w:rsidR="002572BB">
      <w:fldChar w:fldCharType="separate"/>
    </w:r>
    <w:r w:rsidR="002572BB">
      <w:rPr>
        <w:noProof/>
      </w:rPr>
      <w:t>1</w:t>
    </w:r>
    <w:r w:rsidR="002572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63A" w:rsidRDefault="00AC563A" w:rsidP="009F0C77">
      <w:r>
        <w:separator/>
      </w:r>
    </w:p>
  </w:footnote>
  <w:footnote w:type="continuationSeparator" w:id="0">
    <w:p w:rsidR="00AC563A" w:rsidRDefault="00AC5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1HTC11"/>
    <w:docVar w:name="CoverBillType" w:val="r"/>
    <w:docVar w:name="docpath" w:val="L:\Council\bills\RM\1001HTC11.DOCX"/>
    <w:docVar w:name="dvBillNumber" w:val="34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7E7B"/>
    <w:rsid w:val="00011869"/>
    <w:rsid w:val="00092655"/>
    <w:rsid w:val="000B0AC9"/>
    <w:rsid w:val="000D087E"/>
    <w:rsid w:val="000E1785"/>
    <w:rsid w:val="000F40FA"/>
    <w:rsid w:val="0010776B"/>
    <w:rsid w:val="00124242"/>
    <w:rsid w:val="001312C9"/>
    <w:rsid w:val="00133E66"/>
    <w:rsid w:val="001435A3"/>
    <w:rsid w:val="001D08F2"/>
    <w:rsid w:val="001D525B"/>
    <w:rsid w:val="001D7F4F"/>
    <w:rsid w:val="002321B6"/>
    <w:rsid w:val="00235D19"/>
    <w:rsid w:val="00250967"/>
    <w:rsid w:val="002543C8"/>
    <w:rsid w:val="002572BB"/>
    <w:rsid w:val="00284AAE"/>
    <w:rsid w:val="002E5912"/>
    <w:rsid w:val="0031663E"/>
    <w:rsid w:val="00325348"/>
    <w:rsid w:val="0032732C"/>
    <w:rsid w:val="00336AD0"/>
    <w:rsid w:val="0037079A"/>
    <w:rsid w:val="003874A8"/>
    <w:rsid w:val="003931F9"/>
    <w:rsid w:val="00393430"/>
    <w:rsid w:val="003C21F7"/>
    <w:rsid w:val="003C5815"/>
    <w:rsid w:val="003D01E8"/>
    <w:rsid w:val="003E5288"/>
    <w:rsid w:val="003F6D79"/>
    <w:rsid w:val="00412B88"/>
    <w:rsid w:val="0041760A"/>
    <w:rsid w:val="00417C01"/>
    <w:rsid w:val="004809EE"/>
    <w:rsid w:val="004E7D54"/>
    <w:rsid w:val="00510BEF"/>
    <w:rsid w:val="005273C6"/>
    <w:rsid w:val="00530A69"/>
    <w:rsid w:val="00545593"/>
    <w:rsid w:val="00554293"/>
    <w:rsid w:val="00577C6C"/>
    <w:rsid w:val="005A0C3D"/>
    <w:rsid w:val="005C2FE2"/>
    <w:rsid w:val="005D2F91"/>
    <w:rsid w:val="005E2BC9"/>
    <w:rsid w:val="00605102"/>
    <w:rsid w:val="006215AA"/>
    <w:rsid w:val="00646A7B"/>
    <w:rsid w:val="006604AF"/>
    <w:rsid w:val="006913C9"/>
    <w:rsid w:val="0069470D"/>
    <w:rsid w:val="006D7E7B"/>
    <w:rsid w:val="00712343"/>
    <w:rsid w:val="0072085A"/>
    <w:rsid w:val="00732C49"/>
    <w:rsid w:val="00734F00"/>
    <w:rsid w:val="00767668"/>
    <w:rsid w:val="007A70AE"/>
    <w:rsid w:val="007B2023"/>
    <w:rsid w:val="007B62FB"/>
    <w:rsid w:val="00834DBD"/>
    <w:rsid w:val="008362E8"/>
    <w:rsid w:val="0089764B"/>
    <w:rsid w:val="008A1768"/>
    <w:rsid w:val="008B30E3"/>
    <w:rsid w:val="008C3AED"/>
    <w:rsid w:val="008D2A34"/>
    <w:rsid w:val="008E32F4"/>
    <w:rsid w:val="008F4429"/>
    <w:rsid w:val="008F7690"/>
    <w:rsid w:val="00935F75"/>
    <w:rsid w:val="0094021A"/>
    <w:rsid w:val="009710D8"/>
    <w:rsid w:val="00991DF9"/>
    <w:rsid w:val="009C6A0B"/>
    <w:rsid w:val="009D3CD3"/>
    <w:rsid w:val="009F0C77"/>
    <w:rsid w:val="009F4DD1"/>
    <w:rsid w:val="00A22C2E"/>
    <w:rsid w:val="00A41684"/>
    <w:rsid w:val="00A64E80"/>
    <w:rsid w:val="00A72BCD"/>
    <w:rsid w:val="00A741D9"/>
    <w:rsid w:val="00A833AB"/>
    <w:rsid w:val="00A9741D"/>
    <w:rsid w:val="00AC563A"/>
    <w:rsid w:val="00AD4B17"/>
    <w:rsid w:val="00B3616C"/>
    <w:rsid w:val="00B412D4"/>
    <w:rsid w:val="00BA501E"/>
    <w:rsid w:val="00BB2062"/>
    <w:rsid w:val="00BD506D"/>
    <w:rsid w:val="00BE2BA9"/>
    <w:rsid w:val="00BE3C22"/>
    <w:rsid w:val="00C0345E"/>
    <w:rsid w:val="00C3483A"/>
    <w:rsid w:val="00C74E9D"/>
    <w:rsid w:val="00C82FD3"/>
    <w:rsid w:val="00C92819"/>
    <w:rsid w:val="00CC5EFF"/>
    <w:rsid w:val="00CC6B7B"/>
    <w:rsid w:val="00CD2089"/>
    <w:rsid w:val="00CE7C56"/>
    <w:rsid w:val="00D10BC0"/>
    <w:rsid w:val="00D517B7"/>
    <w:rsid w:val="00D63ABC"/>
    <w:rsid w:val="00D73A67"/>
    <w:rsid w:val="00D970A9"/>
    <w:rsid w:val="00DB2A7D"/>
    <w:rsid w:val="00DF3845"/>
    <w:rsid w:val="00DF512C"/>
    <w:rsid w:val="00E41911"/>
    <w:rsid w:val="00E61301"/>
    <w:rsid w:val="00E8791A"/>
    <w:rsid w:val="00E92EEF"/>
    <w:rsid w:val="00ED412B"/>
    <w:rsid w:val="00F24442"/>
    <w:rsid w:val="00F50AE3"/>
    <w:rsid w:val="00F67CF1"/>
    <w:rsid w:val="00F840F0"/>
    <w:rsid w:val="00F86068"/>
    <w:rsid w:val="00FB0D0D"/>
    <w:rsid w:val="00FB43B4"/>
    <w:rsid w:val="00FF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A835D3-2727-4C7C-96A4-D9CF47A4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10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58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FA493-83DB-41E7-87F0-AB4205105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385</Words>
  <Characters>2193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3458: Sandra L. Popivchak - South Carolina Legislature Online</dc:title>
  <dc:subject/>
  <dc:creator>rosannemcdowell</dc:creator>
  <cp:keywords/>
  <dc:description/>
  <cp:lastModifiedBy>N Cumfer</cp:lastModifiedBy>
  <cp:revision>2</cp:revision>
  <cp:lastPrinted>2010-11-15T21:07:00Z</cp:lastPrinted>
  <dcterms:created xsi:type="dcterms:W3CDTF">2014-11-21T21:39:00Z</dcterms:created>
  <dcterms:modified xsi:type="dcterms:W3CDTF">2014-11-21T21:39:00Z</dcterms:modified>
</cp:coreProperties>
</file>