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9B7" w:rsidRDefault="001B09B7" w:rsidP="001B09B7">
      <w:pPr>
        <w:widowControl w:val="0"/>
        <w:jc w:val="center"/>
      </w:pPr>
      <w:bookmarkStart w:id="0" w:name="_GoBack"/>
      <w:bookmarkEnd w:id="0"/>
      <w:r w:rsidRPr="001B09B7">
        <w:rPr>
          <w:b/>
        </w:rPr>
        <w:t>South Carolina General Assembly</w:t>
      </w:r>
    </w:p>
    <w:p w:rsidR="001B09B7" w:rsidRDefault="001B09B7" w:rsidP="001B09B7">
      <w:pPr>
        <w:widowControl w:val="0"/>
        <w:jc w:val="center"/>
      </w:pPr>
      <w:r>
        <w:t>119th Session, 2011-2012</w:t>
      </w:r>
    </w:p>
    <w:p w:rsidR="001B09B7" w:rsidRDefault="001B09B7" w:rsidP="001B09B7">
      <w:pPr>
        <w:widowControl w:val="0"/>
        <w:jc w:val="left"/>
      </w:pPr>
    </w:p>
    <w:p w:rsidR="001B09B7" w:rsidRDefault="001B09B7" w:rsidP="001B09B7">
      <w:pPr>
        <w:widowControl w:val="0"/>
        <w:jc w:val="left"/>
        <w:rPr>
          <w:b/>
        </w:rPr>
      </w:pPr>
      <w:r w:rsidRPr="001B09B7">
        <w:rPr>
          <w:b/>
        </w:rPr>
        <w:t>H. 3459</w:t>
      </w:r>
    </w:p>
    <w:p w:rsidR="001B09B7" w:rsidRDefault="001B09B7" w:rsidP="001B09B7">
      <w:pPr>
        <w:widowControl w:val="0"/>
        <w:jc w:val="left"/>
        <w:rPr>
          <w:b/>
        </w:rPr>
      </w:pPr>
    </w:p>
    <w:p w:rsidR="001B09B7" w:rsidRDefault="001B09B7" w:rsidP="001B09B7">
      <w:pPr>
        <w:widowControl w:val="0"/>
        <w:jc w:val="left"/>
      </w:pPr>
      <w:r w:rsidRPr="001B09B7">
        <w:rPr>
          <w:b/>
        </w:rPr>
        <w:t>STATUS INFORMATION</w:t>
      </w:r>
    </w:p>
    <w:p w:rsidR="001B09B7" w:rsidRDefault="001B09B7" w:rsidP="001B09B7">
      <w:pPr>
        <w:widowControl w:val="0"/>
        <w:jc w:val="left"/>
      </w:pPr>
    </w:p>
    <w:p w:rsidR="001B09B7" w:rsidRDefault="001B09B7" w:rsidP="001B09B7">
      <w:pPr>
        <w:widowControl w:val="0"/>
        <w:jc w:val="left"/>
      </w:pPr>
      <w:r>
        <w:t>House Resolution</w:t>
      </w:r>
    </w:p>
    <w:p w:rsidR="001B09B7" w:rsidRDefault="001B09B7" w:rsidP="001B09B7">
      <w:pPr>
        <w:widowControl w:val="0"/>
        <w:jc w:val="left"/>
      </w:pPr>
      <w:r>
        <w:t>Sponsors: Reps. Horne and Murphy</w:t>
      </w:r>
    </w:p>
    <w:p w:rsidR="001B09B7" w:rsidRDefault="001B09B7" w:rsidP="001B09B7">
      <w:pPr>
        <w:widowControl w:val="0"/>
        <w:jc w:val="left"/>
      </w:pPr>
      <w:r>
        <w:t>Document Path: l:\council\bills\gm\24628sd11.docx</w:t>
      </w:r>
    </w:p>
    <w:p w:rsidR="001B09B7" w:rsidRDefault="001B09B7" w:rsidP="001B09B7">
      <w:pPr>
        <w:widowControl w:val="0"/>
        <w:jc w:val="left"/>
      </w:pPr>
    </w:p>
    <w:p w:rsidR="001B09B7" w:rsidRDefault="001B09B7" w:rsidP="001B09B7">
      <w:pPr>
        <w:widowControl w:val="0"/>
        <w:jc w:val="left"/>
      </w:pPr>
      <w:r>
        <w:t>Introduced in the House on January 27, 2011</w:t>
      </w:r>
    </w:p>
    <w:p w:rsidR="001B09B7" w:rsidRDefault="001B09B7" w:rsidP="001B09B7">
      <w:pPr>
        <w:widowControl w:val="0"/>
        <w:jc w:val="left"/>
      </w:pPr>
      <w:r>
        <w:t>Adopted by the House on January 27, 2011</w:t>
      </w:r>
    </w:p>
    <w:p w:rsidR="001B09B7" w:rsidRDefault="001B09B7" w:rsidP="001B09B7">
      <w:pPr>
        <w:widowControl w:val="0"/>
        <w:jc w:val="left"/>
      </w:pPr>
    </w:p>
    <w:p w:rsidR="001B09B7" w:rsidRDefault="001B09B7" w:rsidP="001B09B7">
      <w:pPr>
        <w:widowControl w:val="0"/>
        <w:jc w:val="left"/>
      </w:pPr>
      <w:r>
        <w:t xml:space="preserve">Summary: </w:t>
      </w:r>
      <w:r w:rsidR="00A723F4">
        <w:t>Miriam Ann Beeson</w:t>
      </w:r>
    </w:p>
    <w:p w:rsidR="001B09B7" w:rsidRDefault="001B09B7" w:rsidP="001B09B7">
      <w:pPr>
        <w:widowControl w:val="0"/>
        <w:jc w:val="left"/>
      </w:pPr>
    </w:p>
    <w:p w:rsidR="001B09B7" w:rsidRDefault="001B09B7" w:rsidP="001B09B7">
      <w:pPr>
        <w:widowControl w:val="0"/>
        <w:jc w:val="left"/>
      </w:pPr>
    </w:p>
    <w:p w:rsidR="001B09B7" w:rsidRDefault="001B09B7" w:rsidP="001B09B7">
      <w:pPr>
        <w:widowControl w:val="0"/>
        <w:tabs>
          <w:tab w:val="center" w:pos="590"/>
          <w:tab w:val="center" w:pos="1440"/>
          <w:tab w:val="left" w:pos="1872"/>
          <w:tab w:val="left" w:pos="9187"/>
        </w:tabs>
        <w:jc w:val="left"/>
      </w:pPr>
      <w:r w:rsidRPr="001B09B7">
        <w:rPr>
          <w:b/>
        </w:rPr>
        <w:t>HISTORY OF LEGISLATIVE ACTIONS</w:t>
      </w:r>
    </w:p>
    <w:p w:rsidR="001B09B7" w:rsidRDefault="001B09B7" w:rsidP="001B09B7">
      <w:pPr>
        <w:widowControl w:val="0"/>
        <w:tabs>
          <w:tab w:val="center" w:pos="590"/>
          <w:tab w:val="center" w:pos="1440"/>
          <w:tab w:val="left" w:pos="1872"/>
          <w:tab w:val="left" w:pos="9187"/>
        </w:tabs>
        <w:jc w:val="left"/>
      </w:pPr>
    </w:p>
    <w:p w:rsidR="001B09B7" w:rsidRPr="001B09B7" w:rsidRDefault="001B09B7" w:rsidP="001B09B7">
      <w:pPr>
        <w:widowControl w:val="0"/>
        <w:tabs>
          <w:tab w:val="center" w:pos="590"/>
          <w:tab w:val="center" w:pos="1440"/>
          <w:tab w:val="left" w:pos="1872"/>
          <w:tab w:val="left" w:pos="9187"/>
        </w:tabs>
        <w:jc w:val="left"/>
      </w:pPr>
      <w:r w:rsidRPr="001B09B7">
        <w:rPr>
          <w:u w:val="single"/>
        </w:rPr>
        <w:tab/>
        <w:t>Date</w:t>
      </w:r>
      <w:r w:rsidRPr="001B09B7">
        <w:rPr>
          <w:u w:val="single"/>
        </w:rPr>
        <w:tab/>
        <w:t>Body</w:t>
      </w:r>
      <w:r w:rsidRPr="001B09B7">
        <w:rPr>
          <w:u w:val="single"/>
        </w:rPr>
        <w:tab/>
        <w:t>Action Description with journal page number</w:t>
      </w:r>
      <w:r w:rsidRPr="001B09B7">
        <w:rPr>
          <w:u w:val="single"/>
        </w:rPr>
        <w:tab/>
      </w:r>
    </w:p>
    <w:p w:rsidR="008C212B" w:rsidRDefault="008C212B" w:rsidP="008C212B">
      <w:pPr>
        <w:widowControl w:val="0"/>
        <w:tabs>
          <w:tab w:val="right" w:pos="1008"/>
          <w:tab w:val="left" w:pos="1152"/>
          <w:tab w:val="left" w:pos="1872"/>
          <w:tab w:val="left" w:pos="9187"/>
        </w:tabs>
        <w:ind w:left="2088" w:hanging="2088"/>
        <w:jc w:val="left"/>
      </w:pPr>
      <w:r>
        <w:tab/>
        <w:t>1/27/2011</w:t>
      </w:r>
      <w:r>
        <w:tab/>
        <w:t>House</w:t>
      </w:r>
      <w:r>
        <w:tab/>
      </w:r>
      <w:r w:rsidRPr="00F6712E">
        <w:t>Introduced and adopted (</w:t>
      </w:r>
      <w:hyperlink r:id="rId7" w:history="1">
        <w:r w:rsidRPr="00F6712E">
          <w:rPr>
            <w:rStyle w:val="Hyperlink"/>
          </w:rPr>
          <w:t>House Journal</w:t>
        </w:r>
        <w:r w:rsidRPr="00F6712E">
          <w:rPr>
            <w:rStyle w:val="Hyperlink"/>
          </w:rPr>
          <w:noBreakHyphen/>
          <w:t>page 3</w:t>
        </w:r>
      </w:hyperlink>
      <w:r w:rsidRPr="00F6712E">
        <w:t>)</w:t>
      </w:r>
    </w:p>
    <w:p w:rsidR="008C212B" w:rsidRDefault="008C212B" w:rsidP="008C212B">
      <w:pPr>
        <w:widowControl w:val="0"/>
        <w:tabs>
          <w:tab w:val="right" w:pos="1008"/>
          <w:tab w:val="left" w:pos="1152"/>
          <w:tab w:val="left" w:pos="1872"/>
          <w:tab w:val="left" w:pos="9187"/>
        </w:tabs>
        <w:ind w:left="2088" w:hanging="2088"/>
        <w:jc w:val="left"/>
      </w:pPr>
    </w:p>
    <w:p w:rsidR="001B09B7" w:rsidRPr="001B09B7" w:rsidRDefault="001B09B7" w:rsidP="001B09B7">
      <w:pPr>
        <w:widowControl w:val="0"/>
        <w:tabs>
          <w:tab w:val="right" w:pos="1008"/>
          <w:tab w:val="left" w:pos="1152"/>
          <w:tab w:val="left" w:pos="1872"/>
          <w:tab w:val="left" w:pos="9187"/>
        </w:tabs>
        <w:ind w:left="2088" w:hanging="2088"/>
        <w:jc w:val="left"/>
      </w:pPr>
    </w:p>
    <w:p w:rsidR="001B09B7" w:rsidRDefault="001B09B7" w:rsidP="001B09B7">
      <w:r w:rsidRPr="001B09B7">
        <w:rPr>
          <w:b/>
        </w:rPr>
        <w:t>VERSIONS OF THIS BILL</w:t>
      </w:r>
    </w:p>
    <w:p w:rsidR="001B09B7" w:rsidRDefault="001B09B7" w:rsidP="001B09B7"/>
    <w:p w:rsidR="001B09B7" w:rsidRDefault="005C020B" w:rsidP="001B09B7">
      <w:hyperlink r:id="rId8" w:history="1">
        <w:r w:rsidR="001B09B7">
          <w:rPr>
            <w:rStyle w:val="Hyperlink"/>
          </w:rPr>
          <w:t>1/27/2011</w:t>
        </w:r>
      </w:hyperlink>
    </w:p>
    <w:p w:rsidR="001B09B7" w:rsidRDefault="001B09B7" w:rsidP="001B09B7"/>
    <w:p w:rsidR="001B09B7" w:rsidRDefault="001B09B7" w:rsidP="001B09B7">
      <w:pPr>
        <w:sectPr w:rsidR="001B09B7" w:rsidSect="001B09B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534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EXPRESS THE SINCERE SORROW OF THE MEMBERS OF THE SOUTH CAROLINA </w:t>
      </w:r>
      <w:r w:rsidR="00742837">
        <w:t>HOUSE OF REPRESENTATIVES</w:t>
      </w:r>
      <w:r>
        <w:t xml:space="preserve"> UPON THE PASSING OF MIRIAM ANN BEESON OF DORCHESTER COUNTY, AND TO EXTEND THEIR DEEPEST SYMPATHY TO HER LOVING FAMILY AND MANY FRIENDS.</w:t>
      </w:r>
    </w:p>
    <w:p w:rsidR="00765340" w:rsidRDefault="007653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0D65" w:rsidRDefault="007653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E0D65">
        <w:t xml:space="preserve">the members of the South Carolina </w:t>
      </w:r>
      <w:r w:rsidR="00742837">
        <w:t>House of Representatives</w:t>
      </w:r>
      <w:r w:rsidR="008E0D65">
        <w:t xml:space="preserve"> are saddened to learn of the passing of Miriam Ann Beeson in Summerville on January 6, 2011, at the age of seventy</w:t>
      </w:r>
      <w:r w:rsidR="00896056">
        <w:noBreakHyphen/>
      </w:r>
      <w:r w:rsidR="008E0D65">
        <w:t>three; and</w:t>
      </w:r>
    </w:p>
    <w:p w:rsidR="008E0D65" w:rsidRDefault="008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6E" w:rsidRDefault="008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w:t>
      </w:r>
      <w:r w:rsidR="001C226E">
        <w:t xml:space="preserve">in Winterton, Trinity Bay, Newfoundland, Canada, </w:t>
      </w:r>
      <w:r>
        <w:t xml:space="preserve">on November 5, </w:t>
      </w:r>
      <w:r w:rsidR="001C226E">
        <w:t>1937, she was the daughter of the late Noah Piercey and Susanna Pie</w:t>
      </w:r>
      <w:r w:rsidR="00896056">
        <w:t>rcey, and she was adopted and rear</w:t>
      </w:r>
      <w:r w:rsidR="001C226E">
        <w:t>ed by her late aunt and uncle, the late Rhoda Maude Piercey and Arthur Piercey; and</w:t>
      </w:r>
    </w:p>
    <w:p w:rsidR="001C226E" w:rsidRDefault="001C2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6E" w:rsidRDefault="001C2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attended schools in Winterton and met her beloved husband, Marvin </w:t>
      </w:r>
      <w:r w:rsidR="00896056">
        <w:t>Beeson</w:t>
      </w:r>
      <w:r>
        <w:t xml:space="preserve">, while he was stationed in Newfoundland in the United States Air Force, and they were married </w:t>
      </w:r>
      <w:r w:rsidR="00896056">
        <w:t xml:space="preserve">for </w:t>
      </w:r>
      <w:r>
        <w:t>almost fifty</w:t>
      </w:r>
      <w:r w:rsidR="00896056">
        <w:noBreakHyphen/>
      </w:r>
      <w:r>
        <w:t>six years; and</w:t>
      </w:r>
    </w:p>
    <w:p w:rsidR="001C226E" w:rsidRDefault="001C2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6E" w:rsidRDefault="001C2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896056">
        <w:t>hereas, together they had th</w:t>
      </w:r>
      <w:r>
        <w:t>r</w:t>
      </w:r>
      <w:r w:rsidR="00896056">
        <w:t>ee</w:t>
      </w:r>
      <w:r>
        <w:t xml:space="preserve"> fine children, Susan Deborah Harrelson, Gregory James Beeson, and the late Peggy Beeson, who blessed them with three wonderful grandchildren and four great</w:t>
      </w:r>
      <w:r w:rsidR="00896056">
        <w:noBreakHyphen/>
      </w:r>
      <w:r>
        <w:t>grandchildren; and</w:t>
      </w:r>
    </w:p>
    <w:p w:rsidR="00D66DFC" w:rsidRDefault="00D66D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FC" w:rsidRDefault="00D66D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Newfoundland to Wahaiwa, Hawaii, and from Syracuse, New York, to Crestview, Florida, she lived and impacted the lives of many; and </w:t>
      </w:r>
    </w:p>
    <w:p w:rsidR="001C226E" w:rsidRDefault="001C2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FC" w:rsidRDefault="00D66D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served as a nursing assistant at The Village at Summerville; and</w:t>
      </w:r>
    </w:p>
    <w:p w:rsidR="00770A43" w:rsidRDefault="00770A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6E" w:rsidRDefault="001C2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expressed her lo</w:t>
      </w:r>
      <w:r w:rsidR="00D66DFC">
        <w:t xml:space="preserve">ve of her community in her work </w:t>
      </w:r>
      <w:r>
        <w:t>with the Society for the Prevention of Cruelty to Animals, Keep America Beautiful, and the Republican Party; and</w:t>
      </w:r>
    </w:p>
    <w:p w:rsidR="001C226E" w:rsidRDefault="001C2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FC" w:rsidRDefault="001C2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66DFC">
        <w:t xml:space="preserve">for her outstanding service, she was awarded the Woman of Achievement Award from the South Carolina House of </w:t>
      </w:r>
      <w:r w:rsidR="00742837">
        <w:t>Representatives, Republican Wome</w:t>
      </w:r>
      <w:r w:rsidR="00D66DFC">
        <w:t>n</w:t>
      </w:r>
      <w:r w:rsidR="00896056" w:rsidRPr="00896056">
        <w:t>’</w:t>
      </w:r>
      <w:r w:rsidR="00D66DFC">
        <w:t>s Caucus; and</w:t>
      </w:r>
    </w:p>
    <w:p w:rsidR="00D66DFC" w:rsidRDefault="00D66D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340" w:rsidRDefault="008960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D66DFC">
        <w:t>he members of the South Carolina House of Representatives are grateful for the legacy left by Miriam Ann Beeson to all who knew and loved</w:t>
      </w:r>
      <w:r>
        <w:t xml:space="preserve"> this remarkable lady</w:t>
      </w:r>
      <w:r w:rsidR="00765340">
        <w:t>.  Now, therefore,</w:t>
      </w:r>
    </w:p>
    <w:p w:rsidR="00765340" w:rsidRDefault="007653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340" w:rsidRDefault="007653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65340" w:rsidRDefault="007653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340" w:rsidRDefault="007653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E0D65">
        <w:t xml:space="preserve"> the members of the South Carolina House of Representatives, by this resolution, express their sincere sorrow upon the passing of Miriam Ann Beeson, and extend their deepest sympathy to her loving family and many friends.</w:t>
      </w:r>
    </w:p>
    <w:p w:rsidR="00765340" w:rsidRDefault="007653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53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E0D65">
        <w:t xml:space="preserve"> the family of Miriam Ann Beeson.</w:t>
      </w:r>
    </w:p>
    <w:p w:rsidR="00BA3278" w:rsidRDefault="00896056" w:rsidP="00172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3278" w:rsidRDefault="00BA3278" w:rsidP="001B09B7">
      <w:pPr>
        <w:suppressAutoHyphens/>
      </w:pPr>
    </w:p>
    <w:sectPr w:rsidR="00BA3278" w:rsidSect="001B09B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6056" w:rsidRDefault="00896056" w:rsidP="009F0C77">
      <w:r>
        <w:separator/>
      </w:r>
    </w:p>
  </w:endnote>
  <w:endnote w:type="continuationSeparator" w:id="0">
    <w:p w:rsidR="00896056" w:rsidRDefault="008960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3949D3-4482-4033-879A-5D8805156536}"/>
    <w:embedBold r:id="rId2" w:fontKey="{91BCCE52-378E-4A69-91FA-740803D83B85}"/>
  </w:font>
  <w:font w:name="Calibri">
    <w:panose1 w:val="020F0502020204030204"/>
    <w:charset w:val="00"/>
    <w:family w:val="swiss"/>
    <w:pitch w:val="variable"/>
    <w:sig w:usb0="E10002FF" w:usb1="4000ACFF" w:usb2="00000009" w:usb3="00000000" w:csb0="0000019F" w:csb1="00000000"/>
    <w:embedRegular r:id="rId3" w:fontKey="{4EA6B93A-95D9-437C-BEC6-1E76FCE88457}"/>
  </w:font>
  <w:font w:name="Tahoma">
    <w:panose1 w:val="020B0604030504040204"/>
    <w:charset w:val="00"/>
    <w:family w:val="swiss"/>
    <w:pitch w:val="variable"/>
    <w:sig w:usb0="21002A87" w:usb1="80000000" w:usb2="00000008" w:usb3="00000000" w:csb0="000101FF" w:csb1="00000000"/>
    <w:embedRegular r:id="rId4" w:fontKey="{09149DEA-8829-4A4A-ACFF-2C570D1EA61B}"/>
  </w:font>
  <w:font w:name="Cambria">
    <w:panose1 w:val="02040503050406030204"/>
    <w:charset w:val="00"/>
    <w:family w:val="roman"/>
    <w:pitch w:val="variable"/>
    <w:sig w:usb0="E00002FF" w:usb1="400004FF" w:usb2="00000000" w:usb3="00000000" w:csb0="0000019F" w:csb1="00000000"/>
    <w:embedRegular r:id="rId5" w:fontKey="{6DAF86D0-D6B9-432E-BC8E-68042F1BE4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9B7" w:rsidRPr="00BA3278" w:rsidRDefault="001B09B7" w:rsidP="00BA3278">
    <w:pPr>
      <w:pStyle w:val="Footer"/>
      <w:tabs>
        <w:tab w:val="clear" w:pos="4680"/>
        <w:tab w:val="clear" w:pos="9360"/>
        <w:tab w:val="center" w:pos="2995"/>
      </w:tabs>
      <w:spacing w:before="120"/>
    </w:pPr>
    <w:r>
      <w:t>[3459]</w:t>
    </w:r>
    <w:r>
      <w:tab/>
    </w:r>
    <w:r w:rsidR="005C020B">
      <w:fldChar w:fldCharType="begin"/>
    </w:r>
    <w:r w:rsidR="005C020B">
      <w:instrText xml:space="preserve"> PAGE  \* MERGEFORMAT </w:instrText>
    </w:r>
    <w:r w:rsidR="005C020B">
      <w:fldChar w:fldCharType="separate"/>
    </w:r>
    <w:r w:rsidR="005C020B">
      <w:rPr>
        <w:noProof/>
      </w:rPr>
      <w:t>1</w:t>
    </w:r>
    <w:r w:rsidR="005C020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6056" w:rsidRDefault="00896056" w:rsidP="009F0C77">
      <w:r>
        <w:separator/>
      </w:r>
    </w:p>
  </w:footnote>
  <w:footnote w:type="continuationSeparator" w:id="0">
    <w:p w:rsidR="00896056" w:rsidRDefault="008960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28SD11"/>
    <w:docVar w:name="CoverBillType" w:val="r"/>
    <w:docVar w:name="docpath" w:val="L:\Council\bills\GM\24628SD11.DOCX"/>
    <w:docVar w:name="dvBillNumber" w:val="3459"/>
    <w:docVar w:name="dvBillNumberPrefix" w:val="H. "/>
    <w:docVar w:name="dvOriginalBody" w:val="House"/>
    <w:docVar w:name="dvSteno" w:val="GM"/>
    <w:docVar w:name="NameofBody" w:val="h"/>
    <w:docVar w:name="vgroup2" w:val="Council"/>
  </w:docVars>
  <w:rsids>
    <w:rsidRoot w:val="00F2041F"/>
    <w:rsid w:val="00011869"/>
    <w:rsid w:val="0001674F"/>
    <w:rsid w:val="000641D5"/>
    <w:rsid w:val="000E1785"/>
    <w:rsid w:val="000F40FA"/>
    <w:rsid w:val="0010776B"/>
    <w:rsid w:val="00133E66"/>
    <w:rsid w:val="001435A3"/>
    <w:rsid w:val="0017224D"/>
    <w:rsid w:val="001B09B7"/>
    <w:rsid w:val="001C226E"/>
    <w:rsid w:val="001D08F2"/>
    <w:rsid w:val="001D525B"/>
    <w:rsid w:val="001D5413"/>
    <w:rsid w:val="001D7F4F"/>
    <w:rsid w:val="002321B6"/>
    <w:rsid w:val="0024246A"/>
    <w:rsid w:val="0025056E"/>
    <w:rsid w:val="00250967"/>
    <w:rsid w:val="002543C8"/>
    <w:rsid w:val="002556C1"/>
    <w:rsid w:val="002562BE"/>
    <w:rsid w:val="00284AAE"/>
    <w:rsid w:val="002B6F1C"/>
    <w:rsid w:val="002E5912"/>
    <w:rsid w:val="00325348"/>
    <w:rsid w:val="0032732C"/>
    <w:rsid w:val="00336AD0"/>
    <w:rsid w:val="00354DC3"/>
    <w:rsid w:val="00356EF5"/>
    <w:rsid w:val="0037079A"/>
    <w:rsid w:val="003D01E8"/>
    <w:rsid w:val="003E5288"/>
    <w:rsid w:val="003F6D79"/>
    <w:rsid w:val="0041760A"/>
    <w:rsid w:val="00417C01"/>
    <w:rsid w:val="0042534D"/>
    <w:rsid w:val="00431E9E"/>
    <w:rsid w:val="00441C8A"/>
    <w:rsid w:val="004809EE"/>
    <w:rsid w:val="004E4FD8"/>
    <w:rsid w:val="004E7D54"/>
    <w:rsid w:val="005273C6"/>
    <w:rsid w:val="00530A69"/>
    <w:rsid w:val="00545593"/>
    <w:rsid w:val="00577C6C"/>
    <w:rsid w:val="005C020B"/>
    <w:rsid w:val="005C2FE2"/>
    <w:rsid w:val="005E2BC9"/>
    <w:rsid w:val="00605102"/>
    <w:rsid w:val="006215AA"/>
    <w:rsid w:val="006913C9"/>
    <w:rsid w:val="0069470D"/>
    <w:rsid w:val="006B3712"/>
    <w:rsid w:val="0072491C"/>
    <w:rsid w:val="00734F00"/>
    <w:rsid w:val="00742837"/>
    <w:rsid w:val="00765340"/>
    <w:rsid w:val="00770A43"/>
    <w:rsid w:val="007A70AE"/>
    <w:rsid w:val="0081071D"/>
    <w:rsid w:val="008362E8"/>
    <w:rsid w:val="00896056"/>
    <w:rsid w:val="008A1768"/>
    <w:rsid w:val="008C212B"/>
    <w:rsid w:val="008E0D65"/>
    <w:rsid w:val="008F4429"/>
    <w:rsid w:val="0094021A"/>
    <w:rsid w:val="00994D41"/>
    <w:rsid w:val="009C5B93"/>
    <w:rsid w:val="009C6A0B"/>
    <w:rsid w:val="009F0C77"/>
    <w:rsid w:val="009F4DD1"/>
    <w:rsid w:val="00A41684"/>
    <w:rsid w:val="00A53341"/>
    <w:rsid w:val="00A64E80"/>
    <w:rsid w:val="00A723F4"/>
    <w:rsid w:val="00A72BCD"/>
    <w:rsid w:val="00A741D9"/>
    <w:rsid w:val="00A833AB"/>
    <w:rsid w:val="00A9741D"/>
    <w:rsid w:val="00AD4B17"/>
    <w:rsid w:val="00B412D4"/>
    <w:rsid w:val="00BA3278"/>
    <w:rsid w:val="00BE144C"/>
    <w:rsid w:val="00BE3C22"/>
    <w:rsid w:val="00C0345E"/>
    <w:rsid w:val="00C3483A"/>
    <w:rsid w:val="00C62E46"/>
    <w:rsid w:val="00C74E9D"/>
    <w:rsid w:val="00C82FD3"/>
    <w:rsid w:val="00C83BCD"/>
    <w:rsid w:val="00C92819"/>
    <w:rsid w:val="00CB438E"/>
    <w:rsid w:val="00CC6B7B"/>
    <w:rsid w:val="00CD2089"/>
    <w:rsid w:val="00CF230C"/>
    <w:rsid w:val="00D01706"/>
    <w:rsid w:val="00D66DFC"/>
    <w:rsid w:val="00D73A67"/>
    <w:rsid w:val="00D970A9"/>
    <w:rsid w:val="00DF3845"/>
    <w:rsid w:val="00DF52D8"/>
    <w:rsid w:val="00E41911"/>
    <w:rsid w:val="00E92EEF"/>
    <w:rsid w:val="00F2041F"/>
    <w:rsid w:val="00F24442"/>
    <w:rsid w:val="00F50AE3"/>
    <w:rsid w:val="00F6162C"/>
    <w:rsid w:val="00F67CF1"/>
    <w:rsid w:val="00F840F0"/>
    <w:rsid w:val="00F870F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8D5D4F2-D2E3-462C-B198-B6ED56B3F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6056"/>
    <w:rPr>
      <w:rFonts w:ascii="Tahoma" w:hAnsi="Tahoma" w:cs="Tahoma"/>
      <w:sz w:val="16"/>
      <w:szCs w:val="16"/>
    </w:rPr>
  </w:style>
  <w:style w:type="character" w:customStyle="1" w:styleId="BalloonTextChar">
    <w:name w:val="Balloon Text Char"/>
    <w:basedOn w:val="DefaultParagraphFont"/>
    <w:link w:val="BalloonText"/>
    <w:uiPriority w:val="99"/>
    <w:semiHidden/>
    <w:rsid w:val="00896056"/>
    <w:rPr>
      <w:rFonts w:ascii="Tahoma" w:eastAsia="Times New Roman" w:hAnsi="Tahoma" w:cs="Tahoma"/>
      <w:sz w:val="16"/>
      <w:szCs w:val="16"/>
    </w:rPr>
  </w:style>
  <w:style w:type="character" w:styleId="Hyperlink">
    <w:name w:val="Hyperlink"/>
    <w:basedOn w:val="DefaultParagraphFont"/>
    <w:uiPriority w:val="99"/>
    <w:unhideWhenUsed/>
    <w:rsid w:val="001B09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459_20110127.docx" TargetMode="External"/><Relationship Id="rId3" Type="http://schemas.openxmlformats.org/officeDocument/2006/relationships/settings" Target="settings.xml"/><Relationship Id="rId7" Type="http://schemas.openxmlformats.org/officeDocument/2006/relationships/hyperlink" Target="file:///h:\hj%20archive\2011\01-27-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3F7A1-C1E8-45BB-934B-B79C4BF59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433</Words>
  <Characters>2304</Characters>
  <Application>Microsoft Office Word</Application>
  <DocSecurity>4</DocSecurity>
  <Lines>96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3459: Miriam Ann Beeson - South Carolina Legislature Online</dc:title>
  <dc:subject/>
  <dc:creator>gailmoore</dc:creator>
  <cp:keywords/>
  <dc:description/>
  <cp:lastModifiedBy>N Cumfer</cp:lastModifiedBy>
  <cp:revision>2</cp:revision>
  <cp:lastPrinted>2011-01-21T16:52:00Z</cp:lastPrinted>
  <dcterms:created xsi:type="dcterms:W3CDTF">2014-11-21T21:39:00Z</dcterms:created>
  <dcterms:modified xsi:type="dcterms:W3CDTF">2014-11-21T21:39:00Z</dcterms:modified>
</cp:coreProperties>
</file>