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A6F" w:rsidRDefault="009C4A6F" w:rsidP="009C4A6F">
      <w:pPr>
        <w:widowControl w:val="0"/>
        <w:jc w:val="center"/>
      </w:pPr>
      <w:bookmarkStart w:id="0" w:name="_GoBack"/>
      <w:bookmarkEnd w:id="0"/>
      <w:r w:rsidRPr="009C4A6F">
        <w:rPr>
          <w:b/>
        </w:rPr>
        <w:t>South Carolina General Assembly</w:t>
      </w:r>
    </w:p>
    <w:p w:rsidR="009C4A6F" w:rsidRDefault="009C4A6F" w:rsidP="009C4A6F">
      <w:pPr>
        <w:widowControl w:val="0"/>
        <w:jc w:val="center"/>
      </w:pPr>
      <w:r>
        <w:t>119th Session, 2011-2012</w:t>
      </w:r>
    </w:p>
    <w:p w:rsidR="009C4A6F" w:rsidRDefault="009C4A6F" w:rsidP="009C4A6F">
      <w:pPr>
        <w:widowControl w:val="0"/>
        <w:jc w:val="left"/>
      </w:pPr>
    </w:p>
    <w:p w:rsidR="009C4A6F" w:rsidRDefault="009C4A6F" w:rsidP="009C4A6F">
      <w:pPr>
        <w:widowControl w:val="0"/>
        <w:jc w:val="left"/>
        <w:rPr>
          <w:b/>
        </w:rPr>
      </w:pPr>
      <w:r w:rsidRPr="009C4A6F">
        <w:rPr>
          <w:b/>
        </w:rPr>
        <w:t>H. 3559</w:t>
      </w:r>
    </w:p>
    <w:p w:rsidR="009C4A6F" w:rsidRDefault="009C4A6F" w:rsidP="009C4A6F">
      <w:pPr>
        <w:widowControl w:val="0"/>
        <w:jc w:val="left"/>
        <w:rPr>
          <w:b/>
        </w:rPr>
      </w:pPr>
    </w:p>
    <w:p w:rsidR="009C4A6F" w:rsidRDefault="009C4A6F" w:rsidP="009C4A6F">
      <w:pPr>
        <w:widowControl w:val="0"/>
        <w:jc w:val="left"/>
      </w:pPr>
      <w:r w:rsidRPr="009C4A6F">
        <w:rPr>
          <w:b/>
        </w:rPr>
        <w:t>STATUS INFORMATION</w:t>
      </w:r>
    </w:p>
    <w:p w:rsidR="009C4A6F" w:rsidRDefault="009C4A6F" w:rsidP="009C4A6F">
      <w:pPr>
        <w:widowControl w:val="0"/>
        <w:jc w:val="left"/>
      </w:pPr>
    </w:p>
    <w:p w:rsidR="009C4A6F" w:rsidRDefault="009C4A6F" w:rsidP="009C4A6F">
      <w:pPr>
        <w:widowControl w:val="0"/>
        <w:jc w:val="left"/>
      </w:pPr>
      <w:r>
        <w:t>General Bill</w:t>
      </w:r>
    </w:p>
    <w:p w:rsidR="009C4A6F" w:rsidRDefault="00497C43" w:rsidP="009C4A6F">
      <w:pPr>
        <w:widowControl w:val="0"/>
        <w:jc w:val="left"/>
      </w:pPr>
      <w:r>
        <w:t>Sponsors: Reps. Young, Brantley, Bales, Parker, McEachern, Murphy, Allison, Bedingfield, Hixon, Horne, G.R. Smith, Spires and McCoy</w:t>
      </w:r>
    </w:p>
    <w:p w:rsidR="009C4A6F" w:rsidRDefault="009C4A6F" w:rsidP="009C4A6F">
      <w:pPr>
        <w:widowControl w:val="0"/>
        <w:jc w:val="left"/>
      </w:pPr>
      <w:r>
        <w:t>Document Path: l:\council\bills\swb\6014cm11.docx</w:t>
      </w:r>
    </w:p>
    <w:p w:rsidR="009C4A6F" w:rsidRDefault="009C4A6F" w:rsidP="009C4A6F">
      <w:pPr>
        <w:widowControl w:val="0"/>
        <w:jc w:val="left"/>
      </w:pPr>
    </w:p>
    <w:p w:rsidR="009C4A6F" w:rsidRDefault="009C4A6F" w:rsidP="009C4A6F">
      <w:pPr>
        <w:widowControl w:val="0"/>
        <w:jc w:val="left"/>
      </w:pPr>
      <w:r>
        <w:t>Introduced in the House on February 2, 2011</w:t>
      </w:r>
    </w:p>
    <w:p w:rsidR="009C4A6F" w:rsidRDefault="009C4A6F" w:rsidP="009C4A6F">
      <w:pPr>
        <w:widowControl w:val="0"/>
        <w:jc w:val="left"/>
      </w:pPr>
      <w:r>
        <w:t xml:space="preserve">Currently residing in the House Committee on </w:t>
      </w:r>
      <w:r w:rsidRPr="009C4A6F">
        <w:rPr>
          <w:b/>
        </w:rPr>
        <w:t>Judiciary</w:t>
      </w:r>
    </w:p>
    <w:p w:rsidR="009C4A6F" w:rsidRDefault="009C4A6F" w:rsidP="009C4A6F">
      <w:pPr>
        <w:widowControl w:val="0"/>
        <w:jc w:val="left"/>
      </w:pPr>
    </w:p>
    <w:p w:rsidR="009C4A6F" w:rsidRDefault="009C4A6F" w:rsidP="009C4A6F">
      <w:pPr>
        <w:widowControl w:val="0"/>
        <w:jc w:val="left"/>
      </w:pPr>
      <w:r>
        <w:t xml:space="preserve">Summary: </w:t>
      </w:r>
      <w:r w:rsidR="008A4CDB">
        <w:t>Motor vehicles</w:t>
      </w:r>
    </w:p>
    <w:p w:rsidR="009C4A6F" w:rsidRDefault="009C4A6F" w:rsidP="009C4A6F">
      <w:pPr>
        <w:widowControl w:val="0"/>
        <w:jc w:val="left"/>
      </w:pPr>
    </w:p>
    <w:p w:rsidR="009C4A6F" w:rsidRDefault="009C4A6F" w:rsidP="009C4A6F">
      <w:pPr>
        <w:widowControl w:val="0"/>
        <w:jc w:val="left"/>
      </w:pPr>
    </w:p>
    <w:p w:rsidR="009C4A6F" w:rsidRDefault="009C4A6F" w:rsidP="009C4A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4A6F">
        <w:rPr>
          <w:b/>
        </w:rPr>
        <w:t>HISTORY OF LEGISLATIVE ACTIONS</w:t>
      </w:r>
    </w:p>
    <w:p w:rsidR="009C4A6F" w:rsidRDefault="009C4A6F" w:rsidP="009C4A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4A6F" w:rsidRPr="009C4A6F" w:rsidRDefault="009C4A6F" w:rsidP="009C4A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4A6F">
        <w:rPr>
          <w:u w:val="single"/>
        </w:rPr>
        <w:tab/>
        <w:t>Date</w:t>
      </w:r>
      <w:r w:rsidRPr="009C4A6F">
        <w:rPr>
          <w:u w:val="single"/>
        </w:rPr>
        <w:tab/>
        <w:t>Body</w:t>
      </w:r>
      <w:r w:rsidRPr="009C4A6F">
        <w:rPr>
          <w:u w:val="single"/>
        </w:rPr>
        <w:tab/>
        <w:t>Action Description with journal page number</w:t>
      </w:r>
      <w:r w:rsidRPr="009C4A6F">
        <w:rPr>
          <w:u w:val="single"/>
        </w:rPr>
        <w:tab/>
      </w:r>
    </w:p>
    <w:p w:rsidR="00497C43" w:rsidRDefault="00497C43" w:rsidP="00497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C22B26">
        <w:t>Introduced and read first time (</w:t>
      </w:r>
      <w:hyperlink r:id="rId7" w:history="1">
        <w:r w:rsidRPr="00C22B26">
          <w:rPr>
            <w:rStyle w:val="Hyperlink"/>
          </w:rPr>
          <w:t>House Journal</w:t>
        </w:r>
        <w:r w:rsidRPr="00C22B26">
          <w:rPr>
            <w:rStyle w:val="Hyperlink"/>
          </w:rPr>
          <w:noBreakHyphen/>
          <w:t>page 52</w:t>
        </w:r>
      </w:hyperlink>
      <w:r w:rsidRPr="00C22B26">
        <w:t>)</w:t>
      </w:r>
    </w:p>
    <w:p w:rsidR="00497C43" w:rsidRDefault="00497C43" w:rsidP="00497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C22B26">
        <w:t>Ref</w:t>
      </w:r>
      <w:r>
        <w:t xml:space="preserve">erred to Committee on </w:t>
      </w:r>
      <w:r w:rsidRPr="00C22B26">
        <w:rPr>
          <w:b/>
        </w:rPr>
        <w:t>Judiciary</w:t>
      </w:r>
      <w:r>
        <w:t xml:space="preserve"> </w:t>
      </w:r>
      <w:r w:rsidRPr="00C22B26">
        <w:t>(</w:t>
      </w:r>
      <w:hyperlink r:id="rId8" w:history="1">
        <w:r w:rsidRPr="00C22B26">
          <w:rPr>
            <w:rStyle w:val="Hyperlink"/>
          </w:rPr>
          <w:t>House Journal</w:t>
        </w:r>
        <w:r w:rsidRPr="00C22B26">
          <w:rPr>
            <w:rStyle w:val="Hyperlink"/>
          </w:rPr>
          <w:noBreakHyphen/>
          <w:t>page 52</w:t>
        </w:r>
      </w:hyperlink>
      <w:r w:rsidRPr="00C22B26">
        <w:t>)</w:t>
      </w:r>
    </w:p>
    <w:p w:rsidR="00497C43" w:rsidRDefault="00497C43" w:rsidP="00497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House</w:t>
      </w:r>
      <w:r>
        <w:tab/>
      </w:r>
      <w:r w:rsidRPr="00C22B26">
        <w:t>Member(s) request name added as sponsor: McCoy</w:t>
      </w:r>
    </w:p>
    <w:p w:rsidR="00497C43" w:rsidRDefault="00497C43" w:rsidP="00497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4A6F" w:rsidRPr="009C4A6F" w:rsidRDefault="009C4A6F" w:rsidP="009C4A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4A6F" w:rsidRDefault="009C4A6F" w:rsidP="009C4A6F">
      <w:pPr>
        <w:widowControl w:val="0"/>
        <w:jc w:val="left"/>
      </w:pPr>
      <w:r w:rsidRPr="009C4A6F">
        <w:rPr>
          <w:b/>
        </w:rPr>
        <w:t>VERSIONS OF THIS BILL</w:t>
      </w:r>
    </w:p>
    <w:p w:rsidR="009C4A6F" w:rsidRDefault="009C4A6F" w:rsidP="009C4A6F">
      <w:pPr>
        <w:widowControl w:val="0"/>
        <w:jc w:val="left"/>
      </w:pPr>
    </w:p>
    <w:p w:rsidR="009C4A6F" w:rsidRDefault="00DD71D1" w:rsidP="009C4A6F">
      <w:pPr>
        <w:widowControl w:val="0"/>
        <w:jc w:val="left"/>
      </w:pPr>
      <w:hyperlink r:id="rId9" w:history="1">
        <w:r w:rsidR="009C4A6F">
          <w:rPr>
            <w:rStyle w:val="Hyperlink"/>
          </w:rPr>
          <w:t>2/2/2011</w:t>
        </w:r>
      </w:hyperlink>
    </w:p>
    <w:p w:rsidR="009C4A6F" w:rsidRDefault="009C4A6F" w:rsidP="009C4A6F"/>
    <w:p w:rsidR="009C4A6F" w:rsidRDefault="009C4A6F" w:rsidP="009C4A6F">
      <w:pPr>
        <w:sectPr w:rsidR="009C4A6F" w:rsidSect="009C4A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4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3E0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16</w:t>
      </w:r>
      <w:r>
        <w:noBreakHyphen/>
        <w:t>21</w:t>
      </w:r>
      <w:r>
        <w:noBreakHyphen/>
        <w:t>55 SO AS TO DEFINE CERTAIN TERMS RELATING TO MOTOR VEHICLES, TO PROVIDE THAT IT IS UNLAWFUL FOR A PERSON TO KNOWINGLY OWN OR OPERATE A VEHICLE THAT HAS A FALSE OR SECRET COMPARTMENT THAT CONTAINS AN ILLEGAL CONTROLLED SUBSTANCE, AN ILLEGAL FIREARM, A PERSON CONCEALED FOR UNLAWFUL PURPOSES, OR OTHER CONTRABAND, AND TO PROVIDE A PENALTY.</w:t>
      </w:r>
    </w:p>
    <w:p w:rsidR="00E23E0D" w:rsidRDefault="00E23E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3E0D" w:rsidRDefault="00E23E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3E0D" w:rsidRDefault="00E23E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E0D" w:rsidRDefault="00E23E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FC78B8">
        <w:tab/>
        <w:t>Chapter 21, Title 16 of the 1976 Code is amended by adding:</w:t>
      </w:r>
    </w:p>
    <w:p w:rsidR="00FC78B8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8B8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21</w:t>
      </w:r>
      <w:r>
        <w:noBreakHyphen/>
        <w:t>55.</w:t>
      </w:r>
      <w:r>
        <w:tab/>
        <w:t>(A)</w:t>
      </w:r>
      <w:r>
        <w:tab/>
        <w:t>For purposes of this section:</w:t>
      </w:r>
    </w:p>
    <w:p w:rsidR="00FC78B8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</w:r>
      <w:r w:rsidRPr="00FC78B8">
        <w:t>‘</w:t>
      </w:r>
      <w:r>
        <w:t>false or secret compartment</w:t>
      </w:r>
      <w:r w:rsidRPr="00FC78B8">
        <w:t>’</w:t>
      </w:r>
      <w:r>
        <w:t xml:space="preserve"> means a box, container, enclosure, or similar compartment which is integrated into or attached to a vehicle for the purpose of concealing, hiding, or preventing law enforcement from discovering an illegal item or person;</w:t>
      </w:r>
      <w:r w:rsidR="00AD71F9">
        <w:t xml:space="preserve"> and</w:t>
      </w:r>
    </w:p>
    <w:p w:rsidR="00FC78B8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</w:r>
      <w:r w:rsidRPr="00FC78B8">
        <w:t>‘</w:t>
      </w:r>
      <w:r>
        <w:t>vehicle</w:t>
      </w:r>
      <w:r w:rsidRPr="00FC78B8">
        <w:t>’</w:t>
      </w:r>
      <w:r>
        <w:t xml:space="preserve"> includes, but is not limited to, a car, truck, bus, motorcycle, bicycle, aircraft, helicopter, boat, ship, yacht, and other vessels.</w:t>
      </w:r>
    </w:p>
    <w:p w:rsidR="00FC78B8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>It is unlawful for a person to own or operate a vehicle that the person knows to contain a false or secret compartment which is found to actually contain:</w:t>
      </w:r>
    </w:p>
    <w:p w:rsidR="00FC78B8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</w:t>
      </w:r>
      <w:r w:rsidR="00F01363">
        <w:t>1</w:t>
      </w:r>
      <w:r>
        <w:t>)</w:t>
      </w:r>
      <w:r>
        <w:tab/>
        <w:t>an illegal controlled substance;</w:t>
      </w:r>
    </w:p>
    <w:p w:rsidR="00FC78B8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</w:t>
      </w:r>
      <w:r w:rsidR="00F01363">
        <w:t>2</w:t>
      </w:r>
      <w:r>
        <w:t>)</w:t>
      </w:r>
      <w:r>
        <w:tab/>
        <w:t>an illegal firearm;</w:t>
      </w:r>
    </w:p>
    <w:p w:rsidR="00FC78B8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</w:t>
      </w:r>
      <w:r w:rsidR="00F01363">
        <w:t>3</w:t>
      </w:r>
      <w:r>
        <w:t>)</w:t>
      </w:r>
      <w:r>
        <w:tab/>
        <w:t>a person concealed for unlawful purposes; or</w:t>
      </w:r>
    </w:p>
    <w:p w:rsidR="00FC78B8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</w:t>
      </w:r>
      <w:r w:rsidR="00F01363">
        <w:t>4</w:t>
      </w:r>
      <w:r>
        <w:t>)</w:t>
      </w:r>
      <w:r>
        <w:tab/>
        <w:t>other contraband.</w:t>
      </w:r>
    </w:p>
    <w:p w:rsidR="00FC78B8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the provision</w:t>
      </w:r>
      <w:r w:rsidR="00AD71F9">
        <w:t>s</w:t>
      </w:r>
      <w:r>
        <w:t xml:space="preserve"> of this section is guilty of a misdemeanor, and, upon conviction, must be fined not more than ten thousand dollars or imprisoned not more than two years, or both.”</w:t>
      </w:r>
    </w:p>
    <w:p w:rsidR="00FC78B8" w:rsidRDefault="00FC7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3E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C78B8">
        <w:t>2</w:t>
      </w:r>
      <w:r>
        <w:t>.</w:t>
      </w:r>
      <w:r>
        <w:tab/>
        <w:t>This act takes effect upon approval by the Governor.</w:t>
      </w:r>
    </w:p>
    <w:p w:rsidR="003C4401" w:rsidRDefault="00FC78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4401" w:rsidRDefault="003C4401" w:rsidP="009C4A6F">
      <w:pPr>
        <w:suppressAutoHyphens/>
      </w:pPr>
    </w:p>
    <w:sectPr w:rsidR="003C4401" w:rsidSect="009C4A6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E0D" w:rsidRDefault="00E23E0D" w:rsidP="009F0C77">
      <w:r>
        <w:separator/>
      </w:r>
    </w:p>
  </w:endnote>
  <w:endnote w:type="continuationSeparator" w:id="0">
    <w:p w:rsidR="00E23E0D" w:rsidRDefault="00E23E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6675CC-F07A-4504-8821-E748A5AB0539}"/>
    <w:embedBold r:id="rId2" w:fontKey="{9826BAB1-7670-4D97-8AE6-307FAF3015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6EF917-DFB9-4C32-B927-44209D4510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0B11616-903D-4B20-A82B-41EC6DA257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D2063F-B34A-4781-9C97-355DE5F5EA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A6F" w:rsidRPr="003C4401" w:rsidRDefault="009C4A6F" w:rsidP="003C44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[3559]</w:t>
    </w:r>
    <w:r>
      <w:tab/>
    </w:r>
    <w:r w:rsidR="00DD71D1">
      <w:fldChar w:fldCharType="begin"/>
    </w:r>
    <w:r w:rsidR="00DD71D1">
      <w:instrText xml:space="preserve"> PAGE  \* MERGEFORMAT </w:instrText>
    </w:r>
    <w:r w:rsidR="00DD71D1">
      <w:fldChar w:fldCharType="separate"/>
    </w:r>
    <w:r w:rsidR="00DD71D1">
      <w:rPr>
        <w:noProof/>
      </w:rPr>
      <w:t>1</w:t>
    </w:r>
    <w:r w:rsidR="00DD71D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E0D" w:rsidRDefault="00E23E0D" w:rsidP="009F0C77">
      <w:r>
        <w:separator/>
      </w:r>
    </w:p>
  </w:footnote>
  <w:footnote w:type="continuationSeparator" w:id="0">
    <w:p w:rsidR="00E23E0D" w:rsidRDefault="00E23E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6014CM11"/>
    <w:docVar w:name="CoverBillType" w:val="b"/>
    <w:docVar w:name="docpath" w:val="L:\Council\bills\SWB\6014CM11.DOCX"/>
    <w:docVar w:name="dvBillNumber" w:val="355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17EFF"/>
    <w:rsid w:val="00011869"/>
    <w:rsid w:val="00014321"/>
    <w:rsid w:val="000273D2"/>
    <w:rsid w:val="0005486C"/>
    <w:rsid w:val="000B3F7C"/>
    <w:rsid w:val="000E1785"/>
    <w:rsid w:val="000F40FA"/>
    <w:rsid w:val="0010776B"/>
    <w:rsid w:val="00133E66"/>
    <w:rsid w:val="001435A3"/>
    <w:rsid w:val="001826ED"/>
    <w:rsid w:val="001D08F2"/>
    <w:rsid w:val="001D525B"/>
    <w:rsid w:val="001D7F4F"/>
    <w:rsid w:val="002321B6"/>
    <w:rsid w:val="00250967"/>
    <w:rsid w:val="002543C8"/>
    <w:rsid w:val="00284AAE"/>
    <w:rsid w:val="002974E7"/>
    <w:rsid w:val="002E5912"/>
    <w:rsid w:val="00325348"/>
    <w:rsid w:val="0032732C"/>
    <w:rsid w:val="00336AD0"/>
    <w:rsid w:val="0037079A"/>
    <w:rsid w:val="003C4401"/>
    <w:rsid w:val="003D01E8"/>
    <w:rsid w:val="003E5288"/>
    <w:rsid w:val="003F6D79"/>
    <w:rsid w:val="0041760A"/>
    <w:rsid w:val="00417C01"/>
    <w:rsid w:val="004809EE"/>
    <w:rsid w:val="00497C43"/>
    <w:rsid w:val="004A299A"/>
    <w:rsid w:val="004E7D54"/>
    <w:rsid w:val="005273C6"/>
    <w:rsid w:val="00530A69"/>
    <w:rsid w:val="00545593"/>
    <w:rsid w:val="00577C6C"/>
    <w:rsid w:val="005C2FE2"/>
    <w:rsid w:val="005D168F"/>
    <w:rsid w:val="005E2BC9"/>
    <w:rsid w:val="00605102"/>
    <w:rsid w:val="006215AA"/>
    <w:rsid w:val="00630917"/>
    <w:rsid w:val="006913C9"/>
    <w:rsid w:val="0069470D"/>
    <w:rsid w:val="00734F00"/>
    <w:rsid w:val="007A70AE"/>
    <w:rsid w:val="007C2A9E"/>
    <w:rsid w:val="008362E8"/>
    <w:rsid w:val="00840B93"/>
    <w:rsid w:val="008A1768"/>
    <w:rsid w:val="008A4CDB"/>
    <w:rsid w:val="008D7C87"/>
    <w:rsid w:val="008E611C"/>
    <w:rsid w:val="008F4429"/>
    <w:rsid w:val="0094021A"/>
    <w:rsid w:val="009C4A6F"/>
    <w:rsid w:val="009C6A0B"/>
    <w:rsid w:val="009F0C77"/>
    <w:rsid w:val="009F3EA4"/>
    <w:rsid w:val="009F41CE"/>
    <w:rsid w:val="009F4DD1"/>
    <w:rsid w:val="00A41684"/>
    <w:rsid w:val="00A64E80"/>
    <w:rsid w:val="00A72BCD"/>
    <w:rsid w:val="00A741D9"/>
    <w:rsid w:val="00A833AB"/>
    <w:rsid w:val="00A9741D"/>
    <w:rsid w:val="00AD4B17"/>
    <w:rsid w:val="00AD71F9"/>
    <w:rsid w:val="00B412D4"/>
    <w:rsid w:val="00B57A1C"/>
    <w:rsid w:val="00BC5B46"/>
    <w:rsid w:val="00BE3C22"/>
    <w:rsid w:val="00C0345E"/>
    <w:rsid w:val="00C3483A"/>
    <w:rsid w:val="00C74E9D"/>
    <w:rsid w:val="00C82FD3"/>
    <w:rsid w:val="00C92819"/>
    <w:rsid w:val="00C95418"/>
    <w:rsid w:val="00CC6B7B"/>
    <w:rsid w:val="00CD2089"/>
    <w:rsid w:val="00D17EFF"/>
    <w:rsid w:val="00D73A67"/>
    <w:rsid w:val="00D93BF8"/>
    <w:rsid w:val="00D970A9"/>
    <w:rsid w:val="00DD71D1"/>
    <w:rsid w:val="00DF3845"/>
    <w:rsid w:val="00E23E0D"/>
    <w:rsid w:val="00E25345"/>
    <w:rsid w:val="00E41911"/>
    <w:rsid w:val="00E66C13"/>
    <w:rsid w:val="00E92EEF"/>
    <w:rsid w:val="00F01363"/>
    <w:rsid w:val="00F10273"/>
    <w:rsid w:val="00F24442"/>
    <w:rsid w:val="00F50AE3"/>
    <w:rsid w:val="00F67CF1"/>
    <w:rsid w:val="00F840F0"/>
    <w:rsid w:val="00FB0D0D"/>
    <w:rsid w:val="00FB43B4"/>
    <w:rsid w:val="00FC6321"/>
    <w:rsid w:val="00FC6E98"/>
    <w:rsid w:val="00FC7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A860FAA-3A98-411C-ABAB-41C3B70B5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8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8B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C4A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559_2011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8DD9E-9A16-4354-B209-E21DFF6D8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366</Words>
  <Characters>1950</Characters>
  <Application>Microsoft Office Word</Application>
  <DocSecurity>4</DocSecurity>
  <Lines>81</Lines>
  <Paragraphs>32</Paragraphs>
  <ScaleCrop>false</ScaleCrop>
  <Company> </Company>
  <LinksUpToDate>false</LinksUpToDate>
  <CharactersWithSpaces>2300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3559: Motor vehicles - South Carolina Legislature Online</dc:title>
  <dc:subject/>
  <dc:creator>SandyBarden</dc:creator>
  <cp:keywords/>
  <dc:description/>
  <cp:lastModifiedBy>N Cumfer</cp:lastModifiedBy>
  <cp:revision>2</cp:revision>
  <cp:lastPrinted>2011-01-26T20:04:00Z</cp:lastPrinted>
  <dcterms:created xsi:type="dcterms:W3CDTF">2014-11-21T21:42:00Z</dcterms:created>
  <dcterms:modified xsi:type="dcterms:W3CDTF">2014-11-21T21:42:00Z</dcterms:modified>
</cp:coreProperties>
</file>