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9EC" w:rsidRDefault="00AD49EC" w:rsidP="00AD49EC">
      <w:pPr>
        <w:widowControl w:val="0"/>
        <w:jc w:val="center"/>
      </w:pPr>
      <w:bookmarkStart w:id="0" w:name="_GoBack"/>
      <w:bookmarkEnd w:id="0"/>
      <w:r w:rsidRPr="00AD49EC">
        <w:rPr>
          <w:b/>
        </w:rPr>
        <w:t>South Carolina General Assembly</w:t>
      </w:r>
    </w:p>
    <w:p w:rsidR="00AD49EC" w:rsidRDefault="00AD49EC" w:rsidP="00AD49EC">
      <w:pPr>
        <w:widowControl w:val="0"/>
        <w:jc w:val="center"/>
      </w:pPr>
      <w:r>
        <w:t>119th Session, 2011-2012</w:t>
      </w:r>
    </w:p>
    <w:p w:rsidR="00AD49EC" w:rsidRDefault="00AD49EC" w:rsidP="00AD49EC">
      <w:pPr>
        <w:widowControl w:val="0"/>
        <w:jc w:val="left"/>
      </w:pPr>
    </w:p>
    <w:p w:rsidR="00AD49EC" w:rsidRDefault="00AD49EC" w:rsidP="00AD49EC">
      <w:pPr>
        <w:widowControl w:val="0"/>
        <w:jc w:val="left"/>
        <w:rPr>
          <w:b/>
        </w:rPr>
      </w:pPr>
      <w:r w:rsidRPr="00AD49EC">
        <w:rPr>
          <w:b/>
        </w:rPr>
        <w:t>H. 3571</w:t>
      </w:r>
    </w:p>
    <w:p w:rsidR="00AD49EC" w:rsidRDefault="00AD49EC" w:rsidP="00AD49EC">
      <w:pPr>
        <w:widowControl w:val="0"/>
        <w:jc w:val="left"/>
        <w:rPr>
          <w:b/>
        </w:rPr>
      </w:pPr>
    </w:p>
    <w:p w:rsidR="00AD49EC" w:rsidRDefault="00AD49EC" w:rsidP="00AD49EC">
      <w:pPr>
        <w:widowControl w:val="0"/>
        <w:jc w:val="left"/>
      </w:pPr>
      <w:r w:rsidRPr="00AD49EC">
        <w:rPr>
          <w:b/>
        </w:rPr>
        <w:t>STATUS INFORMATION</w:t>
      </w:r>
    </w:p>
    <w:p w:rsidR="00AD49EC" w:rsidRDefault="00AD49EC" w:rsidP="00AD49EC">
      <w:pPr>
        <w:widowControl w:val="0"/>
        <w:jc w:val="left"/>
      </w:pPr>
    </w:p>
    <w:p w:rsidR="00AD49EC" w:rsidRDefault="00AD49EC" w:rsidP="00AD49EC">
      <w:pPr>
        <w:widowControl w:val="0"/>
        <w:jc w:val="left"/>
      </w:pPr>
      <w:r>
        <w:t>General Bill</w:t>
      </w:r>
    </w:p>
    <w:p w:rsidR="00AD49EC" w:rsidRDefault="00FF747E" w:rsidP="00AD49EC">
      <w:pPr>
        <w:widowControl w:val="0"/>
        <w:jc w:val="left"/>
      </w:pPr>
      <w:r>
        <w:t>Sponsors: Reps. Loftis, Clemmons, Henderson, Murphy, Patrick and G.R. Smith</w:t>
      </w:r>
    </w:p>
    <w:p w:rsidR="00AD49EC" w:rsidRDefault="00AD49EC" w:rsidP="00AD49EC">
      <w:pPr>
        <w:widowControl w:val="0"/>
        <w:jc w:val="left"/>
      </w:pPr>
      <w:r>
        <w:t>Document Path: l:\council\bills\nbd\11194ac11.docx</w:t>
      </w:r>
    </w:p>
    <w:p w:rsidR="00AD49EC" w:rsidRDefault="00AD49EC" w:rsidP="00AD49EC">
      <w:pPr>
        <w:widowControl w:val="0"/>
        <w:jc w:val="left"/>
      </w:pPr>
    </w:p>
    <w:p w:rsidR="00AD49EC" w:rsidRDefault="00AD49EC" w:rsidP="00AD49EC">
      <w:pPr>
        <w:widowControl w:val="0"/>
        <w:jc w:val="left"/>
      </w:pPr>
      <w:r>
        <w:t>Introduced in the House on February 2, 2011</w:t>
      </w:r>
    </w:p>
    <w:p w:rsidR="00AD49EC" w:rsidRDefault="00AD49EC" w:rsidP="00AD49EC">
      <w:pPr>
        <w:widowControl w:val="0"/>
        <w:jc w:val="left"/>
      </w:pPr>
      <w:r>
        <w:t xml:space="preserve">Currently residing in the House Committee on </w:t>
      </w:r>
      <w:r w:rsidRPr="00AD49EC">
        <w:rPr>
          <w:b/>
        </w:rPr>
        <w:t>Agriculture, Natural Resources and Environmental Affairs</w:t>
      </w:r>
    </w:p>
    <w:p w:rsidR="00AD49EC" w:rsidRDefault="00AD49EC" w:rsidP="00AD49EC">
      <w:pPr>
        <w:widowControl w:val="0"/>
        <w:jc w:val="left"/>
      </w:pPr>
    </w:p>
    <w:p w:rsidR="00AD49EC" w:rsidRDefault="00AD49EC" w:rsidP="00AD49EC">
      <w:pPr>
        <w:widowControl w:val="0"/>
        <w:jc w:val="left"/>
      </w:pPr>
      <w:r>
        <w:t xml:space="preserve">Summary: </w:t>
      </w:r>
      <w:r w:rsidR="00C37603">
        <w:t>Coastal tidelands or wetlands</w:t>
      </w:r>
    </w:p>
    <w:p w:rsidR="00AD49EC" w:rsidRDefault="00AD49EC" w:rsidP="00AD49EC">
      <w:pPr>
        <w:widowControl w:val="0"/>
        <w:jc w:val="left"/>
      </w:pPr>
    </w:p>
    <w:p w:rsidR="00AD49EC" w:rsidRDefault="00AD49EC" w:rsidP="00AD49EC">
      <w:pPr>
        <w:widowControl w:val="0"/>
        <w:jc w:val="left"/>
      </w:pPr>
    </w:p>
    <w:p w:rsidR="00AD49EC" w:rsidRDefault="00AD49EC" w:rsidP="00AD49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9EC">
        <w:rPr>
          <w:b/>
        </w:rPr>
        <w:t>HISTORY OF LEGISLATIVE ACTIONS</w:t>
      </w:r>
    </w:p>
    <w:p w:rsidR="00AD49EC" w:rsidRDefault="00AD49EC" w:rsidP="00AD49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49EC" w:rsidRPr="00AD49EC" w:rsidRDefault="00AD49EC" w:rsidP="00AD49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9EC">
        <w:rPr>
          <w:u w:val="single"/>
        </w:rPr>
        <w:tab/>
        <w:t>Date</w:t>
      </w:r>
      <w:r w:rsidRPr="00AD49EC">
        <w:rPr>
          <w:u w:val="single"/>
        </w:rPr>
        <w:tab/>
        <w:t>Body</w:t>
      </w:r>
      <w:r w:rsidRPr="00AD49EC">
        <w:rPr>
          <w:u w:val="single"/>
        </w:rPr>
        <w:tab/>
        <w:t>Action Description with journal page number</w:t>
      </w:r>
      <w:r w:rsidRPr="00AD49EC">
        <w:rPr>
          <w:u w:val="single"/>
        </w:rPr>
        <w:tab/>
      </w:r>
    </w:p>
    <w:p w:rsidR="00E37C04" w:rsidRDefault="00E37C04" w:rsidP="00E37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AA0ABE">
        <w:t>Introduced and read first time (</w:t>
      </w:r>
      <w:hyperlink r:id="rId7" w:history="1">
        <w:r w:rsidRPr="00AA0ABE">
          <w:rPr>
            <w:rStyle w:val="Hyperlink"/>
          </w:rPr>
          <w:t>House Journal</w:t>
        </w:r>
        <w:r w:rsidRPr="00AA0ABE">
          <w:rPr>
            <w:rStyle w:val="Hyperlink"/>
          </w:rPr>
          <w:noBreakHyphen/>
          <w:t>page 59</w:t>
        </w:r>
      </w:hyperlink>
      <w:r w:rsidRPr="00AA0ABE">
        <w:t>)</w:t>
      </w:r>
    </w:p>
    <w:p w:rsidR="00E37C04" w:rsidRDefault="00E37C04" w:rsidP="00E37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AA0ABE">
        <w:t>Referred to Co</w:t>
      </w:r>
      <w:r>
        <w:t xml:space="preserve">mmittee on </w:t>
      </w:r>
      <w:r w:rsidRPr="00AA0ABE">
        <w:rPr>
          <w:b/>
        </w:rPr>
        <w:t>Agriculture, Natural Resources and Environmental Affairs</w:t>
      </w:r>
      <w:r>
        <w:t xml:space="preserve"> </w:t>
      </w:r>
      <w:r w:rsidRPr="00AA0ABE">
        <w:t>(</w:t>
      </w:r>
      <w:hyperlink r:id="rId8" w:history="1">
        <w:r w:rsidRPr="00AA0ABE">
          <w:rPr>
            <w:rStyle w:val="Hyperlink"/>
          </w:rPr>
          <w:t>House Journal</w:t>
        </w:r>
        <w:r w:rsidRPr="00AA0ABE">
          <w:rPr>
            <w:rStyle w:val="Hyperlink"/>
          </w:rPr>
          <w:noBreakHyphen/>
          <w:t>page 59</w:t>
        </w:r>
      </w:hyperlink>
      <w:r w:rsidRPr="00AA0ABE">
        <w:t>)</w:t>
      </w:r>
    </w:p>
    <w:p w:rsidR="00E37C04" w:rsidRDefault="00E37C04" w:rsidP="00E37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9EC" w:rsidRPr="00AD49EC" w:rsidRDefault="00AD49EC" w:rsidP="00AD4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9EC" w:rsidRDefault="00AD49EC" w:rsidP="00AD49EC">
      <w:pPr>
        <w:widowControl w:val="0"/>
        <w:jc w:val="left"/>
      </w:pPr>
      <w:r w:rsidRPr="00AD49EC">
        <w:rPr>
          <w:b/>
        </w:rPr>
        <w:t>VERSIONS OF THIS BILL</w:t>
      </w:r>
    </w:p>
    <w:p w:rsidR="00AD49EC" w:rsidRDefault="00AD49EC" w:rsidP="00AD49EC">
      <w:pPr>
        <w:widowControl w:val="0"/>
        <w:jc w:val="left"/>
      </w:pPr>
    </w:p>
    <w:p w:rsidR="00AD49EC" w:rsidRDefault="0069077F" w:rsidP="00AD49EC">
      <w:pPr>
        <w:widowControl w:val="0"/>
        <w:jc w:val="left"/>
      </w:pPr>
      <w:hyperlink r:id="rId9" w:history="1">
        <w:r w:rsidR="00AD49EC">
          <w:rPr>
            <w:rStyle w:val="Hyperlink"/>
          </w:rPr>
          <w:t>2/2/2011</w:t>
        </w:r>
      </w:hyperlink>
    </w:p>
    <w:p w:rsidR="00AD49EC" w:rsidRDefault="00AD49EC" w:rsidP="00AD49EC"/>
    <w:p w:rsidR="00AD49EC" w:rsidRDefault="00AD49EC" w:rsidP="00AD49EC">
      <w:pPr>
        <w:sectPr w:rsidR="00AD49EC" w:rsidSect="00AD49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2B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48</w:t>
      </w:r>
      <w:r w:rsidR="00C648E3">
        <w:noBreakHyphen/>
      </w:r>
      <w:r>
        <w:t>39</w:t>
      </w:r>
      <w:r w:rsidR="00C648E3">
        <w:noBreakHyphen/>
      </w:r>
      <w:r>
        <w:t xml:space="preserve">140, CODE OF LAWS OF SOUTH CAROLINA, 1976, RELATING TO A PERMIT APPLICATION TO UTILIZE A CRITICAL AREA WITHIN THE COASTAL TIDELANDS </w:t>
      </w:r>
      <w:r w:rsidR="00F11056">
        <w:t>OR</w:t>
      </w:r>
      <w:r>
        <w:t xml:space="preserve"> WETLANDS, SO AS TO PROVIDE THAT IF THE PERMIT APPLICATION REQUIREMENT TO PROVIDE A PLAT OF THE AREA REQUIRES </w:t>
      </w:r>
      <w:r w:rsidR="00F11056">
        <w:t>THE PLAT TO INCLUDE ANY MORE THAN</w:t>
      </w:r>
      <w:r>
        <w:t xml:space="preserve"> A STANDARD BOUNDARY SURVEY, THE REQUIREMENT MUST BE GOVERNED BY REGULATIONS OF THE DEPARTMENT OF HEALTH AND ENVIRONMENTAL CONTROL.</w:t>
      </w:r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84CA9">
        <w:t>Section 48</w:t>
      </w:r>
      <w:r w:rsidR="00C648E3">
        <w:noBreakHyphen/>
      </w:r>
      <w:r w:rsidR="00884CA9">
        <w:t>39</w:t>
      </w:r>
      <w:r w:rsidR="00C648E3">
        <w:noBreakHyphen/>
      </w:r>
      <w:r w:rsidR="00884CA9">
        <w:t>140(B) of the 1976 Code is amended to read:</w:t>
      </w:r>
    </w:p>
    <w:p w:rsidR="00884CA9" w:rsidRDefault="0088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D1429D">
        <w:t xml:space="preserve">Each application for a permit shall be filed with the department and shall include: </w:t>
      </w: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429D">
        <w:t>(1)</w:t>
      </w:r>
      <w:r>
        <w:tab/>
      </w:r>
      <w:r w:rsidRPr="00D1429D">
        <w:t xml:space="preserve">Name and address of the applicant. </w:t>
      </w: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429D">
        <w:t>(2)</w:t>
      </w:r>
      <w:r>
        <w:tab/>
      </w:r>
      <w:r w:rsidRPr="00D1429D">
        <w:t>A plan or drawing showing the applicant</w:t>
      </w:r>
      <w:r w:rsidR="00C648E3" w:rsidRPr="00C648E3">
        <w:t>’</w:t>
      </w:r>
      <w:r w:rsidRPr="00D1429D">
        <w:t xml:space="preserve">s proposal and the manner or method by which the proposal shall be accomplished. </w:t>
      </w: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429D">
        <w:t>(3)</w:t>
      </w:r>
      <w:r>
        <w:tab/>
      </w:r>
      <w:r w:rsidRPr="00D1429D">
        <w:t>A plat of the area in which the proposed work will take place</w:t>
      </w:r>
      <w:r>
        <w:rPr>
          <w:u w:val="single"/>
        </w:rPr>
        <w:t>; any requirement beyond a standard boundary survey of this area must be governed by regulations promulgated by the department pursuant to the Administrative Procedures Act</w:t>
      </w:r>
      <w:r w:rsidRPr="00D1429D">
        <w:t xml:space="preserve">. </w:t>
      </w: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D1429D">
        <w:t>(4)</w:t>
      </w:r>
      <w:r>
        <w:tab/>
      </w:r>
      <w:r w:rsidRPr="00D1429D">
        <w:t xml:space="preserve">A copy of the deed, lease or other instrument under which the applicant claims title, possession or permission from the owner of the property, to carry out the proposal. </w:t>
      </w:r>
    </w:p>
    <w:p w:rsidR="00884CA9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1429D">
        <w:t>(5)</w:t>
      </w:r>
      <w:r>
        <w:tab/>
      </w:r>
      <w:r w:rsidRPr="00D1429D">
        <w:t>A list of all adjoining landowners and their addresses or a sworn affidavit that with due diligence such in</w:t>
      </w:r>
      <w:r>
        <w:t>formation is not ascertainable.”</w:t>
      </w:r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4CA9">
        <w:t>2</w:t>
      </w:r>
      <w:r>
        <w:t>.</w:t>
      </w:r>
      <w:r>
        <w:tab/>
        <w:t>This act takes effect upon approval by the Governor.</w:t>
      </w:r>
    </w:p>
    <w:p w:rsidR="002018C3" w:rsidRDefault="00C648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18C3" w:rsidRDefault="002018C3" w:rsidP="00AD49EC">
      <w:pPr>
        <w:suppressAutoHyphens/>
      </w:pPr>
    </w:p>
    <w:sectPr w:rsidR="002018C3" w:rsidSect="00AD49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B85" w:rsidRDefault="00232B85" w:rsidP="009F0C77">
      <w:r>
        <w:separator/>
      </w:r>
    </w:p>
  </w:endnote>
  <w:endnote w:type="continuationSeparator" w:id="0">
    <w:p w:rsidR="00232B85" w:rsidRDefault="00232B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A98884-87D7-4326-BBF1-F7194CA5BDE3}"/>
    <w:embedBold r:id="rId2" w:fontKey="{0AA1C683-9E44-42F2-AEAF-EDD51788D5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2A0C3A-E84D-4678-8465-769AAFCC74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E52803-952F-4446-838D-5D2946F378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9EC" w:rsidRPr="002018C3" w:rsidRDefault="00AD49EC" w:rsidP="00201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[3571]</w:t>
    </w:r>
    <w:r>
      <w:tab/>
    </w:r>
    <w:r w:rsidR="0069077F">
      <w:fldChar w:fldCharType="begin"/>
    </w:r>
    <w:r w:rsidR="0069077F">
      <w:instrText xml:space="preserve"> PAGE  \* MERGEFORMAT </w:instrText>
    </w:r>
    <w:r w:rsidR="0069077F">
      <w:fldChar w:fldCharType="separate"/>
    </w:r>
    <w:r w:rsidR="0069077F">
      <w:rPr>
        <w:noProof/>
      </w:rPr>
      <w:t>1</w:t>
    </w:r>
    <w:r w:rsidR="006907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B85" w:rsidRDefault="00232B85" w:rsidP="009F0C77">
      <w:r>
        <w:separator/>
      </w:r>
    </w:p>
  </w:footnote>
  <w:footnote w:type="continuationSeparator" w:id="0">
    <w:p w:rsidR="00232B85" w:rsidRDefault="00232B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94AC11"/>
    <w:docVar w:name="CoverBillType" w:val="b"/>
    <w:docVar w:name="docpath" w:val="L:\Council\bills\NBD\11194AC11.DOCX"/>
    <w:docVar w:name="dvBillNumber" w:val="357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51FDC"/>
    <w:rsid w:val="00011869"/>
    <w:rsid w:val="00095E5B"/>
    <w:rsid w:val="000E1785"/>
    <w:rsid w:val="000F40FA"/>
    <w:rsid w:val="0010776B"/>
    <w:rsid w:val="00133E66"/>
    <w:rsid w:val="001435A3"/>
    <w:rsid w:val="001A5656"/>
    <w:rsid w:val="001D08F2"/>
    <w:rsid w:val="001D525B"/>
    <w:rsid w:val="001D7F4F"/>
    <w:rsid w:val="001F55A9"/>
    <w:rsid w:val="002018C3"/>
    <w:rsid w:val="002321B6"/>
    <w:rsid w:val="00232B85"/>
    <w:rsid w:val="00250967"/>
    <w:rsid w:val="002543C8"/>
    <w:rsid w:val="00275F53"/>
    <w:rsid w:val="00284AAE"/>
    <w:rsid w:val="002E5912"/>
    <w:rsid w:val="00324AAA"/>
    <w:rsid w:val="00325348"/>
    <w:rsid w:val="0032732C"/>
    <w:rsid w:val="00336AD0"/>
    <w:rsid w:val="0037079A"/>
    <w:rsid w:val="003D01E8"/>
    <w:rsid w:val="003E5288"/>
    <w:rsid w:val="003F07A4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0EB"/>
    <w:rsid w:val="00586E50"/>
    <w:rsid w:val="005C2FE2"/>
    <w:rsid w:val="005E2BC9"/>
    <w:rsid w:val="00605102"/>
    <w:rsid w:val="006100C1"/>
    <w:rsid w:val="006215AA"/>
    <w:rsid w:val="00631C54"/>
    <w:rsid w:val="00633DD1"/>
    <w:rsid w:val="0069077F"/>
    <w:rsid w:val="006913C9"/>
    <w:rsid w:val="0069470D"/>
    <w:rsid w:val="00734F00"/>
    <w:rsid w:val="007A70AE"/>
    <w:rsid w:val="008362E8"/>
    <w:rsid w:val="00884CA9"/>
    <w:rsid w:val="008A1768"/>
    <w:rsid w:val="008A7DE0"/>
    <w:rsid w:val="008D17EA"/>
    <w:rsid w:val="008E6BDB"/>
    <w:rsid w:val="008F4429"/>
    <w:rsid w:val="0094021A"/>
    <w:rsid w:val="00952A3C"/>
    <w:rsid w:val="009C0391"/>
    <w:rsid w:val="009C6A0B"/>
    <w:rsid w:val="009F0C77"/>
    <w:rsid w:val="009F4DD1"/>
    <w:rsid w:val="00A41684"/>
    <w:rsid w:val="00A45EC4"/>
    <w:rsid w:val="00A64E80"/>
    <w:rsid w:val="00A72BCD"/>
    <w:rsid w:val="00A741D9"/>
    <w:rsid w:val="00A833AB"/>
    <w:rsid w:val="00A9741D"/>
    <w:rsid w:val="00AA00EF"/>
    <w:rsid w:val="00AD49EC"/>
    <w:rsid w:val="00AD4B17"/>
    <w:rsid w:val="00AD781E"/>
    <w:rsid w:val="00B412D4"/>
    <w:rsid w:val="00BE3C22"/>
    <w:rsid w:val="00C0345E"/>
    <w:rsid w:val="00C22B1E"/>
    <w:rsid w:val="00C3483A"/>
    <w:rsid w:val="00C37603"/>
    <w:rsid w:val="00C648E3"/>
    <w:rsid w:val="00C74E9D"/>
    <w:rsid w:val="00C82FD3"/>
    <w:rsid w:val="00C92819"/>
    <w:rsid w:val="00CC58FE"/>
    <w:rsid w:val="00CC6B7B"/>
    <w:rsid w:val="00CD2089"/>
    <w:rsid w:val="00D33C19"/>
    <w:rsid w:val="00D73A67"/>
    <w:rsid w:val="00D970A9"/>
    <w:rsid w:val="00DF3845"/>
    <w:rsid w:val="00E37C04"/>
    <w:rsid w:val="00E41911"/>
    <w:rsid w:val="00E92EEF"/>
    <w:rsid w:val="00F11056"/>
    <w:rsid w:val="00F24442"/>
    <w:rsid w:val="00F50AE3"/>
    <w:rsid w:val="00F51FDC"/>
    <w:rsid w:val="00F67CF1"/>
    <w:rsid w:val="00F840F0"/>
    <w:rsid w:val="00FB0D0D"/>
    <w:rsid w:val="00FB43B4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802531-9E25-4A53-862B-95627CA9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49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71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66D72-16E9-4912-BE21-737B39642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340</Words>
  <Characters>1840</Characters>
  <Application>Microsoft Office Word</Application>
  <DocSecurity>4</DocSecurity>
  <Lines>78</Lines>
  <Paragraphs>28</Paragraphs>
  <ScaleCrop>false</ScaleCrop>
  <Company> 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3571: Coastal tidelands or wetlands - South Carolina Legislature Online</dc:title>
  <dc:subject/>
  <dc:creator>NikiDowney</dc:creator>
  <cp:keywords/>
  <dc:description/>
  <cp:lastModifiedBy>N Cumfer</cp:lastModifiedBy>
  <cp:revision>2</cp:revision>
  <dcterms:created xsi:type="dcterms:W3CDTF">2014-11-21T21:43:00Z</dcterms:created>
  <dcterms:modified xsi:type="dcterms:W3CDTF">2014-11-21T21:43:00Z</dcterms:modified>
</cp:coreProperties>
</file>