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EC2" w:rsidRDefault="005D4EC2" w:rsidP="005D4EC2">
      <w:pPr>
        <w:widowControl w:val="0"/>
        <w:jc w:val="center"/>
      </w:pPr>
      <w:bookmarkStart w:id="0" w:name="_GoBack"/>
      <w:bookmarkEnd w:id="0"/>
      <w:r w:rsidRPr="005D4EC2">
        <w:rPr>
          <w:b/>
        </w:rPr>
        <w:t>South Carolina General Assembly</w:t>
      </w:r>
    </w:p>
    <w:p w:rsidR="005D4EC2" w:rsidRDefault="005D4EC2" w:rsidP="005D4EC2">
      <w:pPr>
        <w:widowControl w:val="0"/>
        <w:jc w:val="center"/>
      </w:pPr>
      <w:r>
        <w:t>119th Session, 2011-2012</w:t>
      </w:r>
    </w:p>
    <w:p w:rsidR="005D4EC2" w:rsidRDefault="005D4EC2" w:rsidP="005D4EC2">
      <w:pPr>
        <w:widowControl w:val="0"/>
        <w:jc w:val="left"/>
      </w:pPr>
    </w:p>
    <w:p w:rsidR="005D4EC2" w:rsidRDefault="005D4EC2" w:rsidP="005D4EC2">
      <w:pPr>
        <w:widowControl w:val="0"/>
        <w:jc w:val="left"/>
        <w:rPr>
          <w:b/>
        </w:rPr>
      </w:pPr>
      <w:r w:rsidRPr="005D4EC2">
        <w:rPr>
          <w:b/>
        </w:rPr>
        <w:t>H. 3579</w:t>
      </w:r>
    </w:p>
    <w:p w:rsidR="005D4EC2" w:rsidRDefault="005D4EC2" w:rsidP="005D4EC2">
      <w:pPr>
        <w:widowControl w:val="0"/>
        <w:jc w:val="left"/>
        <w:rPr>
          <w:b/>
        </w:rPr>
      </w:pPr>
    </w:p>
    <w:p w:rsidR="005D4EC2" w:rsidRDefault="005D4EC2" w:rsidP="005D4EC2">
      <w:pPr>
        <w:widowControl w:val="0"/>
        <w:jc w:val="left"/>
      </w:pPr>
      <w:r w:rsidRPr="005D4EC2">
        <w:rPr>
          <w:b/>
        </w:rPr>
        <w:t>STATUS INFORMATION</w:t>
      </w:r>
    </w:p>
    <w:p w:rsidR="005D4EC2" w:rsidRDefault="005D4EC2" w:rsidP="005D4EC2">
      <w:pPr>
        <w:widowControl w:val="0"/>
        <w:jc w:val="left"/>
      </w:pPr>
    </w:p>
    <w:p w:rsidR="005D4EC2" w:rsidRDefault="005D4EC2" w:rsidP="005D4EC2">
      <w:pPr>
        <w:widowControl w:val="0"/>
        <w:jc w:val="left"/>
      </w:pPr>
      <w:r>
        <w:t>General Bill</w:t>
      </w:r>
    </w:p>
    <w:p w:rsidR="005D4EC2" w:rsidRDefault="005D4EC2" w:rsidP="005D4EC2">
      <w:pPr>
        <w:widowControl w:val="0"/>
        <w:jc w:val="left"/>
      </w:pPr>
      <w:r>
        <w:t>Sponsors: Reps. Ballentine, Simrill, Hamilton, Bedingfield, Viers, Stringer, Norman, Clemmons, Ryan, Pope, G.R. Smith and Huggins</w:t>
      </w:r>
    </w:p>
    <w:p w:rsidR="005D4EC2" w:rsidRDefault="005D4EC2" w:rsidP="005D4EC2">
      <w:pPr>
        <w:widowControl w:val="0"/>
        <w:jc w:val="left"/>
      </w:pPr>
      <w:r>
        <w:t>Document Path: l:\council\bills\bbm\9977htc11.docx</w:t>
      </w:r>
    </w:p>
    <w:p w:rsidR="00D011DB" w:rsidRDefault="00D011DB" w:rsidP="005D4EC2">
      <w:pPr>
        <w:widowControl w:val="0"/>
        <w:jc w:val="left"/>
      </w:pPr>
      <w:r>
        <w:t>Companion/Similar bill(s): 407</w:t>
      </w:r>
    </w:p>
    <w:p w:rsidR="005D4EC2" w:rsidRDefault="005D4EC2" w:rsidP="005D4EC2">
      <w:pPr>
        <w:widowControl w:val="0"/>
        <w:jc w:val="left"/>
      </w:pPr>
    </w:p>
    <w:p w:rsidR="005D4EC2" w:rsidRDefault="005D4EC2" w:rsidP="005D4EC2">
      <w:pPr>
        <w:widowControl w:val="0"/>
        <w:jc w:val="left"/>
      </w:pPr>
      <w:r>
        <w:t>Introduced in the House on February 3, 2011</w:t>
      </w:r>
    </w:p>
    <w:p w:rsidR="005D4EC2" w:rsidRDefault="005D4EC2" w:rsidP="005D4EC2">
      <w:pPr>
        <w:widowControl w:val="0"/>
        <w:jc w:val="left"/>
      </w:pPr>
      <w:r>
        <w:t xml:space="preserve">Currently residing in the House Committee on </w:t>
      </w:r>
      <w:r w:rsidRPr="005D4EC2">
        <w:rPr>
          <w:b/>
        </w:rPr>
        <w:t>Ways and Means</w:t>
      </w:r>
    </w:p>
    <w:p w:rsidR="005D4EC2" w:rsidRDefault="005D4EC2" w:rsidP="005D4EC2">
      <w:pPr>
        <w:widowControl w:val="0"/>
        <w:jc w:val="left"/>
      </w:pPr>
    </w:p>
    <w:p w:rsidR="005D4EC2" w:rsidRDefault="005D4EC2" w:rsidP="005D4EC2">
      <w:pPr>
        <w:widowControl w:val="0"/>
        <w:jc w:val="left"/>
      </w:pPr>
      <w:r>
        <w:t xml:space="preserve">Summary: </w:t>
      </w:r>
      <w:r w:rsidR="00E159A9">
        <w:t>Appropriations</w:t>
      </w:r>
    </w:p>
    <w:p w:rsidR="005D4EC2" w:rsidRDefault="005D4EC2" w:rsidP="005D4EC2">
      <w:pPr>
        <w:widowControl w:val="0"/>
        <w:jc w:val="left"/>
      </w:pPr>
    </w:p>
    <w:p w:rsidR="005D4EC2" w:rsidRDefault="005D4EC2" w:rsidP="005D4EC2">
      <w:pPr>
        <w:widowControl w:val="0"/>
        <w:jc w:val="left"/>
      </w:pPr>
    </w:p>
    <w:p w:rsidR="005D4EC2" w:rsidRDefault="005D4EC2" w:rsidP="005D4EC2">
      <w:pPr>
        <w:widowControl w:val="0"/>
        <w:tabs>
          <w:tab w:val="center" w:pos="590"/>
          <w:tab w:val="center" w:pos="1440"/>
          <w:tab w:val="left" w:pos="1872"/>
          <w:tab w:val="left" w:pos="9187"/>
        </w:tabs>
        <w:jc w:val="left"/>
      </w:pPr>
      <w:r w:rsidRPr="005D4EC2">
        <w:rPr>
          <w:b/>
        </w:rPr>
        <w:t>HISTORY OF LEGISLATIVE ACTIONS</w:t>
      </w:r>
    </w:p>
    <w:p w:rsidR="005D4EC2" w:rsidRDefault="005D4EC2" w:rsidP="005D4EC2">
      <w:pPr>
        <w:widowControl w:val="0"/>
        <w:tabs>
          <w:tab w:val="center" w:pos="590"/>
          <w:tab w:val="center" w:pos="1440"/>
          <w:tab w:val="left" w:pos="1872"/>
          <w:tab w:val="left" w:pos="9187"/>
        </w:tabs>
        <w:jc w:val="left"/>
      </w:pPr>
    </w:p>
    <w:p w:rsidR="005D4EC2" w:rsidRPr="005D4EC2" w:rsidRDefault="005D4EC2" w:rsidP="005D4EC2">
      <w:pPr>
        <w:widowControl w:val="0"/>
        <w:tabs>
          <w:tab w:val="center" w:pos="590"/>
          <w:tab w:val="center" w:pos="1440"/>
          <w:tab w:val="left" w:pos="1872"/>
          <w:tab w:val="left" w:pos="9187"/>
        </w:tabs>
        <w:jc w:val="left"/>
      </w:pPr>
      <w:r w:rsidRPr="005D4EC2">
        <w:rPr>
          <w:u w:val="single"/>
        </w:rPr>
        <w:tab/>
        <w:t>Date</w:t>
      </w:r>
      <w:r w:rsidRPr="005D4EC2">
        <w:rPr>
          <w:u w:val="single"/>
        </w:rPr>
        <w:tab/>
        <w:t>Body</w:t>
      </w:r>
      <w:r w:rsidRPr="005D4EC2">
        <w:rPr>
          <w:u w:val="single"/>
        </w:rPr>
        <w:tab/>
        <w:t>Action Description with journal page number</w:t>
      </w:r>
      <w:r w:rsidRPr="005D4EC2">
        <w:rPr>
          <w:u w:val="single"/>
        </w:rPr>
        <w:tab/>
      </w:r>
    </w:p>
    <w:p w:rsidR="000F7BA5" w:rsidRDefault="000F7BA5" w:rsidP="000F7BA5">
      <w:pPr>
        <w:widowControl w:val="0"/>
        <w:tabs>
          <w:tab w:val="right" w:pos="1008"/>
          <w:tab w:val="left" w:pos="1152"/>
          <w:tab w:val="left" w:pos="1872"/>
          <w:tab w:val="left" w:pos="9187"/>
        </w:tabs>
        <w:ind w:left="2088" w:hanging="2088"/>
        <w:jc w:val="left"/>
      </w:pPr>
      <w:r>
        <w:tab/>
        <w:t>2/3/2011</w:t>
      </w:r>
      <w:r>
        <w:tab/>
        <w:t>House</w:t>
      </w:r>
      <w:r>
        <w:tab/>
      </w:r>
      <w:r w:rsidRPr="00F94B13">
        <w:t>Introduced and read first time (</w:t>
      </w:r>
      <w:hyperlink r:id="rId7" w:history="1">
        <w:r w:rsidRPr="00F94B13">
          <w:rPr>
            <w:rStyle w:val="Hyperlink"/>
          </w:rPr>
          <w:t>House Journal</w:t>
        </w:r>
        <w:r w:rsidRPr="00F94B13">
          <w:rPr>
            <w:rStyle w:val="Hyperlink"/>
          </w:rPr>
          <w:noBreakHyphen/>
          <w:t>page 4</w:t>
        </w:r>
      </w:hyperlink>
      <w:r w:rsidRPr="00F94B13">
        <w:t>)</w:t>
      </w:r>
    </w:p>
    <w:p w:rsidR="000F7BA5" w:rsidRDefault="000F7BA5" w:rsidP="000F7BA5">
      <w:pPr>
        <w:widowControl w:val="0"/>
        <w:tabs>
          <w:tab w:val="right" w:pos="1008"/>
          <w:tab w:val="left" w:pos="1152"/>
          <w:tab w:val="left" w:pos="1872"/>
          <w:tab w:val="left" w:pos="9187"/>
        </w:tabs>
        <w:ind w:left="2088" w:hanging="2088"/>
        <w:jc w:val="left"/>
      </w:pPr>
      <w:r>
        <w:tab/>
        <w:t>2/3/2011</w:t>
      </w:r>
      <w:r>
        <w:tab/>
        <w:t>House</w:t>
      </w:r>
      <w:r>
        <w:tab/>
      </w:r>
      <w:r w:rsidRPr="00F94B13">
        <w:t>Referred</w:t>
      </w:r>
      <w:r>
        <w:t xml:space="preserve"> to Committee on </w:t>
      </w:r>
      <w:r w:rsidRPr="00F94B13">
        <w:rPr>
          <w:b/>
        </w:rPr>
        <w:t>Ways and Means</w:t>
      </w:r>
      <w:r>
        <w:t xml:space="preserve"> </w:t>
      </w:r>
      <w:r w:rsidRPr="00F94B13">
        <w:t>(</w:t>
      </w:r>
      <w:hyperlink r:id="rId8" w:history="1">
        <w:r w:rsidRPr="00F94B13">
          <w:rPr>
            <w:rStyle w:val="Hyperlink"/>
          </w:rPr>
          <w:t>House Journal</w:t>
        </w:r>
        <w:r w:rsidRPr="00F94B13">
          <w:rPr>
            <w:rStyle w:val="Hyperlink"/>
          </w:rPr>
          <w:noBreakHyphen/>
          <w:t>page 4</w:t>
        </w:r>
      </w:hyperlink>
      <w:r w:rsidRPr="00F94B13">
        <w:t>)</w:t>
      </w:r>
    </w:p>
    <w:p w:rsidR="000F7BA5" w:rsidRDefault="000F7BA5" w:rsidP="000F7BA5">
      <w:pPr>
        <w:widowControl w:val="0"/>
        <w:tabs>
          <w:tab w:val="right" w:pos="1008"/>
          <w:tab w:val="left" w:pos="1152"/>
          <w:tab w:val="left" w:pos="1872"/>
          <w:tab w:val="left" w:pos="9187"/>
        </w:tabs>
        <w:ind w:left="2088" w:hanging="2088"/>
        <w:jc w:val="left"/>
      </w:pPr>
    </w:p>
    <w:p w:rsidR="005D4EC2" w:rsidRPr="005D4EC2" w:rsidRDefault="005D4EC2" w:rsidP="005D4EC2">
      <w:pPr>
        <w:widowControl w:val="0"/>
        <w:tabs>
          <w:tab w:val="right" w:pos="1008"/>
          <w:tab w:val="left" w:pos="1152"/>
          <w:tab w:val="left" w:pos="1872"/>
          <w:tab w:val="left" w:pos="9187"/>
        </w:tabs>
        <w:ind w:left="2088" w:hanging="2088"/>
        <w:jc w:val="left"/>
      </w:pPr>
    </w:p>
    <w:p w:rsidR="005D4EC2" w:rsidRDefault="005D4EC2" w:rsidP="005D4EC2">
      <w:pPr>
        <w:widowControl w:val="0"/>
        <w:jc w:val="left"/>
      </w:pPr>
      <w:r w:rsidRPr="005D4EC2">
        <w:rPr>
          <w:b/>
        </w:rPr>
        <w:t>VERSIONS OF THIS BILL</w:t>
      </w:r>
    </w:p>
    <w:p w:rsidR="005D4EC2" w:rsidRDefault="005D4EC2" w:rsidP="005D4EC2">
      <w:pPr>
        <w:widowControl w:val="0"/>
        <w:jc w:val="left"/>
      </w:pPr>
    </w:p>
    <w:p w:rsidR="005D4EC2" w:rsidRDefault="00F6166D" w:rsidP="005D4EC2">
      <w:pPr>
        <w:widowControl w:val="0"/>
        <w:jc w:val="left"/>
      </w:pPr>
      <w:hyperlink r:id="rId9" w:history="1">
        <w:r w:rsidR="005D4EC2">
          <w:rPr>
            <w:rStyle w:val="Hyperlink"/>
          </w:rPr>
          <w:t>2/3/2011</w:t>
        </w:r>
      </w:hyperlink>
    </w:p>
    <w:p w:rsidR="005D4EC2" w:rsidRDefault="005D4EC2" w:rsidP="005D4EC2"/>
    <w:p w:rsidR="005D4EC2" w:rsidRDefault="005D4EC2" w:rsidP="005D4EC2">
      <w:pPr>
        <w:sectPr w:rsidR="005D4EC2" w:rsidSect="005D4EC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5C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0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7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ACT 291 OF 2010, </w:t>
      </w:r>
      <w:r w:rsidR="00096959">
        <w:t xml:space="preserve">RELATING TO </w:t>
      </w:r>
      <w:r>
        <w:t>THE GENERAL APPROPRIATIONS ACT FOR FISCAL YEAR 2010</w:t>
      </w:r>
      <w:r w:rsidR="00350FC9">
        <w:noBreakHyphen/>
      </w:r>
      <w:r>
        <w:t>2011, SO AS TO PROVIDE THAT, UNLESS OTHERWISE PROHIBITED BY LAW AND NOTWITHSTANDING THE AMOUNTS OF “OTHER FUNDS” APPROPRIATED BY ACT 291 OF 2010, AN AMOUNT EQUAL TO TEN PERCENT OF “OTHER FUNDS” IS TRANSFERRED TO THE GENERAL FUND OF THE STATE AND TO APPROPRIATE THE TRANSFERRED FUNDS FOR SPECIFIED PURPOSES.</w:t>
      </w:r>
    </w:p>
    <w:p w:rsidR="002C05C8"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C05C8"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C05C8"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E2" w:rsidRPr="00B55575" w:rsidRDefault="002C05C8"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7EE2" w:rsidRPr="00B55575">
        <w:t>Section 90</w:t>
      </w:r>
      <w:r w:rsidR="00096959">
        <w:t>, Part</w:t>
      </w:r>
      <w:r w:rsidR="007E7EE2" w:rsidRPr="00B55575">
        <w:t xml:space="preserve"> IB of Act 291 of 2010 is amended by adding Section 90.22 to read:</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“90.22</w:t>
      </w:r>
      <w:r w:rsidRPr="00B55575">
        <w:tab/>
        <w:t xml:space="preserve">(SR: Other Funds Redirected and Appropriated)  Unless otherwise prohibited by law and notwithstanding the amounts of </w:t>
      </w:r>
      <w:r w:rsidR="00350FC9" w:rsidRPr="00350FC9">
        <w:t>‘</w:t>
      </w:r>
      <w:r w:rsidRPr="00B55575">
        <w:t>Other Funds</w:t>
      </w:r>
      <w:r w:rsidR="00350FC9" w:rsidRPr="00350FC9">
        <w:t>’</w:t>
      </w:r>
      <w:r w:rsidRPr="00B55575">
        <w:t xml:space="preserve"> appropriated in Part IA of this act, an amount equal to ten percent of </w:t>
      </w:r>
      <w:r w:rsidR="00350FC9" w:rsidRPr="00350FC9">
        <w:t>‘</w:t>
      </w:r>
      <w:r w:rsidRPr="00B55575">
        <w:t>Other Funds</w:t>
      </w:r>
      <w:r w:rsidR="00350FC9" w:rsidRPr="00350FC9">
        <w:t>’</w:t>
      </w:r>
      <w:r w:rsidRPr="00B55575">
        <w:t xml:space="preserve"> is transferred for deposit </w:t>
      </w:r>
      <w:r w:rsidR="000D14A9">
        <w:t>to the credit of the g</w:t>
      </w:r>
      <w:r w:rsidRPr="00B55575">
        <w:t xml:space="preserve">eneral </w:t>
      </w:r>
      <w:r w:rsidR="000D14A9">
        <w:t>f</w:t>
      </w:r>
      <w:r w:rsidRPr="00B55575">
        <w:t>und</w:t>
      </w:r>
      <w:r w:rsidR="000D14A9">
        <w:t xml:space="preserve"> of the State</w:t>
      </w:r>
      <w:r w:rsidRPr="00B55575">
        <w:t xml:space="preserve"> and is appropriated</w:t>
      </w:r>
      <w:r w:rsidR="000D14A9">
        <w:t xml:space="preserve"> therefrom</w:t>
      </w:r>
      <w:r w:rsidRPr="00B55575">
        <w:t xml:space="preserve"> in the following manner:</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(1)</w:t>
      </w:r>
      <w:r w:rsidRPr="00B55575">
        <w:tab/>
        <w:t>twe</w:t>
      </w:r>
      <w:r>
        <w:t>nty percent to fund costs of</w:t>
      </w:r>
      <w:r w:rsidRPr="00B55575">
        <w:t xml:space="preserve"> Medicaid </w:t>
      </w:r>
      <w:r>
        <w:t xml:space="preserve">and other health </w:t>
      </w:r>
      <w:r w:rsidRPr="00B55575">
        <w:t>program</w:t>
      </w:r>
      <w:r>
        <w:t>s</w:t>
      </w:r>
      <w:r w:rsidRPr="00B55575">
        <w:t>;</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(2)</w:t>
      </w:r>
      <w:r w:rsidRPr="00B55575">
        <w:tab/>
        <w:t>twenty percent to fund costs of the K</w:t>
      </w:r>
      <w:r w:rsidR="00350FC9">
        <w:noBreakHyphen/>
      </w:r>
      <w:r w:rsidRPr="00B55575">
        <w:t>12 education system;</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(3)</w:t>
      </w:r>
      <w:r w:rsidRPr="00B55575">
        <w:tab/>
        <w:t>twenty percent to fund the costs of</w:t>
      </w:r>
      <w:r w:rsidR="000D14A9">
        <w:t xml:space="preserve"> the</w:t>
      </w:r>
      <w:r w:rsidRPr="00B55575">
        <w:t xml:space="preserve"> disabled;</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lastRenderedPageBreak/>
        <w:tab/>
        <w:t>(4)</w:t>
      </w:r>
      <w:r w:rsidRPr="00B55575">
        <w:tab/>
        <w:t xml:space="preserve">twenty percent to fund the costs of the </w:t>
      </w:r>
      <w:r>
        <w:t>criminal and civil justice systems; and</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ab/>
        <w:t>(5)</w:t>
      </w:r>
      <w:r w:rsidRPr="00B55575">
        <w:tab/>
        <w:t xml:space="preserve">twenty percent to fund the costs of </w:t>
      </w:r>
      <w:r>
        <w:t xml:space="preserve">law enforcement and </w:t>
      </w:r>
      <w:r w:rsidRPr="00B55575">
        <w:t>public safety.</w:t>
      </w:r>
    </w:p>
    <w:p w:rsidR="007E7EE2" w:rsidRPr="00B55575" w:rsidRDefault="007E7EE2" w:rsidP="007E7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575">
        <w:t xml:space="preserve">The transfer and reappropriation takes place on April 1, 2011.  An agency may present a written justification to the House of Representatives Ways and Means Committee and the Senate Finance Committee seeking to have all or part of the transferred </w:t>
      </w:r>
      <w:r w:rsidR="00350FC9" w:rsidRPr="00350FC9">
        <w:t>‘</w:t>
      </w:r>
      <w:r w:rsidRPr="00B55575">
        <w:t>Other Funds</w:t>
      </w:r>
      <w:r w:rsidR="00350FC9" w:rsidRPr="00350FC9">
        <w:t>’</w:t>
      </w:r>
      <w:r w:rsidRPr="00B55575">
        <w:t xml:space="preserve"> restored to its appropriations.  If the House Ways and Means Committee and the Senate Finance Committee jointly recommend, after public evaluation of an agency</w:t>
      </w:r>
      <w:r w:rsidR="00350FC9" w:rsidRPr="00350FC9">
        <w:t>’</w:t>
      </w:r>
      <w:r w:rsidRPr="00B55575">
        <w:t xml:space="preserve">s request, that the </w:t>
      </w:r>
      <w:r w:rsidR="00350FC9" w:rsidRPr="00350FC9">
        <w:t>‘</w:t>
      </w:r>
      <w:r w:rsidRPr="00B55575">
        <w:t>Other Funds</w:t>
      </w:r>
      <w:r w:rsidR="00350FC9" w:rsidRPr="00350FC9">
        <w:t>’</w:t>
      </w:r>
      <w:r w:rsidRPr="00B55575">
        <w:t xml:space="preserve"> be restored in whole or part to the agency</w:t>
      </w:r>
      <w:r w:rsidR="00350FC9" w:rsidRPr="00350FC9">
        <w:t>’</w:t>
      </w:r>
      <w:r w:rsidRPr="00B55575">
        <w:t xml:space="preserve">s appropriations, the General Assembly may amend this section to restore the </w:t>
      </w:r>
      <w:r w:rsidR="00350FC9" w:rsidRPr="00350FC9">
        <w:t>‘</w:t>
      </w:r>
      <w:r w:rsidRPr="00B55575">
        <w:t>Other Funds</w:t>
      </w:r>
      <w:r w:rsidR="00350FC9" w:rsidRPr="00350FC9">
        <w:t>’</w:t>
      </w:r>
      <w:r w:rsidRPr="00B55575">
        <w:t xml:space="preserve"> to the agency</w:t>
      </w:r>
      <w:r w:rsidR="00350FC9" w:rsidRPr="00350FC9">
        <w:t>’</w:t>
      </w:r>
      <w:r w:rsidRPr="00B55575">
        <w:t>s appropriation.”</w:t>
      </w:r>
    </w:p>
    <w:p w:rsidR="002C05C8"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07182">
        <w:t>2</w:t>
      </w:r>
      <w:r>
        <w:t>.</w:t>
      </w:r>
      <w:r>
        <w:tab/>
        <w:t>This act takes effect upon approval by the Governor.</w:t>
      </w:r>
    </w:p>
    <w:p w:rsidR="001A5C16" w:rsidRDefault="00350FC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5C16" w:rsidRDefault="001A5C16" w:rsidP="005D4EC2">
      <w:pPr>
        <w:suppressAutoHyphens/>
      </w:pPr>
    </w:p>
    <w:sectPr w:rsidR="001A5C16" w:rsidSect="005D4E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5C8" w:rsidRDefault="002C05C8" w:rsidP="009F0C77">
      <w:r>
        <w:separator/>
      </w:r>
    </w:p>
  </w:endnote>
  <w:endnote w:type="continuationSeparator" w:id="0">
    <w:p w:rsidR="002C05C8" w:rsidRDefault="002C0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C4EB19E-0F5D-4DDD-BCF9-A4123F9EE992}"/>
    <w:embedBold r:id="rId2" w:fontKey="{6961A35D-EE5D-4006-92C4-764EA7A0734F}"/>
  </w:font>
  <w:font w:name="Calibri">
    <w:panose1 w:val="020F0502020204030204"/>
    <w:charset w:val="00"/>
    <w:family w:val="swiss"/>
    <w:pitch w:val="variable"/>
    <w:sig w:usb0="E10002FF" w:usb1="4000ACFF" w:usb2="00000009" w:usb3="00000000" w:csb0="0000019F" w:csb1="00000000"/>
    <w:embedRegular r:id="rId3" w:fontKey="{67617815-8E11-487B-AAD3-C713221DC70F}"/>
  </w:font>
  <w:font w:name="Cambria">
    <w:panose1 w:val="02040503050406030204"/>
    <w:charset w:val="00"/>
    <w:family w:val="roman"/>
    <w:pitch w:val="variable"/>
    <w:sig w:usb0="E00002FF" w:usb1="400004FF" w:usb2="00000000" w:usb3="00000000" w:csb0="0000019F" w:csb1="00000000"/>
    <w:embedRegular r:id="rId4" w:fontKey="{AEB42159-5FE2-4F16-BBB2-DAB5CE9AEE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EC2" w:rsidRPr="001A5C16" w:rsidRDefault="005D4EC2" w:rsidP="001A5C16">
    <w:pPr>
      <w:pStyle w:val="Footer"/>
      <w:tabs>
        <w:tab w:val="clear" w:pos="4680"/>
        <w:tab w:val="clear" w:pos="9360"/>
        <w:tab w:val="center" w:pos="2995"/>
      </w:tabs>
      <w:spacing w:before="120"/>
    </w:pPr>
    <w:r>
      <w:t>[3579]</w:t>
    </w:r>
    <w:r>
      <w:tab/>
    </w:r>
    <w:r w:rsidR="00F6166D">
      <w:fldChar w:fldCharType="begin"/>
    </w:r>
    <w:r w:rsidR="00F6166D">
      <w:instrText xml:space="preserve"> PAGE  \* MERGEFORMAT </w:instrText>
    </w:r>
    <w:r w:rsidR="00F6166D">
      <w:fldChar w:fldCharType="separate"/>
    </w:r>
    <w:r w:rsidR="00F6166D">
      <w:rPr>
        <w:noProof/>
      </w:rPr>
      <w:t>1</w:t>
    </w:r>
    <w:r w:rsidR="00F6166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5C8" w:rsidRDefault="002C05C8" w:rsidP="009F0C77">
      <w:r>
        <w:separator/>
      </w:r>
    </w:p>
  </w:footnote>
  <w:footnote w:type="continuationSeparator" w:id="0">
    <w:p w:rsidR="002C05C8" w:rsidRDefault="002C0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977HTC11"/>
    <w:docVar w:name="CoverBillType" w:val="b"/>
    <w:docVar w:name="docpath" w:val="L:\Council\bills\BBM\9977HTC11.DOCX"/>
    <w:docVar w:name="dvBillNumber" w:val="3579"/>
    <w:docVar w:name="dvBillNumberPrefix" w:val="H. "/>
    <w:docVar w:name="dvOriginalBody" w:val="House"/>
    <w:docVar w:name="dvSteno" w:val="BBM"/>
    <w:docVar w:name="NameofBody" w:val="h"/>
    <w:docVar w:name="vgroup2" w:val="Council"/>
  </w:docVars>
  <w:rsids>
    <w:rsidRoot w:val="00745C8B"/>
    <w:rsid w:val="00011869"/>
    <w:rsid w:val="00071425"/>
    <w:rsid w:val="00096959"/>
    <w:rsid w:val="000D14A9"/>
    <w:rsid w:val="000E1785"/>
    <w:rsid w:val="000F40FA"/>
    <w:rsid w:val="000F7BA5"/>
    <w:rsid w:val="0010776B"/>
    <w:rsid w:val="00133E66"/>
    <w:rsid w:val="001435A3"/>
    <w:rsid w:val="001A5C16"/>
    <w:rsid w:val="001D08F2"/>
    <w:rsid w:val="001D525B"/>
    <w:rsid w:val="001D7F4F"/>
    <w:rsid w:val="002307F9"/>
    <w:rsid w:val="002321B6"/>
    <w:rsid w:val="00250967"/>
    <w:rsid w:val="002543C8"/>
    <w:rsid w:val="00275552"/>
    <w:rsid w:val="00284AAE"/>
    <w:rsid w:val="00291653"/>
    <w:rsid w:val="002C05C8"/>
    <w:rsid w:val="002E5912"/>
    <w:rsid w:val="00325348"/>
    <w:rsid w:val="0032732C"/>
    <w:rsid w:val="00336AD0"/>
    <w:rsid w:val="00350FC9"/>
    <w:rsid w:val="0037079A"/>
    <w:rsid w:val="003D01E8"/>
    <w:rsid w:val="003E5288"/>
    <w:rsid w:val="003F6D79"/>
    <w:rsid w:val="00407182"/>
    <w:rsid w:val="0041760A"/>
    <w:rsid w:val="00417C01"/>
    <w:rsid w:val="004809EE"/>
    <w:rsid w:val="004E3C04"/>
    <w:rsid w:val="004E7D54"/>
    <w:rsid w:val="005273C6"/>
    <w:rsid w:val="00530A69"/>
    <w:rsid w:val="00545593"/>
    <w:rsid w:val="00570964"/>
    <w:rsid w:val="00577C6C"/>
    <w:rsid w:val="005C2FE2"/>
    <w:rsid w:val="005D4EC2"/>
    <w:rsid w:val="005E2BC9"/>
    <w:rsid w:val="00605102"/>
    <w:rsid w:val="006215AA"/>
    <w:rsid w:val="006705E6"/>
    <w:rsid w:val="006913C9"/>
    <w:rsid w:val="0069470D"/>
    <w:rsid w:val="00734F00"/>
    <w:rsid w:val="00745C8B"/>
    <w:rsid w:val="00755524"/>
    <w:rsid w:val="007777CE"/>
    <w:rsid w:val="007A70AE"/>
    <w:rsid w:val="007C677B"/>
    <w:rsid w:val="007E7EE2"/>
    <w:rsid w:val="008362E8"/>
    <w:rsid w:val="008A1768"/>
    <w:rsid w:val="008A57C4"/>
    <w:rsid w:val="008F433D"/>
    <w:rsid w:val="008F4429"/>
    <w:rsid w:val="0094021A"/>
    <w:rsid w:val="009B0E2A"/>
    <w:rsid w:val="009C6A0B"/>
    <w:rsid w:val="009F0C77"/>
    <w:rsid w:val="009F4DD1"/>
    <w:rsid w:val="00A41684"/>
    <w:rsid w:val="00A508CC"/>
    <w:rsid w:val="00A64E80"/>
    <w:rsid w:val="00A72BCD"/>
    <w:rsid w:val="00A741D9"/>
    <w:rsid w:val="00A833AB"/>
    <w:rsid w:val="00A9741D"/>
    <w:rsid w:val="00AC588E"/>
    <w:rsid w:val="00AD4B17"/>
    <w:rsid w:val="00B412D4"/>
    <w:rsid w:val="00B71F9E"/>
    <w:rsid w:val="00BE3C22"/>
    <w:rsid w:val="00C0345E"/>
    <w:rsid w:val="00C3483A"/>
    <w:rsid w:val="00C57B8B"/>
    <w:rsid w:val="00C74E9D"/>
    <w:rsid w:val="00C82FD3"/>
    <w:rsid w:val="00C92819"/>
    <w:rsid w:val="00CC6B7B"/>
    <w:rsid w:val="00CD2089"/>
    <w:rsid w:val="00D011DB"/>
    <w:rsid w:val="00D73A67"/>
    <w:rsid w:val="00D970A9"/>
    <w:rsid w:val="00DF3845"/>
    <w:rsid w:val="00E159A9"/>
    <w:rsid w:val="00E41911"/>
    <w:rsid w:val="00E92EEF"/>
    <w:rsid w:val="00EC1945"/>
    <w:rsid w:val="00F24442"/>
    <w:rsid w:val="00F43ECF"/>
    <w:rsid w:val="00F50AE3"/>
    <w:rsid w:val="00F60212"/>
    <w:rsid w:val="00F6166D"/>
    <w:rsid w:val="00F67CF1"/>
    <w:rsid w:val="00F840F0"/>
    <w:rsid w:val="00FA372C"/>
    <w:rsid w:val="00FA7B0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C62F4E-74F5-4767-B3C1-9FF280BD0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4E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03-11.docx" TargetMode="External"/><Relationship Id="rId3" Type="http://schemas.openxmlformats.org/officeDocument/2006/relationships/settings" Target="settings.xml"/><Relationship Id="rId7" Type="http://schemas.openxmlformats.org/officeDocument/2006/relationships/hyperlink" Target="file:///h:\hj%20archive\2011\02-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579_20110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737DD-88C4-47ED-AB49-4CAA76414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422</Words>
  <Characters>2240</Characters>
  <Application>Microsoft Office Word</Application>
  <DocSecurity>4</DocSecurity>
  <Lines>85</Lines>
  <Paragraphs>30</Paragraphs>
  <ScaleCrop>false</ScaleCrop>
  <Company> </Company>
  <LinksUpToDate>false</LinksUpToDate>
  <CharactersWithSpaces>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3579: Appropriations - South Carolina Legislature Online</dc:title>
  <dc:subject/>
  <dc:creator>BrendaMelton</dc:creator>
  <cp:keywords/>
  <dc:description/>
  <cp:lastModifiedBy>N Cumfer</cp:lastModifiedBy>
  <cp:revision>2</cp:revision>
  <cp:lastPrinted>2011-02-02T18:26:00Z</cp:lastPrinted>
  <dcterms:created xsi:type="dcterms:W3CDTF">2014-11-21T21:43:00Z</dcterms:created>
  <dcterms:modified xsi:type="dcterms:W3CDTF">2014-11-21T21:43:00Z</dcterms:modified>
</cp:coreProperties>
</file>