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6AF" w:rsidRDefault="007526AF" w:rsidP="007526AF">
      <w:pPr>
        <w:widowControl w:val="0"/>
        <w:jc w:val="center"/>
      </w:pPr>
      <w:bookmarkStart w:id="0" w:name="_GoBack"/>
      <w:bookmarkEnd w:id="0"/>
      <w:r w:rsidRPr="007526AF">
        <w:rPr>
          <w:b/>
        </w:rPr>
        <w:t>South Carolina General Assembly</w:t>
      </w:r>
    </w:p>
    <w:p w:rsidR="007526AF" w:rsidRDefault="007526AF" w:rsidP="007526AF">
      <w:pPr>
        <w:widowControl w:val="0"/>
        <w:jc w:val="center"/>
      </w:pPr>
      <w:r>
        <w:t>119th Session, 2011-2012</w:t>
      </w:r>
    </w:p>
    <w:p w:rsidR="007526AF" w:rsidRDefault="007526AF" w:rsidP="007526AF">
      <w:pPr>
        <w:widowControl w:val="0"/>
        <w:jc w:val="left"/>
      </w:pPr>
    </w:p>
    <w:p w:rsidR="007526AF" w:rsidRDefault="007526AF" w:rsidP="007526AF">
      <w:pPr>
        <w:widowControl w:val="0"/>
        <w:jc w:val="left"/>
        <w:rPr>
          <w:b/>
        </w:rPr>
      </w:pPr>
      <w:r w:rsidRPr="007526AF">
        <w:rPr>
          <w:b/>
        </w:rPr>
        <w:t>H. 3590</w:t>
      </w:r>
    </w:p>
    <w:p w:rsidR="007526AF" w:rsidRDefault="007526AF" w:rsidP="007526AF">
      <w:pPr>
        <w:widowControl w:val="0"/>
        <w:jc w:val="left"/>
        <w:rPr>
          <w:b/>
        </w:rPr>
      </w:pPr>
    </w:p>
    <w:p w:rsidR="007526AF" w:rsidRDefault="007526AF" w:rsidP="007526AF">
      <w:pPr>
        <w:widowControl w:val="0"/>
        <w:jc w:val="left"/>
      </w:pPr>
      <w:r w:rsidRPr="007526AF">
        <w:rPr>
          <w:b/>
        </w:rPr>
        <w:t>STATUS INFORMATION</w:t>
      </w:r>
    </w:p>
    <w:p w:rsidR="007526AF" w:rsidRDefault="007526AF" w:rsidP="007526AF">
      <w:pPr>
        <w:widowControl w:val="0"/>
        <w:jc w:val="left"/>
      </w:pPr>
    </w:p>
    <w:p w:rsidR="007526AF" w:rsidRDefault="007526AF" w:rsidP="007526AF">
      <w:pPr>
        <w:widowControl w:val="0"/>
        <w:jc w:val="left"/>
      </w:pPr>
      <w:r>
        <w:t>General Bill</w:t>
      </w:r>
    </w:p>
    <w:p w:rsidR="007526AF" w:rsidRDefault="007526AF" w:rsidP="007526AF">
      <w:pPr>
        <w:widowControl w:val="0"/>
        <w:jc w:val="left"/>
      </w:pPr>
      <w:r>
        <w:t>Sponsors: Reps. J.E. Smith and Jefferson</w:t>
      </w:r>
    </w:p>
    <w:p w:rsidR="007526AF" w:rsidRDefault="007526AF" w:rsidP="007526AF">
      <w:pPr>
        <w:widowControl w:val="0"/>
        <w:jc w:val="left"/>
      </w:pPr>
      <w:r>
        <w:t>Document Path: l:\council\bills\agm\18168bh11.docx</w:t>
      </w:r>
    </w:p>
    <w:p w:rsidR="007526AF" w:rsidRDefault="007526AF" w:rsidP="007526AF">
      <w:pPr>
        <w:widowControl w:val="0"/>
        <w:jc w:val="left"/>
      </w:pPr>
    </w:p>
    <w:p w:rsidR="007526AF" w:rsidRDefault="007526AF" w:rsidP="007526AF">
      <w:pPr>
        <w:widowControl w:val="0"/>
        <w:jc w:val="left"/>
      </w:pPr>
      <w:r>
        <w:t>Introduced in the House on February 3, 2011</w:t>
      </w:r>
    </w:p>
    <w:p w:rsidR="007526AF" w:rsidRDefault="007526AF" w:rsidP="007526AF">
      <w:pPr>
        <w:widowControl w:val="0"/>
        <w:jc w:val="left"/>
      </w:pPr>
      <w:r>
        <w:t xml:space="preserve">Currently residing in the House Committee on </w:t>
      </w:r>
      <w:r w:rsidRPr="007526AF">
        <w:rPr>
          <w:b/>
        </w:rPr>
        <w:t>Agriculture, Natural Resources and Environmental Affairs</w:t>
      </w:r>
    </w:p>
    <w:p w:rsidR="007526AF" w:rsidRDefault="007526AF" w:rsidP="007526AF">
      <w:pPr>
        <w:widowControl w:val="0"/>
        <w:jc w:val="left"/>
      </w:pPr>
    </w:p>
    <w:p w:rsidR="007526AF" w:rsidRDefault="007526AF" w:rsidP="007526AF">
      <w:pPr>
        <w:widowControl w:val="0"/>
        <w:jc w:val="left"/>
      </w:pPr>
      <w:r>
        <w:t xml:space="preserve">Summary: </w:t>
      </w:r>
      <w:r w:rsidR="00C63D74">
        <w:t>Beverage Container Recycling Act</w:t>
      </w:r>
    </w:p>
    <w:p w:rsidR="007526AF" w:rsidRDefault="007526AF" w:rsidP="007526AF">
      <w:pPr>
        <w:widowControl w:val="0"/>
        <w:jc w:val="left"/>
      </w:pPr>
    </w:p>
    <w:p w:rsidR="007526AF" w:rsidRDefault="007526AF" w:rsidP="007526AF">
      <w:pPr>
        <w:widowControl w:val="0"/>
        <w:jc w:val="left"/>
      </w:pPr>
    </w:p>
    <w:p w:rsidR="007526AF" w:rsidRDefault="007526AF" w:rsidP="007526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26AF">
        <w:rPr>
          <w:b/>
        </w:rPr>
        <w:t>HISTORY OF LEGISLATIVE ACTIONS</w:t>
      </w:r>
    </w:p>
    <w:p w:rsidR="007526AF" w:rsidRDefault="007526AF" w:rsidP="007526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26AF" w:rsidRPr="007526AF" w:rsidRDefault="007526AF" w:rsidP="007526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26AF">
        <w:rPr>
          <w:u w:val="single"/>
        </w:rPr>
        <w:tab/>
        <w:t>Date</w:t>
      </w:r>
      <w:r w:rsidRPr="007526AF">
        <w:rPr>
          <w:u w:val="single"/>
        </w:rPr>
        <w:tab/>
        <w:t>Body</w:t>
      </w:r>
      <w:r w:rsidRPr="007526AF">
        <w:rPr>
          <w:u w:val="single"/>
        </w:rPr>
        <w:tab/>
        <w:t>Action Description with journal page number</w:t>
      </w:r>
      <w:r w:rsidRPr="007526AF">
        <w:rPr>
          <w:u w:val="single"/>
        </w:rPr>
        <w:tab/>
      </w:r>
    </w:p>
    <w:p w:rsidR="00BC3B6A" w:rsidRDefault="00BC3B6A" w:rsidP="00BC3B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2/3/2011</w:t>
      </w:r>
      <w:r>
        <w:tab/>
        <w:t>House</w:t>
      </w:r>
      <w:r>
        <w:tab/>
      </w:r>
      <w:r w:rsidRPr="001424C5">
        <w:t>Introduced and read first time (</w:t>
      </w:r>
      <w:hyperlink r:id="rId7" w:history="1">
        <w:r w:rsidRPr="001424C5">
          <w:rPr>
            <w:rStyle w:val="Hyperlink"/>
          </w:rPr>
          <w:t>House Journal</w:t>
        </w:r>
        <w:r w:rsidRPr="001424C5">
          <w:rPr>
            <w:rStyle w:val="Hyperlink"/>
          </w:rPr>
          <w:noBreakHyphen/>
          <w:t>page 7</w:t>
        </w:r>
      </w:hyperlink>
      <w:r w:rsidRPr="001424C5">
        <w:t>)</w:t>
      </w:r>
    </w:p>
    <w:p w:rsidR="00BC3B6A" w:rsidRDefault="00BC3B6A" w:rsidP="00BC3B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2/3/2011</w:t>
      </w:r>
      <w:r>
        <w:tab/>
        <w:t>House</w:t>
      </w:r>
      <w:r>
        <w:tab/>
      </w:r>
      <w:r w:rsidRPr="001424C5">
        <w:t>Referred to Co</w:t>
      </w:r>
      <w:r>
        <w:t xml:space="preserve">mmittee on </w:t>
      </w:r>
      <w:r w:rsidRPr="001424C5">
        <w:rPr>
          <w:b/>
        </w:rPr>
        <w:t>Agriculture, Natural Resources and Environmental Affairs</w:t>
      </w:r>
      <w:r>
        <w:t xml:space="preserve"> </w:t>
      </w:r>
      <w:r w:rsidRPr="001424C5">
        <w:t>(</w:t>
      </w:r>
      <w:hyperlink r:id="rId8" w:history="1">
        <w:r w:rsidRPr="001424C5">
          <w:rPr>
            <w:rStyle w:val="Hyperlink"/>
          </w:rPr>
          <w:t>House Journal</w:t>
        </w:r>
        <w:r w:rsidRPr="001424C5">
          <w:rPr>
            <w:rStyle w:val="Hyperlink"/>
          </w:rPr>
          <w:noBreakHyphen/>
          <w:t>page 7</w:t>
        </w:r>
      </w:hyperlink>
      <w:r w:rsidRPr="001424C5">
        <w:t>)</w:t>
      </w:r>
    </w:p>
    <w:p w:rsidR="00BC3B6A" w:rsidRDefault="00BC3B6A" w:rsidP="00BC3B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26AF" w:rsidRPr="007526AF" w:rsidRDefault="007526AF" w:rsidP="007526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26AF" w:rsidRDefault="007526AF" w:rsidP="007526AF">
      <w:pPr>
        <w:widowControl w:val="0"/>
        <w:jc w:val="left"/>
      </w:pPr>
      <w:r w:rsidRPr="007526AF">
        <w:rPr>
          <w:b/>
        </w:rPr>
        <w:t>VERSIONS OF THIS BILL</w:t>
      </w:r>
    </w:p>
    <w:p w:rsidR="007526AF" w:rsidRDefault="007526AF" w:rsidP="007526AF">
      <w:pPr>
        <w:widowControl w:val="0"/>
        <w:jc w:val="left"/>
      </w:pPr>
    </w:p>
    <w:p w:rsidR="007526AF" w:rsidRDefault="001D3705" w:rsidP="007526AF">
      <w:pPr>
        <w:widowControl w:val="0"/>
        <w:jc w:val="left"/>
      </w:pPr>
      <w:hyperlink r:id="rId9" w:history="1">
        <w:r w:rsidR="007526AF">
          <w:rPr>
            <w:rStyle w:val="Hyperlink"/>
          </w:rPr>
          <w:t>2/3/2011</w:t>
        </w:r>
      </w:hyperlink>
    </w:p>
    <w:p w:rsidR="007526AF" w:rsidRDefault="007526AF" w:rsidP="007526AF"/>
    <w:p w:rsidR="007526AF" w:rsidRDefault="007526AF" w:rsidP="007526AF">
      <w:pPr>
        <w:sectPr w:rsidR="007526AF" w:rsidSect="007526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31E4F" w:rsidRDefault="00B31E4F" w:rsidP="00B31E4F">
      <w:pPr>
        <w:pStyle w:val="BillDots"/>
      </w:pPr>
    </w:p>
    <w:p w:rsidR="00B31E4F" w:rsidRDefault="00B31E4F" w:rsidP="00B31E4F">
      <w:pPr>
        <w:pStyle w:val="Numbersforbills"/>
      </w:pPr>
    </w:p>
    <w:p w:rsidR="00B31E4F" w:rsidRDefault="00B31E4F" w:rsidP="00B31E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E4F" w:rsidRDefault="00B31E4F" w:rsidP="00B31E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E4F" w:rsidRDefault="00B31E4F" w:rsidP="00B31E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E4F" w:rsidRDefault="00B31E4F" w:rsidP="00B31E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E4F" w:rsidRDefault="00B31E4F" w:rsidP="00B31E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6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711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11E" w:rsidRDefault="00515D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Start w:id="4" w:name="titleend"/>
      <w:bookmarkEnd w:id="3"/>
      <w:bookmarkEnd w:id="4"/>
      <w:r>
        <w:t xml:space="preserve">TO AMEND THE CODE OF LAWS OF SOUTH CAROLINA, 1976, </w:t>
      </w:r>
      <w:r w:rsidR="008C09C1">
        <w:t>BY ADDING CHAPTER 97 TO TITLE 44 SO AS TO ENACT THE “SOUTH CAROLINA BE</w:t>
      </w:r>
      <w:r w:rsidR="00AC1967">
        <w:t xml:space="preserve">VERAGE CONTAINER RECYCLING ACT”; </w:t>
      </w:r>
      <w:r w:rsidR="008C09C1">
        <w:t>TO PROVIDE FOR THE RECYCLING OF B</w:t>
      </w:r>
      <w:r w:rsidR="00AC1967">
        <w:t>EVERAGE CONTAINERS BY CONSUMERS;</w:t>
      </w:r>
      <w:r w:rsidR="008C09C1">
        <w:t xml:space="preserve"> TO REQUIRE</w:t>
      </w:r>
      <w:r w:rsidR="008D631A">
        <w:t xml:space="preserve"> DEPOSIT</w:t>
      </w:r>
      <w:r w:rsidR="008C09C1">
        <w:t xml:space="preserve"> BEVERAGE DISTRIBUTORS THAT OPERATE WITHIN THE STATE TO REGISTER WITH THE DEPARTMENT OF REVENUE AND MAINTAIN CERTAIN</w:t>
      </w:r>
      <w:r w:rsidR="00AC1967">
        <w:t xml:space="preserve"> RECORDS;</w:t>
      </w:r>
      <w:r w:rsidR="008C09C1">
        <w:t xml:space="preserve"> TO REQUIRE </w:t>
      </w:r>
      <w:r w:rsidR="008D631A">
        <w:t xml:space="preserve">DEPOSIT </w:t>
      </w:r>
      <w:r w:rsidR="008C09C1">
        <w:t>BEVERAGE DISTRIBUTORS TO PAY A CONTAINER RECOVERY FEE AND A DEPOSIT FOR EACH DEPOSIT BEVER</w:t>
      </w:r>
      <w:r w:rsidR="00AC1967">
        <w:t>AGE CONTAINER SOLD IN THE STATE;</w:t>
      </w:r>
      <w:r w:rsidR="008C09C1">
        <w:t xml:space="preserve"> TO REQUIRE </w:t>
      </w:r>
      <w:r w:rsidR="008D631A">
        <w:t xml:space="preserve">DEPOSIT BEVERAGE </w:t>
      </w:r>
      <w:r w:rsidR="008C09C1">
        <w:t>DISTRIBUTORS TO CHARGE DEALER</w:t>
      </w:r>
      <w:r w:rsidR="008D631A">
        <w:t>S</w:t>
      </w:r>
      <w:r w:rsidR="008C09C1">
        <w:t xml:space="preserve"> OR CONSUMER</w:t>
      </w:r>
      <w:r w:rsidR="008D631A">
        <w:t>S</w:t>
      </w:r>
      <w:r w:rsidR="008C09C1">
        <w:t xml:space="preserve"> A DEPOSIT EQUAL TO THE REFUND </w:t>
      </w:r>
      <w:r w:rsidR="008D631A">
        <w:t>VALUE OF THE BEVERAGE CONTAINER;</w:t>
      </w:r>
      <w:r w:rsidR="008C09C1">
        <w:t xml:space="preserve"> TO PRESCRIBE BEVERAGE CONTAINER REFUND VALUES AND TO REQUIRE REFUND VALUES TO BE</w:t>
      </w:r>
      <w:r w:rsidR="008D631A">
        <w:t xml:space="preserve"> AFFIXED TO BEVERAGE CONTAINERS;</w:t>
      </w:r>
      <w:r w:rsidR="008C09C1">
        <w:t xml:space="preserve"> TO CREATE THE “DEPOSIT BEVERAGE CONTAINER FUND” WITHIN THE DEPAR</w:t>
      </w:r>
      <w:r w:rsidR="00A5610F">
        <w:t>T</w:t>
      </w:r>
      <w:r w:rsidR="008C09C1">
        <w:t>MENT OF REVENUE, TO PROVIDE WHICH FUNDS ARE TO BE DEPOSITED IN THE FUND AND HOW THE FUND IS TO BE USED; TO REQUIRE THE BUREAU OF LAND AND WASTE MANAGEMENT OF THE DEPAR</w:t>
      </w:r>
      <w:r w:rsidR="00A5610F">
        <w:t>T</w:t>
      </w:r>
      <w:r w:rsidR="008C09C1">
        <w:t>MENT OF HEALTH AND ENVIRONMENTAL CONTROL TO ADMINISTER THE PROGRAM; TO REQUIRE THE COMPTROLLER GENERAL TO CONDUCT AN AUDIT OF THE PROGRAM DURING CERTAIN FISCAL YEARS; TO AUTHORIZE THE BUREAU TO ADOPT RULES AND PROMU</w:t>
      </w:r>
      <w:r w:rsidR="00A5610F">
        <w:t>L</w:t>
      </w:r>
      <w:r w:rsidR="008C09C1">
        <w:t xml:space="preserve">GATE REGULATIONS TO EFFECTUATE PROVISIONS </w:t>
      </w:r>
      <w:r w:rsidR="008C09C1">
        <w:lastRenderedPageBreak/>
        <w:t xml:space="preserve">OF THIS CHAPTER; TO REQUIRE DEALERS TO POST </w:t>
      </w:r>
      <w:r w:rsidR="00AC1967">
        <w:t>SIGNS THAT INDICATE INFORMATION ABOUT REDEMPTION CENTERS; TO REQUIRE THE BUREAU TO DEFINE UNDERSERVED AREAS AND WORK TO PUT CERTIFIED REDEMPTION CENTER</w:t>
      </w:r>
      <w:r w:rsidR="008D631A">
        <w:t>S</w:t>
      </w:r>
      <w:r w:rsidR="00AC1967">
        <w:t xml:space="preserve"> IN THE</w:t>
      </w:r>
      <w:r w:rsidR="00261FB9">
        <w:t>SE</w:t>
      </w:r>
      <w:r w:rsidR="00AC1967">
        <w:t xml:space="preserve"> AREAS; TO REQUIRE PROSPECTIVE REDEMPTION CENTER</w:t>
      </w:r>
      <w:r w:rsidR="008D631A">
        <w:t>S</w:t>
      </w:r>
      <w:r w:rsidR="00AC1967">
        <w:t xml:space="preserve"> AND PROSPECTIVE </w:t>
      </w:r>
      <w:r w:rsidR="008D631A">
        <w:t>PROCESSORS</w:t>
      </w:r>
      <w:r w:rsidR="00AC1967">
        <w:t xml:space="preserve"> TO REGISTER WITH THE DEPARTMENT OF HEALTH AND ENVIRONMENTAL CONTROL, AND TO PROVIDE REQUIREMENTS FOR THE ISSUANCE OF CERTIFICATION; TO PRESCRIBE THE USE OF REVERSE VENDING MACHINES IN THE COLLECTION OF BEVERAGE CONTAINERS; TO PROVIDE SITUATIONS IN WHICH A CERTIFIED REDEMPTION CENTER MAY REFUSE TO PAY THE REFUND VALUE ON A DEPOSIT BEVERAGE CONTAINER; TO PROVIDE FOR THE PAYMENT OF HANDLING FEES BY THE DEPARTMENT OF REVENUE TO CERTIFIED REDEMPTION CENTERS UPON CERTAIN CONDITIONS; TO PROVIDE FOR THE PAYMENT OF ADMINISTRATIVE FEES BY THE DEPARTMENT OF REVENUE TO PROCESSORS UPON CERTAIN CONDITIONS; TO REQUIRE PROCESSORS TO SUBMIT INVOICES TO THE DEPARTMENT OF REVENUE CONCERNING REFUND VALUES AND ASSOCIATED FEES; TO REQUIRE DISTRIBUTORS, REDEMPTION CENTERS, AND PROCESSORS TO MAKE RECORDS AVAILABLE UPON CERTAIN CONDITIONS; TO REQUIRE THE DEPARTMENT OF REVENUE TO COMPILE AND PUBLISH A REPORT ON THE PROGRAM EACH FISCAL YEAR; TO PROVIDE FOR THE MEMBERSHIP AND DUTIES OF AN ADVISORY COMMITTEE TO THE BUREAU; AND TO PROVIDE PENALTIES FOR THE VIOLATION OF THIS CHAPTER.</w:t>
      </w:r>
    </w:p>
    <w:p w:rsidR="00037351" w:rsidRDefault="000373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351" w:rsidRDefault="000429C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50345">
        <w:t>W</w:t>
      </w:r>
      <w:r w:rsidR="00037351">
        <w:t>hereas</w:t>
      </w:r>
      <w:r w:rsidRPr="00350345">
        <w:t xml:space="preserve">, the </w:t>
      </w:r>
      <w:r w:rsidR="00037351">
        <w:t>South Carolina G</w:t>
      </w:r>
      <w:r w:rsidRPr="00350345">
        <w:t>eneral</w:t>
      </w:r>
      <w:r w:rsidR="00037351">
        <w:t xml:space="preserve"> A</w:t>
      </w:r>
      <w:r w:rsidRPr="00350345">
        <w:t>ssembly finds that recycling is an important element of an</w:t>
      </w:r>
      <w:r w:rsidR="00037351">
        <w:t xml:space="preserve"> </w:t>
      </w:r>
      <w:r w:rsidRPr="00350345">
        <w:t>integrated solid waste management system, which can protect and preserve natural resources,</w:t>
      </w:r>
      <w:r w:rsidR="00037351">
        <w:t xml:space="preserve"> </w:t>
      </w:r>
      <w:r w:rsidRPr="00350345">
        <w:t>conserve energy</w:t>
      </w:r>
      <w:r w:rsidR="00037351">
        <w:t>,</w:t>
      </w:r>
      <w:r w:rsidRPr="00350345">
        <w:t xml:space="preserve"> and reduce economic costs to residents, businesses</w:t>
      </w:r>
      <w:r w:rsidR="00037351">
        <w:t>,</w:t>
      </w:r>
      <w:r w:rsidRPr="00350345">
        <w:t xml:space="preserve"> and local governments</w:t>
      </w:r>
      <w:r w:rsidRPr="00350345">
        <w:br/>
        <w:t xml:space="preserve">within the </w:t>
      </w:r>
      <w:r w:rsidR="00037351">
        <w:t>S</w:t>
      </w:r>
      <w:r w:rsidRPr="00350345">
        <w:t>tate; and</w:t>
      </w:r>
    </w:p>
    <w:p w:rsidR="00037351" w:rsidRDefault="0003735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351" w:rsidRDefault="000429C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50345">
        <w:t>W</w:t>
      </w:r>
      <w:r w:rsidR="00037351">
        <w:t>hereas, the General A</w:t>
      </w:r>
      <w:r w:rsidRPr="00350345">
        <w:t>ssembly finds that reducing litter is important for the promotion</w:t>
      </w:r>
      <w:r w:rsidR="00037351">
        <w:t xml:space="preserve"> </w:t>
      </w:r>
      <w:r w:rsidRPr="00350345">
        <w:t xml:space="preserve">of tourism and enhancing the quality of life for the residents of this </w:t>
      </w:r>
      <w:r w:rsidR="00037351">
        <w:t>S</w:t>
      </w:r>
      <w:r w:rsidRPr="00350345">
        <w:t>tate; and</w:t>
      </w:r>
    </w:p>
    <w:p w:rsidR="00037351" w:rsidRDefault="0003735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351" w:rsidRDefault="000429C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50345">
        <w:t>W</w:t>
      </w:r>
      <w:r w:rsidR="00037351">
        <w:t>hereas</w:t>
      </w:r>
      <w:r w:rsidRPr="00350345">
        <w:t xml:space="preserve">, the </w:t>
      </w:r>
      <w:r w:rsidR="00037351">
        <w:t>General A</w:t>
      </w:r>
      <w:r w:rsidRPr="00350345">
        <w:t>ssembly finds a need to expand participation in recycling</w:t>
      </w:r>
      <w:r w:rsidR="00037351">
        <w:t xml:space="preserve"> </w:t>
      </w:r>
      <w:r w:rsidRPr="00350345">
        <w:t xml:space="preserve">programs; to maximize the economic benefits of </w:t>
      </w:r>
      <w:r w:rsidR="00037351">
        <w:t xml:space="preserve">these </w:t>
      </w:r>
      <w:r w:rsidRPr="00350345">
        <w:t>programs to businesses, government</w:t>
      </w:r>
      <w:r w:rsidR="006F2158">
        <w:t>,</w:t>
      </w:r>
      <w:r w:rsidRPr="00350345">
        <w:t xml:space="preserve"> and</w:t>
      </w:r>
      <w:r w:rsidR="00037351">
        <w:t xml:space="preserve"> </w:t>
      </w:r>
      <w:r w:rsidRPr="00350345">
        <w:t>residents; and to reduce litter; and</w:t>
      </w:r>
    </w:p>
    <w:p w:rsidR="00037351" w:rsidRDefault="0003735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351" w:rsidRDefault="000429C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50345">
        <w:t>W</w:t>
      </w:r>
      <w:r w:rsidR="00037351">
        <w:t>hereas</w:t>
      </w:r>
      <w:r w:rsidRPr="00350345">
        <w:t>, the purposes of this act are to increase recycling rates for specified deposit</w:t>
      </w:r>
      <w:r w:rsidR="00F15561">
        <w:t xml:space="preserve"> </w:t>
      </w:r>
      <w:r w:rsidRPr="00350345">
        <w:t>beverage containers, to encourage recycling in general, to reduce litter, and to provide a</w:t>
      </w:r>
      <w:r w:rsidR="00F15561">
        <w:t xml:space="preserve"> </w:t>
      </w:r>
      <w:r w:rsidRPr="00350345">
        <w:t>connection between manufacturing decisions and recycling program management</w:t>
      </w:r>
      <w:r w:rsidR="00037351">
        <w:t xml:space="preserve">. </w:t>
      </w:r>
      <w:r w:rsidRPr="00350345">
        <w:t xml:space="preserve"> </w:t>
      </w:r>
      <w:r w:rsidR="00037351">
        <w:t>N</w:t>
      </w:r>
      <w:r w:rsidRPr="00350345">
        <w:t>ow,</w:t>
      </w:r>
      <w:r w:rsidR="00037351">
        <w:t xml:space="preserve"> </w:t>
      </w:r>
      <w:r w:rsidRPr="00350345">
        <w:t>therefore,</w:t>
      </w:r>
    </w:p>
    <w:p w:rsidR="00037351" w:rsidRDefault="0003735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351" w:rsidRDefault="0003735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7351" w:rsidRDefault="0003735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351" w:rsidRDefault="0003735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429C4" w:rsidRPr="00350345">
        <w:t>1.</w:t>
      </w:r>
      <w:r>
        <w:tab/>
      </w:r>
      <w:r w:rsidR="000429C4" w:rsidRPr="00350345">
        <w:t xml:space="preserve">This </w:t>
      </w:r>
      <w:r>
        <w:t>act</w:t>
      </w:r>
      <w:r w:rsidR="000429C4" w:rsidRPr="00350345">
        <w:t xml:space="preserve"> </w:t>
      </w:r>
      <w:r>
        <w:t>is</w:t>
      </w:r>
      <w:r w:rsidR="000429C4" w:rsidRPr="00350345">
        <w:t xml:space="preserve"> known as and may be cited as the </w:t>
      </w:r>
      <w:r w:rsidR="00D961B8" w:rsidRPr="00D961B8">
        <w:t>‘</w:t>
      </w:r>
      <w:r>
        <w:t>South Carolina</w:t>
      </w:r>
      <w:r w:rsidR="000429C4" w:rsidRPr="00350345">
        <w:t xml:space="preserve"> Beverage</w:t>
      </w:r>
      <w:r>
        <w:t xml:space="preserve"> </w:t>
      </w:r>
      <w:r w:rsidR="000429C4" w:rsidRPr="00350345">
        <w:t>Container Recycling Act</w:t>
      </w:r>
      <w:r w:rsidR="00D961B8" w:rsidRPr="00D961B8">
        <w:t>’</w:t>
      </w:r>
      <w:r w:rsidR="000429C4" w:rsidRPr="00350345">
        <w:t>.</w:t>
      </w:r>
    </w:p>
    <w:p w:rsidR="00037351" w:rsidRDefault="0003735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351" w:rsidRDefault="0003735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="00D7283E">
        <w:t>Title 44 of the 1976 Code is amended by adding:</w:t>
      </w:r>
    </w:p>
    <w:p w:rsidR="00D7283E" w:rsidRDefault="00D7283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283E" w:rsidRDefault="00A5610F" w:rsidP="00D7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</w:t>
      </w:r>
      <w:r w:rsidR="00D7283E">
        <w:t>CHAPTER 97</w:t>
      </w:r>
    </w:p>
    <w:p w:rsidR="00D7283E" w:rsidRDefault="00D7283E" w:rsidP="00D7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D7283E" w:rsidRDefault="00D7283E" w:rsidP="00D7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South Carolina Beverage Container Recycling Act</w:t>
      </w:r>
    </w:p>
    <w:p w:rsidR="00D7283E" w:rsidRDefault="00D7283E" w:rsidP="00D72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D7283E" w:rsidRDefault="00D7283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10.</w:t>
      </w:r>
      <w:r>
        <w:tab/>
      </w:r>
      <w:r w:rsidR="000429C4" w:rsidRPr="00350345">
        <w:t xml:space="preserve">As used in this </w:t>
      </w:r>
      <w:r>
        <w:t>chapter:</w:t>
      </w:r>
    </w:p>
    <w:p w:rsidR="00D7283E" w:rsidRDefault="00D7283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(1)</w:t>
      </w:r>
      <w:r>
        <w:tab/>
      </w:r>
      <w:r w:rsidR="00D961B8" w:rsidRPr="00D961B8">
        <w:t>‘</w:t>
      </w:r>
      <w:r w:rsidR="000429C4" w:rsidRPr="00350345">
        <w:t>Administrative fee</w:t>
      </w:r>
      <w:r w:rsidR="00D961B8" w:rsidRPr="00D961B8">
        <w:t>’</w:t>
      </w:r>
      <w:r w:rsidR="006F2158">
        <w:t xml:space="preserve"> means an amount paid by the S</w:t>
      </w:r>
      <w:r w:rsidR="000429C4" w:rsidRPr="00350345">
        <w:t>tate to a certified</w:t>
      </w:r>
      <w:r>
        <w:t xml:space="preserve"> </w:t>
      </w:r>
      <w:r w:rsidR="000429C4" w:rsidRPr="00350345">
        <w:t>processor</w:t>
      </w:r>
      <w:r w:rsidR="006F2158">
        <w:t xml:space="preserve"> to defray administrative costs.</w:t>
      </w:r>
    </w:p>
    <w:p w:rsidR="00C7083B" w:rsidRDefault="00C7083B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</w:r>
      <w:r w:rsidR="00D961B8" w:rsidRPr="00D961B8">
        <w:t>‘</w:t>
      </w:r>
      <w:r>
        <w:t>Bureau</w:t>
      </w:r>
      <w:r w:rsidR="00D961B8" w:rsidRPr="00D961B8">
        <w:t>’</w:t>
      </w:r>
      <w:r>
        <w:t xml:space="preserve"> means the Bureau of Land and Waste Management, a division of the Department of Health and Environmental Control.</w:t>
      </w:r>
    </w:p>
    <w:p w:rsidR="00D7283E" w:rsidRDefault="00D7283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(3</w:t>
      </w:r>
      <w:r w:rsidR="000429C4" w:rsidRPr="00350345">
        <w:t>)</w:t>
      </w:r>
      <w:r>
        <w:tab/>
      </w:r>
      <w:r w:rsidR="00D961B8" w:rsidRPr="00D961B8">
        <w:t>‘</w:t>
      </w:r>
      <w:r>
        <w:t>Cancel</w:t>
      </w:r>
      <w:r w:rsidR="00D961B8" w:rsidRPr="00D961B8">
        <w:t>’</w:t>
      </w:r>
      <w:r w:rsidR="000429C4" w:rsidRPr="00350345">
        <w:t xml:space="preserve"> means to crush, flatten, shred</w:t>
      </w:r>
      <w:r>
        <w:t>,</w:t>
      </w:r>
      <w:r w:rsidR="000429C4" w:rsidRPr="00350345">
        <w:t xml:space="preserve"> or otherwise render a deposit</w:t>
      </w:r>
      <w:r>
        <w:t xml:space="preserve"> </w:t>
      </w:r>
      <w:r w:rsidR="000429C4" w:rsidRPr="00350345">
        <w:t>beverage</w:t>
      </w:r>
      <w:r w:rsidR="006F2158">
        <w:t xml:space="preserve"> container unfit for redemption.</w:t>
      </w:r>
    </w:p>
    <w:p w:rsidR="00D7283E" w:rsidRDefault="00D7283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(4</w:t>
      </w:r>
      <w:r w:rsidR="000429C4" w:rsidRPr="00350345">
        <w:t>)</w:t>
      </w:r>
      <w:r>
        <w:tab/>
      </w:r>
      <w:r w:rsidR="00D961B8" w:rsidRPr="00D961B8">
        <w:t>‘</w:t>
      </w:r>
      <w:r w:rsidR="000429C4" w:rsidRPr="00350345">
        <w:t>Certified processor</w:t>
      </w:r>
      <w:r w:rsidR="00D961B8" w:rsidRPr="00D961B8">
        <w:t>’</w:t>
      </w:r>
      <w:r w:rsidR="000429C4" w:rsidRPr="00350345">
        <w:t xml:space="preserve"> means a facility designed</w:t>
      </w:r>
      <w:r>
        <w:t xml:space="preserve"> for the collection, processing, </w:t>
      </w:r>
      <w:r w:rsidR="000429C4" w:rsidRPr="00350345">
        <w:t>and sale or reuse of secondary resources that would otherwise be disposed of as</w:t>
      </w:r>
      <w:r>
        <w:t xml:space="preserve"> </w:t>
      </w:r>
      <w:r w:rsidR="000429C4" w:rsidRPr="00350345">
        <w:t>municipal solid waste, and that has been certified by the department to purchase,</w:t>
      </w:r>
      <w:r>
        <w:t xml:space="preserve"> </w:t>
      </w:r>
      <w:r w:rsidR="000429C4" w:rsidRPr="00350345">
        <w:t>quantify, document, cancel, process</w:t>
      </w:r>
      <w:r>
        <w:t>,</w:t>
      </w:r>
      <w:r w:rsidR="000429C4" w:rsidRPr="00350345">
        <w:t xml:space="preserve"> and reuse or sell for reuse, deposit beverage</w:t>
      </w:r>
      <w:r>
        <w:t xml:space="preserve"> </w:t>
      </w:r>
      <w:r w:rsidR="000429C4" w:rsidRPr="00350345">
        <w:t xml:space="preserve">containers that have been collected </w:t>
      </w:r>
      <w:r w:rsidR="006F2158">
        <w:t>at certified redemption centers.</w:t>
      </w:r>
    </w:p>
    <w:p w:rsidR="00D7283E" w:rsidRDefault="00D7283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(5</w:t>
      </w:r>
      <w:r w:rsidR="000429C4" w:rsidRPr="00350345">
        <w:t>)</w:t>
      </w:r>
      <w:r>
        <w:tab/>
      </w:r>
      <w:r w:rsidR="00D961B8" w:rsidRPr="00D961B8">
        <w:t>‘</w:t>
      </w:r>
      <w:r w:rsidR="000429C4" w:rsidRPr="00350345">
        <w:t>Certified redemption center</w:t>
      </w:r>
      <w:r w:rsidR="00D961B8" w:rsidRPr="00D961B8">
        <w:t>’</w:t>
      </w:r>
      <w:r w:rsidR="000429C4" w:rsidRPr="00350345">
        <w:t xml:space="preserve"> means an operation that has been certified by</w:t>
      </w:r>
      <w:r>
        <w:t xml:space="preserve"> </w:t>
      </w:r>
      <w:r w:rsidR="000429C4" w:rsidRPr="00350345">
        <w:t>the department to accept empty deposit beverage containers from consumers; sort the</w:t>
      </w:r>
      <w:r>
        <w:t xml:space="preserve"> </w:t>
      </w:r>
      <w:r w:rsidR="000429C4" w:rsidRPr="00350345">
        <w:t>containers according to material type and, if applicable, color and size; pay no less than</w:t>
      </w:r>
      <w:r>
        <w:t xml:space="preserve"> </w:t>
      </w:r>
      <w:r w:rsidR="000429C4" w:rsidRPr="00350345">
        <w:t>the established refund value either to the consumer or to a recipient designated or</w:t>
      </w:r>
      <w:r>
        <w:t xml:space="preserve"> </w:t>
      </w:r>
      <w:r w:rsidR="000429C4" w:rsidRPr="00350345">
        <w:t>intended by the consumer; ensure that the properly sorted containers are received by a</w:t>
      </w:r>
      <w:r>
        <w:t xml:space="preserve"> </w:t>
      </w:r>
      <w:r w:rsidR="000429C4" w:rsidRPr="00350345">
        <w:t>certified processor; and, where authorized, cancel the empty containers. A certified</w:t>
      </w:r>
      <w:r>
        <w:t xml:space="preserve"> </w:t>
      </w:r>
      <w:r w:rsidR="000429C4" w:rsidRPr="00350345">
        <w:t>redemption center may be</w:t>
      </w:r>
      <w:r>
        <w:t xml:space="preserve"> a</w:t>
      </w:r>
      <w:r w:rsidR="000429C4" w:rsidRPr="00350345">
        <w:t>:</w:t>
      </w:r>
    </w:p>
    <w:p w:rsidR="00D7283E" w:rsidRDefault="00D7283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 w:rsidR="006F2158">
        <w:tab/>
      </w:r>
      <w:r w:rsidR="000429C4" w:rsidRPr="00350345">
        <w:t>dedicated storefront facility;</w:t>
      </w:r>
    </w:p>
    <w:p w:rsidR="00C60722" w:rsidRDefault="00D7283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b</w:t>
      </w:r>
      <w:r w:rsidR="000429C4" w:rsidRPr="00350345">
        <w:t>)</w:t>
      </w:r>
      <w:r w:rsidR="006F2158">
        <w:tab/>
      </w:r>
      <w:r w:rsidR="000429C4" w:rsidRPr="00350345">
        <w:t>facility that is operated by and is a part of</w:t>
      </w:r>
      <w:r w:rsidR="00C60722">
        <w:t xml:space="preserve"> a</w:t>
      </w:r>
      <w:r w:rsidR="000429C4" w:rsidRPr="00350345">
        <w:t>: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(i)</w:t>
      </w:r>
      <w:r w:rsidR="006F2158">
        <w:tab/>
      </w:r>
      <w:r w:rsidR="006F2158">
        <w:tab/>
      </w:r>
      <w:r w:rsidR="000429C4" w:rsidRPr="00350345">
        <w:t>grocery store or other retailer;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(ii)</w:t>
      </w:r>
      <w:r w:rsidR="006F2158">
        <w:tab/>
      </w:r>
      <w:r w:rsidR="000429C4" w:rsidRPr="00350345">
        <w:t>nonprofit agency or facility, such as a homeless shelter;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(iii)</w:t>
      </w:r>
      <w:r w:rsidR="006F2158">
        <w:tab/>
      </w:r>
      <w:r w:rsidR="000429C4" w:rsidRPr="00350345">
        <w:t>recycling program operated by, or on behalf of, a county,</w:t>
      </w:r>
      <w:r>
        <w:t xml:space="preserve"> </w:t>
      </w:r>
      <w:r w:rsidR="000429C4" w:rsidRPr="00350345">
        <w:t>municipal or metropolitan government, including a recycling convenience</w:t>
      </w:r>
      <w:r>
        <w:t xml:space="preserve"> </w:t>
      </w:r>
      <w:r w:rsidR="000429C4" w:rsidRPr="00350345">
        <w:t>center, a waste transfer station, a materials recovery facility, or a landfill;</w:t>
      </w:r>
      <w:r>
        <w:t xml:space="preserve"> </w:t>
      </w:r>
      <w:r w:rsidR="000429C4" w:rsidRPr="00350345">
        <w:t>or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(iv)</w:t>
      </w:r>
      <w:r w:rsidR="006F2158">
        <w:tab/>
      </w:r>
      <w:r w:rsidR="000429C4" w:rsidRPr="00350345">
        <w:t>certified processor;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c</w:t>
      </w:r>
      <w:r w:rsidR="000429C4" w:rsidRPr="00350345">
        <w:t>)</w:t>
      </w:r>
      <w:r w:rsidR="006F2158">
        <w:tab/>
      </w:r>
      <w:r w:rsidR="000429C4" w:rsidRPr="00350345">
        <w:t>portable microsite redemption center;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(d</w:t>
      </w:r>
      <w:r w:rsidR="000429C4" w:rsidRPr="00350345">
        <w:t>)</w:t>
      </w:r>
      <w:r w:rsidR="006F2158">
        <w:tab/>
      </w:r>
      <w:r w:rsidR="000429C4" w:rsidRPr="00350345">
        <w:t>mobile redemption center;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e</w:t>
      </w:r>
      <w:r w:rsidR="000429C4" w:rsidRPr="00350345">
        <w:t>)</w:t>
      </w:r>
      <w:r w:rsidR="006F2158">
        <w:tab/>
      </w:r>
      <w:r w:rsidR="000429C4" w:rsidRPr="00350345">
        <w:t>reverse vending machine; or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f</w:t>
      </w:r>
      <w:r w:rsidR="000429C4" w:rsidRPr="00350345">
        <w:t>)</w:t>
      </w:r>
      <w:r w:rsidR="006F2158">
        <w:tab/>
      </w:r>
      <w:r w:rsidR="000429C4" w:rsidRPr="00350345">
        <w:t>drop</w:t>
      </w:r>
      <w:r w:rsidR="00D961B8">
        <w:noBreakHyphen/>
      </w:r>
      <w:r w:rsidR="000429C4" w:rsidRPr="00350345">
        <w:t>off redemption center operating in conjunction with an</w:t>
      </w:r>
      <w:r w:rsidR="00F15561">
        <w:t xml:space="preserve"> </w:t>
      </w:r>
      <w:r w:rsidR="000429C4" w:rsidRPr="00350345">
        <w:t>electronic certified processor.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(6</w:t>
      </w:r>
      <w:r w:rsidR="000429C4" w:rsidRPr="00350345">
        <w:t>)</w:t>
      </w:r>
      <w:r>
        <w:tab/>
      </w:r>
      <w:r w:rsidR="00D961B8" w:rsidRPr="00D961B8">
        <w:t>‘</w:t>
      </w:r>
      <w:r w:rsidR="000429C4" w:rsidRPr="00350345">
        <w:t>Commissioner</w:t>
      </w:r>
      <w:r w:rsidR="00D961B8" w:rsidRPr="00D961B8">
        <w:t>’</w:t>
      </w:r>
      <w:r w:rsidR="00261FB9">
        <w:t xml:space="preserve"> means the C</w:t>
      </w:r>
      <w:r w:rsidR="000429C4" w:rsidRPr="00350345">
        <w:t xml:space="preserve">ommissioner of </w:t>
      </w:r>
      <w:r>
        <w:t>the Department of Health and Environmental Control</w:t>
      </w:r>
      <w:r w:rsidR="006F2158">
        <w:t>.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(7</w:t>
      </w:r>
      <w:r w:rsidR="000429C4" w:rsidRPr="00350345">
        <w:t>)</w:t>
      </w:r>
      <w:r>
        <w:tab/>
      </w:r>
      <w:r w:rsidR="00D961B8" w:rsidRPr="00D961B8">
        <w:t>‘</w:t>
      </w:r>
      <w:r w:rsidR="000429C4" w:rsidRPr="00350345">
        <w:t>Comptroller</w:t>
      </w:r>
      <w:r w:rsidR="00D961B8" w:rsidRPr="00D961B8">
        <w:t>’</w:t>
      </w:r>
      <w:r w:rsidR="00261FB9">
        <w:t xml:space="preserve"> means the O</w:t>
      </w:r>
      <w:r>
        <w:t>ffice of the C</w:t>
      </w:r>
      <w:r w:rsidR="000429C4" w:rsidRPr="00350345">
        <w:t xml:space="preserve">omptroller </w:t>
      </w:r>
      <w:r>
        <w:t>General</w:t>
      </w:r>
      <w:r w:rsidR="006F2158">
        <w:t>.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(8</w:t>
      </w:r>
      <w:r w:rsidR="000429C4" w:rsidRPr="00350345">
        <w:t>)</w:t>
      </w:r>
      <w:r>
        <w:tab/>
      </w:r>
      <w:r w:rsidR="00D961B8" w:rsidRPr="00D961B8">
        <w:t>‘</w:t>
      </w:r>
      <w:r w:rsidR="000429C4" w:rsidRPr="00350345">
        <w:t>Consumer</w:t>
      </w:r>
      <w:r w:rsidR="00D961B8" w:rsidRPr="00D961B8">
        <w:t>’</w:t>
      </w:r>
      <w:r w:rsidR="000429C4" w:rsidRPr="00350345">
        <w:t xml:space="preserve"> means a person who buys a beverage in a deposit beverage</w:t>
      </w:r>
      <w:r>
        <w:t xml:space="preserve"> </w:t>
      </w:r>
      <w:r w:rsidR="000429C4" w:rsidRPr="00350345">
        <w:t>container for use or c</w:t>
      </w:r>
      <w:r w:rsidR="006F2158">
        <w:t>onsumption and pays the deposit.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(9</w:t>
      </w:r>
      <w:r w:rsidR="000429C4" w:rsidRPr="00350345">
        <w:t>)</w:t>
      </w:r>
      <w:r>
        <w:tab/>
      </w:r>
      <w:r w:rsidR="00D961B8" w:rsidRPr="00D961B8">
        <w:t>‘</w:t>
      </w:r>
      <w:r w:rsidR="000429C4" w:rsidRPr="00350345">
        <w:t>Container recovery fee</w:t>
      </w:r>
      <w:r w:rsidR="00D961B8" w:rsidRPr="00D961B8">
        <w:t>’</w:t>
      </w:r>
      <w:r w:rsidR="000429C4" w:rsidRPr="00350345">
        <w:t xml:space="preserve"> means an amount paid to the </w:t>
      </w:r>
      <w:r>
        <w:t>S</w:t>
      </w:r>
      <w:r w:rsidR="000429C4" w:rsidRPr="00350345">
        <w:t>tate by a deposit</w:t>
      </w:r>
      <w:r>
        <w:t xml:space="preserve"> </w:t>
      </w:r>
      <w:r w:rsidR="000429C4" w:rsidRPr="00350345">
        <w:t>beverage distributor to defray the costs of collecting and recycling deposit beverage</w:t>
      </w:r>
      <w:r>
        <w:t xml:space="preserve"> </w:t>
      </w:r>
      <w:r w:rsidR="000429C4" w:rsidRPr="00350345">
        <w:t>containers and ad</w:t>
      </w:r>
      <w:r w:rsidR="006F2158">
        <w:t>ministering the deposit program.</w:t>
      </w:r>
    </w:p>
    <w:p w:rsidR="00C60722" w:rsidRDefault="00C7083B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(10</w:t>
      </w:r>
      <w:r w:rsidR="00C60722">
        <w:t>)</w:t>
      </w:r>
      <w:r w:rsidR="00C60722">
        <w:tab/>
      </w:r>
      <w:r w:rsidR="00D961B8" w:rsidRPr="00D961B8">
        <w:t>‘</w:t>
      </w:r>
      <w:r w:rsidR="000429C4" w:rsidRPr="00350345">
        <w:t>Dealer</w:t>
      </w:r>
      <w:r w:rsidR="00D961B8" w:rsidRPr="00D961B8">
        <w:t>’</w:t>
      </w:r>
      <w:r w:rsidR="000429C4" w:rsidRPr="00350345">
        <w:t xml:space="preserve"> means a person who engages in the sale of beverages in deposit</w:t>
      </w:r>
      <w:r w:rsidR="00C60722">
        <w:t xml:space="preserve"> </w:t>
      </w:r>
      <w:r w:rsidR="000429C4" w:rsidRPr="00350345">
        <w:t>beverage containers to a consumer for off</w:t>
      </w:r>
      <w:r w:rsidR="00D961B8">
        <w:noBreakHyphen/>
      </w:r>
      <w:r w:rsidR="000429C4" w:rsidRPr="00350345">
        <w:t xml:space="preserve">premises consumption in the </w:t>
      </w:r>
      <w:r w:rsidR="00C60722">
        <w:t>S</w:t>
      </w:r>
      <w:r w:rsidR="006F2158">
        <w:t>tate.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(11</w:t>
      </w:r>
      <w:r w:rsidR="000429C4" w:rsidRPr="00350345">
        <w:t>)</w:t>
      </w:r>
      <w:r>
        <w:tab/>
      </w:r>
      <w:r w:rsidR="00D961B8" w:rsidRPr="00D961B8">
        <w:t>‘</w:t>
      </w:r>
      <w:r w:rsidR="000429C4" w:rsidRPr="00350345">
        <w:t>Department</w:t>
      </w:r>
      <w:r w:rsidR="00D961B8" w:rsidRPr="00D961B8">
        <w:t>’</w:t>
      </w:r>
      <w:r>
        <w:t xml:space="preserve"> means the D</w:t>
      </w:r>
      <w:r w:rsidR="000429C4" w:rsidRPr="00350345">
        <w:t xml:space="preserve">epartment of </w:t>
      </w:r>
      <w:r>
        <w:t>Health and Environmental Control</w:t>
      </w:r>
      <w:r w:rsidR="006F2158">
        <w:t>.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(12</w:t>
      </w:r>
      <w:r w:rsidR="000429C4" w:rsidRPr="00350345">
        <w:t>)</w:t>
      </w:r>
      <w:r>
        <w:tab/>
        <w:t>“Deposit beverage</w:t>
      </w:r>
      <w:r w:rsidR="00D961B8" w:rsidRPr="00D961B8">
        <w:t>’</w:t>
      </w:r>
      <w:r w:rsidR="000429C4" w:rsidRPr="00350345">
        <w:t xml:space="preserve"> means beer, ale, or other drink produced by fermenting</w:t>
      </w:r>
      <w:r>
        <w:t xml:space="preserve"> </w:t>
      </w:r>
      <w:r w:rsidR="000429C4" w:rsidRPr="00350345">
        <w:t>malt; carbonated soft drinks; carbonated and noncarbonated water, including flavored</w:t>
      </w:r>
      <w:r>
        <w:t xml:space="preserve"> </w:t>
      </w:r>
      <w:r w:rsidR="000429C4" w:rsidRPr="00350345">
        <w:t>water; tea and coffee drinks regardless of dairy</w:t>
      </w:r>
      <w:r w:rsidR="00D961B8">
        <w:noBreakHyphen/>
      </w:r>
      <w:r w:rsidR="000429C4" w:rsidRPr="00350345">
        <w:t>derived product content; juices, including</w:t>
      </w:r>
      <w:r w:rsidR="000429C4">
        <w:t xml:space="preserve"> </w:t>
      </w:r>
      <w:r w:rsidR="000429C4" w:rsidRPr="00350345">
        <w:t>one hundred percent juices and juice blends; wine coolers, flavored malt</w:t>
      </w:r>
      <w:r>
        <w:t xml:space="preserve"> </w:t>
      </w:r>
      <w:r w:rsidR="000429C4" w:rsidRPr="00350345">
        <w:t>beverages and any other juice</w:t>
      </w:r>
      <w:r w:rsidR="00D961B8">
        <w:noBreakHyphen/>
      </w:r>
      <w:r w:rsidR="000429C4" w:rsidRPr="00350345">
        <w:t>based beverage with an alcohol content of not more than</w:t>
      </w:r>
      <w:r>
        <w:t xml:space="preserve"> </w:t>
      </w:r>
      <w:r w:rsidR="000429C4" w:rsidRPr="00350345">
        <w:t>seven percent by volume; and all nonalcoholic drinks in liquid form and intended for</w:t>
      </w:r>
      <w:r>
        <w:t xml:space="preserve"> </w:t>
      </w:r>
      <w:r w:rsidR="000429C4" w:rsidRPr="00350345">
        <w:t>internal human consumption that are contained in a deposit beverage container.</w:t>
      </w:r>
      <w:r>
        <w:t xml:space="preserve">  </w:t>
      </w:r>
      <w:r w:rsidR="00D961B8" w:rsidRPr="00D961B8">
        <w:t>‘</w:t>
      </w:r>
      <w:r w:rsidR="000429C4" w:rsidRPr="00350345">
        <w:t>Deposit beverage</w:t>
      </w:r>
      <w:r w:rsidR="00D961B8" w:rsidRPr="00D961B8">
        <w:t>’</w:t>
      </w:r>
      <w:r w:rsidR="000429C4" w:rsidRPr="00350345">
        <w:t xml:space="preserve"> excludes the following: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  <w:t>a</w:t>
      </w:r>
      <w:r w:rsidR="000429C4" w:rsidRPr="00350345">
        <w:t xml:space="preserve"> liquid which is:</w:t>
      </w:r>
    </w:p>
    <w:p w:rsidR="00C60722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(i)</w:t>
      </w:r>
      <w:r>
        <w:tab/>
      </w:r>
      <w:r>
        <w:tab/>
        <w:t>a</w:t>
      </w:r>
      <w:r w:rsidR="000429C4" w:rsidRPr="00350345">
        <w:t xml:space="preserve"> syrup;</w:t>
      </w:r>
    </w:p>
    <w:p w:rsidR="00FB2AC9" w:rsidRDefault="00C6072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(ii)</w:t>
      </w:r>
      <w:r>
        <w:tab/>
        <w:t>i</w:t>
      </w:r>
      <w:r w:rsidR="000429C4" w:rsidRPr="00350345">
        <w:t>n a concentrated form; or</w:t>
      </w:r>
    </w:p>
    <w:p w:rsidR="00FB2AC9" w:rsidRDefault="00FB2AC9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(iii)</w:t>
      </w:r>
      <w:r>
        <w:tab/>
        <w:t>t</w:t>
      </w:r>
      <w:r w:rsidR="000429C4" w:rsidRPr="00350345">
        <w:t>ypically added as a minor flavoring ingredient in food</w:t>
      </w:r>
      <w:r>
        <w:t xml:space="preserve"> </w:t>
      </w:r>
      <w:r w:rsidR="000429C4" w:rsidRPr="00350345">
        <w:t>or drink, such as extracts, cooking additives, sauces, or</w:t>
      </w:r>
      <w:r>
        <w:t xml:space="preserve"> </w:t>
      </w:r>
      <w:r w:rsidR="000429C4" w:rsidRPr="00350345">
        <w:t>condiments;</w:t>
      </w:r>
    </w:p>
    <w:p w:rsidR="00FB2AC9" w:rsidRDefault="00FB2AC9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b)</w:t>
      </w:r>
      <w:r>
        <w:tab/>
        <w:t>a</w:t>
      </w:r>
      <w:r w:rsidR="000429C4" w:rsidRPr="00350345">
        <w:t xml:space="preserve"> liquid which is a drug, medical food, or infant formula as</w:t>
      </w:r>
      <w:r>
        <w:t xml:space="preserve"> </w:t>
      </w:r>
      <w:r w:rsidR="000429C4" w:rsidRPr="00350345">
        <w:t>defined by the Federal Food, Dru</w:t>
      </w:r>
      <w:r w:rsidR="00261FB9">
        <w:t xml:space="preserve">g, and Cosmetic Act 21 U.S.C. Section </w:t>
      </w:r>
      <w:r w:rsidR="000429C4" w:rsidRPr="00350345">
        <w:t>301 et</w:t>
      </w:r>
      <w:r>
        <w:t xml:space="preserve"> </w:t>
      </w:r>
      <w:r w:rsidR="000429C4" w:rsidRPr="00350345">
        <w:t>seq.;</w:t>
      </w:r>
    </w:p>
    <w:p w:rsidR="00FB2AC9" w:rsidRDefault="00FB2AC9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c</w:t>
      </w:r>
      <w:r w:rsidR="000429C4" w:rsidRPr="00350345">
        <w:t>)</w:t>
      </w:r>
      <w:r>
        <w:tab/>
        <w:t>a</w:t>
      </w:r>
      <w:r w:rsidR="000429C4" w:rsidRPr="00350345">
        <w:t xml:space="preserve"> liquid which is designed and consumed only as a dietary</w:t>
      </w:r>
      <w:r>
        <w:t xml:space="preserve"> </w:t>
      </w:r>
      <w:r w:rsidR="000429C4" w:rsidRPr="00350345">
        <w:t>supplement and not as a beverage as defined in the Dietary Supplement</w:t>
      </w:r>
      <w:r>
        <w:t xml:space="preserve"> </w:t>
      </w:r>
      <w:r w:rsidR="000429C4" w:rsidRPr="00350345">
        <w:t>Health and Education Act of 1994 (Public Law 103</w:t>
      </w:r>
      <w:r w:rsidR="00D961B8">
        <w:noBreakHyphen/>
      </w:r>
      <w:r w:rsidR="000429C4" w:rsidRPr="00350345">
        <w:t>417);</w:t>
      </w:r>
    </w:p>
    <w:p w:rsidR="00FB2AC9" w:rsidRDefault="00FB2AC9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d</w:t>
      </w:r>
      <w:r w:rsidR="000429C4" w:rsidRPr="00350345">
        <w:t>)</w:t>
      </w:r>
      <w:r>
        <w:tab/>
        <w:t>p</w:t>
      </w:r>
      <w:r w:rsidR="000429C4" w:rsidRPr="00350345">
        <w:t>roducts frozen at the time of sale to the consumer, or, in the</w:t>
      </w:r>
      <w:r>
        <w:t xml:space="preserve"> </w:t>
      </w:r>
      <w:r w:rsidR="000429C4" w:rsidRPr="00350345">
        <w:t>case of institutional users such as hospitals and nursing homes, at the</w:t>
      </w:r>
      <w:r>
        <w:t xml:space="preserve"> </w:t>
      </w:r>
      <w:r w:rsidR="000429C4" w:rsidRPr="00350345">
        <w:t>time of sale to the users;</w:t>
      </w:r>
    </w:p>
    <w:p w:rsidR="00FB2AC9" w:rsidRDefault="00FB2AC9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e</w:t>
      </w:r>
      <w:r w:rsidR="000429C4" w:rsidRPr="00350345">
        <w:t>)</w:t>
      </w:r>
      <w:r>
        <w:tab/>
        <w:t>p</w:t>
      </w:r>
      <w:r w:rsidR="000429C4" w:rsidRPr="00350345">
        <w:t>roducts designed to be consumed in a frozen state;</w:t>
      </w:r>
    </w:p>
    <w:p w:rsidR="00FB2AC9" w:rsidRDefault="00FB2AC9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f</w:t>
      </w:r>
      <w:r w:rsidR="000429C4" w:rsidRPr="00350345">
        <w:t>)</w:t>
      </w:r>
      <w:r>
        <w:tab/>
        <w:t>i</w:t>
      </w:r>
      <w:r w:rsidR="000429C4" w:rsidRPr="00350345">
        <w:t>nstant drink powders;</w:t>
      </w:r>
    </w:p>
    <w:p w:rsidR="00FB2AC9" w:rsidRDefault="00FB2AC9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(g)</w:t>
      </w:r>
      <w:r>
        <w:tab/>
        <w:t>s</w:t>
      </w:r>
      <w:r w:rsidR="000429C4" w:rsidRPr="00350345">
        <w:t>eafood, meat, or vegetable broths, or soups, but not juices;</w:t>
      </w:r>
    </w:p>
    <w:p w:rsidR="00FB2AC9" w:rsidRDefault="00FB2AC9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(h</w:t>
      </w:r>
      <w:r w:rsidR="000429C4" w:rsidRPr="00350345">
        <w:t>)</w:t>
      </w:r>
      <w:r>
        <w:tab/>
        <w:t>m</w:t>
      </w:r>
      <w:r w:rsidR="000429C4" w:rsidRPr="00350345">
        <w:t>ilk and all other dairy</w:t>
      </w:r>
      <w:r w:rsidR="00D961B8">
        <w:noBreakHyphen/>
      </w:r>
      <w:r w:rsidR="000429C4" w:rsidRPr="00350345">
        <w:t>derived products, except tea and</w:t>
      </w:r>
      <w:r>
        <w:t xml:space="preserve"> </w:t>
      </w:r>
      <w:r w:rsidR="000429C4" w:rsidRPr="00350345">
        <w:t xml:space="preserve">coffee drinks containing </w:t>
      </w:r>
      <w:r>
        <w:t>these</w:t>
      </w:r>
      <w:r w:rsidR="000429C4" w:rsidRPr="00350345">
        <w:t xml:space="preserve"> products; and</w:t>
      </w:r>
    </w:p>
    <w:p w:rsidR="00FB2AC9" w:rsidRDefault="00FB2AC9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i</w:t>
      </w:r>
      <w:r w:rsidR="000429C4" w:rsidRPr="00350345">
        <w:t>)</w:t>
      </w:r>
      <w:r>
        <w:tab/>
      </w:r>
      <w:r>
        <w:tab/>
        <w:t>u</w:t>
      </w:r>
      <w:r w:rsidR="006F2158">
        <w:t>nmixed wine and spirits.</w:t>
      </w:r>
    </w:p>
    <w:p w:rsidR="00FB2AC9" w:rsidRDefault="00FB2AC9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(13</w:t>
      </w:r>
      <w:r w:rsidR="000429C4" w:rsidRPr="00350345">
        <w:t>)</w:t>
      </w:r>
      <w:r>
        <w:tab/>
      </w:r>
      <w:r w:rsidR="00D961B8" w:rsidRPr="00D961B8">
        <w:t>‘</w:t>
      </w:r>
      <w:r w:rsidR="000429C4" w:rsidRPr="00350345">
        <w:t>Deposit beverage container</w:t>
      </w:r>
      <w:r w:rsidR="00D961B8" w:rsidRPr="00D961B8">
        <w:t>’</w:t>
      </w:r>
      <w:r w:rsidR="000429C4" w:rsidRPr="00350345">
        <w:t xml:space="preserve"> means </w:t>
      </w:r>
      <w:r>
        <w:t xml:space="preserve">an individual, separate, sealed </w:t>
      </w:r>
      <w:r w:rsidR="000429C4" w:rsidRPr="00350345">
        <w:t xml:space="preserve">container that is not considered a refillable beverage container according to </w:t>
      </w:r>
      <w:r>
        <w:t xml:space="preserve">item </w:t>
      </w:r>
      <w:r w:rsidR="000429C4" w:rsidRPr="00350345">
        <w:t>(27), and that is made of glass, aluminum, steel, bimetal, or plastic, including</w:t>
      </w:r>
      <w:r>
        <w:t xml:space="preserve"> </w:t>
      </w:r>
      <w:r w:rsidR="000429C4" w:rsidRPr="00350345">
        <w:t>polyethylene terephthalate (PET), high</w:t>
      </w:r>
      <w:r w:rsidR="00D961B8">
        <w:noBreakHyphen/>
      </w:r>
      <w:r w:rsidR="000429C4" w:rsidRPr="00350345">
        <w:t>density polyethylene (HDPE)</w:t>
      </w:r>
      <w:r>
        <w:t>,</w:t>
      </w:r>
      <w:r w:rsidR="000429C4" w:rsidRPr="00350345">
        <w:t xml:space="preserve"> and all other plastic</w:t>
      </w:r>
      <w:r>
        <w:t xml:space="preserve"> </w:t>
      </w:r>
      <w:r w:rsidR="000429C4" w:rsidRPr="00350345">
        <w:t>types and grades, in sizes less than or equal to two liters, and used for containing, at</w:t>
      </w:r>
      <w:r>
        <w:t xml:space="preserve"> </w:t>
      </w:r>
      <w:r w:rsidR="000429C4" w:rsidRPr="00350345">
        <w:t>the time of sale to the consumer, a deposit beverage intended for use or consumption in</w:t>
      </w:r>
      <w:r>
        <w:t xml:space="preserve"> </w:t>
      </w:r>
      <w:r w:rsidR="000429C4" w:rsidRPr="00350345">
        <w:t xml:space="preserve">this </w:t>
      </w:r>
      <w:r>
        <w:t>S</w:t>
      </w:r>
      <w:r w:rsidR="006F2158">
        <w:t>tate.</w:t>
      </w:r>
    </w:p>
    <w:p w:rsidR="00A60661" w:rsidRDefault="00FB2AC9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(14</w:t>
      </w:r>
      <w:r w:rsidR="000429C4" w:rsidRPr="00350345">
        <w:t>)</w:t>
      </w:r>
      <w:r>
        <w:tab/>
      </w:r>
      <w:r w:rsidR="00D961B8" w:rsidRPr="00D961B8">
        <w:t>‘</w:t>
      </w:r>
      <w:r w:rsidR="000429C4" w:rsidRPr="00350345">
        <w:t>Deposit beverage container fund</w:t>
      </w:r>
      <w:r w:rsidR="00D961B8" w:rsidRPr="00D961B8">
        <w:t>’</w:t>
      </w:r>
      <w:r w:rsidR="000429C4" w:rsidRPr="00350345">
        <w:t xml:space="preserve">, hereinafter </w:t>
      </w:r>
      <w:r w:rsidR="00D961B8" w:rsidRPr="00D961B8">
        <w:t>‘</w:t>
      </w:r>
      <w:r w:rsidR="000429C4" w:rsidRPr="00350345">
        <w:t>fund</w:t>
      </w:r>
      <w:r w:rsidR="00D961B8" w:rsidRPr="00D961B8">
        <w:t>’</w:t>
      </w:r>
      <w:r>
        <w:t>,</w:t>
      </w:r>
      <w:r w:rsidR="000429C4" w:rsidRPr="00350345">
        <w:t xml:space="preserve"> means a fund</w:t>
      </w:r>
      <w:r>
        <w:t xml:space="preserve"> c</w:t>
      </w:r>
      <w:r w:rsidR="000429C4" w:rsidRPr="00350345">
        <w:t xml:space="preserve">reated in the state treasury by the </w:t>
      </w:r>
      <w:r w:rsidR="00A60661">
        <w:t>D</w:t>
      </w:r>
      <w:r w:rsidR="000429C4" w:rsidRPr="00350345">
        <w:t xml:space="preserve">epartment of </w:t>
      </w:r>
      <w:r w:rsidR="00A60661">
        <w:t>R</w:t>
      </w:r>
      <w:r w:rsidR="000429C4" w:rsidRPr="00350345">
        <w:t>evenue, into which are deposited all</w:t>
      </w:r>
      <w:r>
        <w:t xml:space="preserve"> </w:t>
      </w:r>
      <w:r w:rsidR="000429C4" w:rsidRPr="00350345">
        <w:t>program fees, deposits, fines</w:t>
      </w:r>
      <w:r w:rsidR="00A60661">
        <w:t>,</w:t>
      </w:r>
      <w:r w:rsidR="000429C4" w:rsidRPr="00350345">
        <w:t xml:space="preserve"> and interest, and out of which are paid all program costs,</w:t>
      </w:r>
      <w:r>
        <w:t xml:space="preserve"> </w:t>
      </w:r>
      <w:r w:rsidR="000429C4" w:rsidRPr="00350345">
        <w:t>refund values, handling fees, administrative fees, disposal costs</w:t>
      </w:r>
      <w:r w:rsidR="00A60661">
        <w:t>,</w:t>
      </w:r>
      <w:r w:rsidR="006F2158">
        <w:t xml:space="preserve"> and other allocations.</w:t>
      </w:r>
    </w:p>
    <w:p w:rsidR="00A60661" w:rsidRDefault="00A6066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(15</w:t>
      </w:r>
      <w:r w:rsidR="000429C4" w:rsidRPr="00350345">
        <w:t>)</w:t>
      </w:r>
      <w:r>
        <w:tab/>
      </w:r>
      <w:r w:rsidR="00D961B8" w:rsidRPr="00D961B8">
        <w:t>‘</w:t>
      </w:r>
      <w:r w:rsidR="000429C4" w:rsidRPr="00350345">
        <w:t>Deposit beverage container program</w:t>
      </w:r>
      <w:r w:rsidR="00D961B8" w:rsidRPr="00D961B8">
        <w:t>’</w:t>
      </w:r>
      <w:r w:rsidR="000429C4" w:rsidRPr="00350345">
        <w:t xml:space="preserve">, hereinafter </w:t>
      </w:r>
      <w:r w:rsidR="00D961B8" w:rsidRPr="00D961B8">
        <w:t>‘</w:t>
      </w:r>
      <w:r w:rsidR="000429C4" w:rsidRPr="00350345">
        <w:t>program</w:t>
      </w:r>
      <w:r w:rsidR="00D961B8" w:rsidRPr="00D961B8">
        <w:t>’</w:t>
      </w:r>
      <w:r>
        <w:t>,</w:t>
      </w:r>
      <w:r w:rsidR="000429C4" w:rsidRPr="00350345">
        <w:t xml:space="preserve"> means an</w:t>
      </w:r>
      <w:r w:rsidR="00FB2AC9">
        <w:t xml:space="preserve"> </w:t>
      </w:r>
      <w:r w:rsidR="000429C4" w:rsidRPr="00350345">
        <w:t xml:space="preserve">administrative entity created within the division of </w:t>
      </w:r>
      <w:r>
        <w:t>Land and Waste M</w:t>
      </w:r>
      <w:r w:rsidR="000429C4" w:rsidRPr="00350345">
        <w:t>anagement of the</w:t>
      </w:r>
      <w:r w:rsidR="00FB2AC9">
        <w:t xml:space="preserve"> </w:t>
      </w:r>
      <w:r>
        <w:t>D</w:t>
      </w:r>
      <w:r w:rsidR="000429C4" w:rsidRPr="00350345">
        <w:t xml:space="preserve">epartment of </w:t>
      </w:r>
      <w:r>
        <w:t>Health and Environmental Control</w:t>
      </w:r>
      <w:r w:rsidR="000429C4" w:rsidRPr="00350345">
        <w:t xml:space="preserve"> to carry ou</w:t>
      </w:r>
      <w:r w:rsidR="006F2158">
        <w:t xml:space="preserve">t the requirements of this </w:t>
      </w:r>
      <w:r w:rsidR="00515DE6">
        <w:t>chapter</w:t>
      </w:r>
      <w:r w:rsidR="006F2158">
        <w:t>.</w:t>
      </w:r>
    </w:p>
    <w:p w:rsidR="006F2158" w:rsidRDefault="00A6066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7083B">
        <w:t>(16</w:t>
      </w:r>
      <w:r w:rsidR="000429C4" w:rsidRPr="00350345">
        <w:t>)</w:t>
      </w:r>
      <w:r>
        <w:tab/>
      </w:r>
      <w:r w:rsidR="00D961B8" w:rsidRPr="00D961B8">
        <w:t>‘</w:t>
      </w:r>
      <w:r w:rsidR="000429C4" w:rsidRPr="00350345">
        <w:t>Deposit beverage distributor</w:t>
      </w:r>
      <w:r w:rsidR="00D961B8" w:rsidRPr="00D961B8">
        <w:t>’</w:t>
      </w:r>
      <w:r w:rsidR="000429C4" w:rsidRPr="00350345">
        <w:t xml:space="preserve"> means a person who is a manufacturer of</w:t>
      </w:r>
      <w:r>
        <w:t xml:space="preserve"> </w:t>
      </w:r>
      <w:r w:rsidR="000429C4" w:rsidRPr="00350345">
        <w:t xml:space="preserve">beverages in deposit beverage containers sold in this </w:t>
      </w:r>
      <w:r>
        <w:t>S</w:t>
      </w:r>
      <w:r w:rsidR="000429C4" w:rsidRPr="00350345">
        <w:t>tate, or who imports and engages</w:t>
      </w:r>
      <w:r>
        <w:t xml:space="preserve"> </w:t>
      </w:r>
      <w:r w:rsidR="000429C4" w:rsidRPr="00350345">
        <w:t>in the sale of filled deposit beverage containers to a dealer or consumer, and includes</w:t>
      </w:r>
      <w:r>
        <w:t xml:space="preserve"> </w:t>
      </w:r>
      <w:r w:rsidR="000429C4" w:rsidRPr="00350345">
        <w:t>federal agencies and military distributors, but does not include airlines and shipping</w:t>
      </w:r>
      <w:r>
        <w:t xml:space="preserve"> </w:t>
      </w:r>
      <w:r w:rsidR="000429C4" w:rsidRPr="00350345">
        <w:t>companies that merely transp</w:t>
      </w:r>
      <w:r w:rsidR="006F2158">
        <w:t>ort deposit beverage containers.</w:t>
      </w:r>
    </w:p>
    <w:p w:rsidR="004E3CBD" w:rsidRDefault="00A6066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4E3CBD">
        <w:t>(17)</w:t>
      </w:r>
      <w:r w:rsidR="004E3CBD">
        <w:tab/>
      </w:r>
      <w:r w:rsidR="00D961B8" w:rsidRPr="00D961B8">
        <w:t>‘</w:t>
      </w:r>
      <w:r w:rsidR="000429C4" w:rsidRPr="00350345">
        <w:t>Drop</w:t>
      </w:r>
      <w:r w:rsidR="00D961B8">
        <w:noBreakHyphen/>
      </w:r>
      <w:r w:rsidR="000429C4" w:rsidRPr="00350345">
        <w:t>off redemption ce</w:t>
      </w:r>
      <w:r w:rsidR="004E3CBD">
        <w:t>nter</w:t>
      </w:r>
      <w:r w:rsidR="00D961B8" w:rsidRPr="00D961B8">
        <w:t>’</w:t>
      </w:r>
      <w:r w:rsidR="000429C4" w:rsidRPr="00350345">
        <w:t xml:space="preserve"> means a certified redemption center, typically</w:t>
      </w:r>
      <w:r w:rsidR="004E3CBD">
        <w:t xml:space="preserve"> </w:t>
      </w:r>
      <w:r w:rsidR="000429C4" w:rsidRPr="00350345">
        <w:t>located adjacent to a participating grocery store, and operating in conjunction with an</w:t>
      </w:r>
      <w:r w:rsidR="004E3CBD">
        <w:t xml:space="preserve"> </w:t>
      </w:r>
      <w:r w:rsidR="000429C4" w:rsidRPr="00350345">
        <w:t xml:space="preserve">electronic certified processor as defined in </w:t>
      </w:r>
      <w:r w:rsidR="004E3CBD">
        <w:t xml:space="preserve">item </w:t>
      </w:r>
      <w:r w:rsidR="00C7083B">
        <w:t>(</w:t>
      </w:r>
      <w:r w:rsidR="004E3CBD">
        <w:t>18</w:t>
      </w:r>
      <w:r w:rsidR="00C7083B">
        <w:t>)</w:t>
      </w:r>
      <w:r w:rsidR="000429C4" w:rsidRPr="00350345">
        <w:t>.</w:t>
      </w:r>
      <w:r w:rsidR="004E3CBD">
        <w:t xml:space="preserve"> </w:t>
      </w:r>
      <w:r w:rsidR="000429C4" w:rsidRPr="00350345">
        <w:t xml:space="preserve"> Drop</w:t>
      </w:r>
      <w:r w:rsidR="000429C4" w:rsidRPr="000429C4">
        <w:t>–</w:t>
      </w:r>
      <w:r w:rsidR="000429C4" w:rsidRPr="00350345">
        <w:t>off redemption centers</w:t>
      </w:r>
      <w:r w:rsidR="004E3CBD">
        <w:t xml:space="preserve"> </w:t>
      </w:r>
      <w:r w:rsidR="000429C4" w:rsidRPr="00350345">
        <w:t>accept bags of deposit beverage containers from participating consumers; provide barcoded</w:t>
      </w:r>
      <w:r w:rsidR="004E3CBD">
        <w:t xml:space="preserve"> </w:t>
      </w:r>
      <w:r w:rsidR="000429C4" w:rsidRPr="00350345">
        <w:t>labels for the bags; ensure that the labeled bags are transported to and</w:t>
      </w:r>
      <w:r w:rsidR="004E3CBD">
        <w:t xml:space="preserve"> </w:t>
      </w:r>
      <w:r w:rsidR="000429C4" w:rsidRPr="00350345">
        <w:t>processed by an electronic certified processor; and provide automated teller machines</w:t>
      </w:r>
      <w:r w:rsidR="004E3CBD">
        <w:t xml:space="preserve"> </w:t>
      </w:r>
      <w:r w:rsidR="000429C4" w:rsidRPr="00350345">
        <w:t>wherein participants may review their redemption accounts and print credit slips to be</w:t>
      </w:r>
      <w:r w:rsidR="004E3CBD">
        <w:t xml:space="preserve"> </w:t>
      </w:r>
      <w:r w:rsidR="000429C4" w:rsidRPr="00350345">
        <w:t>redeemed inside the pa</w:t>
      </w:r>
      <w:r w:rsidR="00C7083B">
        <w:t>rticipating grocery store.</w:t>
      </w:r>
    </w:p>
    <w:p w:rsidR="004E3CBD" w:rsidRDefault="004E3CB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(18)</w:t>
      </w:r>
      <w:r>
        <w:tab/>
      </w:r>
      <w:r w:rsidR="00D961B8" w:rsidRPr="00D961B8">
        <w:t>‘</w:t>
      </w:r>
      <w:r w:rsidR="000429C4" w:rsidRPr="00350345">
        <w:t>Electronic certified processor</w:t>
      </w:r>
      <w:r w:rsidR="00D961B8" w:rsidRPr="00D961B8">
        <w:t>’</w:t>
      </w:r>
      <w:r w:rsidR="000429C4" w:rsidRPr="00350345">
        <w:t xml:space="preserve"> means a type of certified processor operating</w:t>
      </w:r>
      <w:r>
        <w:t xml:space="preserve"> </w:t>
      </w:r>
      <w:r w:rsidR="000429C4" w:rsidRPr="00350345">
        <w:t>in conjunction with one or more drop</w:t>
      </w:r>
      <w:r w:rsidR="00D961B8">
        <w:noBreakHyphen/>
      </w:r>
      <w:r w:rsidR="000429C4" w:rsidRPr="00350345">
        <w:t xml:space="preserve">off redemption centers. </w:t>
      </w:r>
      <w:r>
        <w:t xml:space="preserve"> </w:t>
      </w:r>
      <w:r w:rsidR="00C7083B">
        <w:t>An e</w:t>
      </w:r>
      <w:r w:rsidR="000429C4" w:rsidRPr="00350345">
        <w:t>lectronic certified</w:t>
      </w:r>
      <w:r>
        <w:t xml:space="preserve"> </w:t>
      </w:r>
      <w:r w:rsidR="00C7083B">
        <w:t>processor</w:t>
      </w:r>
      <w:r w:rsidR="000429C4" w:rsidRPr="00350345">
        <w:t xml:space="preserve"> automatically scan</w:t>
      </w:r>
      <w:r w:rsidR="00C7083B">
        <w:t>s</w:t>
      </w:r>
      <w:r w:rsidR="000429C4" w:rsidRPr="00350345">
        <w:t>, sort</w:t>
      </w:r>
      <w:r w:rsidR="00C7083B">
        <w:t>s</w:t>
      </w:r>
      <w:r w:rsidR="000429C4" w:rsidRPr="00350345">
        <w:t>, and cancel</w:t>
      </w:r>
      <w:r w:rsidR="00C7083B">
        <w:t>s</w:t>
      </w:r>
      <w:r w:rsidR="000429C4" w:rsidRPr="00350345">
        <w:t xml:space="preserve"> empty deposit beverage containers that</w:t>
      </w:r>
      <w:r>
        <w:t xml:space="preserve"> </w:t>
      </w:r>
      <w:r w:rsidR="000429C4" w:rsidRPr="00350345">
        <w:t>have been received from participating consumers at drop</w:t>
      </w:r>
      <w:r w:rsidR="000429C4" w:rsidRPr="000429C4">
        <w:t>–</w:t>
      </w:r>
      <w:r w:rsidR="000429C4" w:rsidRPr="00350345">
        <w:t>off redemption centers</w:t>
      </w:r>
      <w:r w:rsidR="00C7083B">
        <w:t>;</w:t>
      </w:r>
      <w:r>
        <w:t xml:space="preserve"> </w:t>
      </w:r>
      <w:r w:rsidR="000429C4" w:rsidRPr="00350345">
        <w:t>electronically record</w:t>
      </w:r>
      <w:r w:rsidR="00C7083B">
        <w:t>s</w:t>
      </w:r>
      <w:r w:rsidR="000429C4" w:rsidRPr="00350345">
        <w:t xml:space="preserve"> all transaction information, including quantities, materials</w:t>
      </w:r>
      <w:r>
        <w:t>,</w:t>
      </w:r>
      <w:r w:rsidR="000429C4" w:rsidRPr="00350345">
        <w:t xml:space="preserve"> and</w:t>
      </w:r>
      <w:r>
        <w:t xml:space="preserve"> </w:t>
      </w:r>
      <w:r w:rsidR="000429C4" w:rsidRPr="00350345">
        <w:t>refund amounts due; and post</w:t>
      </w:r>
      <w:r w:rsidR="00C7083B">
        <w:t>s</w:t>
      </w:r>
      <w:r w:rsidR="000429C4" w:rsidRPr="00350345">
        <w:t xml:space="preserve"> the refund amounts to consumers</w:t>
      </w:r>
      <w:r w:rsidR="00D961B8" w:rsidRPr="00D961B8">
        <w:t>’</w:t>
      </w:r>
      <w:r w:rsidR="000429C4" w:rsidRPr="00350345">
        <w:t xml:space="preserve"> r</w:t>
      </w:r>
      <w:r w:rsidR="00C7083B">
        <w:t>edemption accounts.</w:t>
      </w:r>
    </w:p>
    <w:p w:rsidR="004E3CBD" w:rsidRDefault="004E3CB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(19)</w:t>
      </w:r>
      <w:r>
        <w:tab/>
      </w:r>
      <w:r w:rsidR="00D961B8" w:rsidRPr="00D961B8">
        <w:t>‘</w:t>
      </w:r>
      <w:r w:rsidR="000429C4" w:rsidRPr="00350345">
        <w:t>Fiscal year</w:t>
      </w:r>
      <w:r w:rsidR="00D961B8" w:rsidRPr="00D961B8">
        <w:t>’</w:t>
      </w:r>
      <w:r w:rsidR="000429C4" w:rsidRPr="00350345">
        <w:t xml:space="preserve"> means the twelve</w:t>
      </w:r>
      <w:r w:rsidR="000429C4" w:rsidRPr="000429C4">
        <w:t>–</w:t>
      </w:r>
      <w:r w:rsidR="000429C4" w:rsidRPr="00350345">
        <w:t xml:space="preserve">month period beginning on any July </w:t>
      </w:r>
      <w:r>
        <w:t>first</w:t>
      </w:r>
      <w:r w:rsidR="000429C4" w:rsidRPr="00350345">
        <w:t xml:space="preserve"> and</w:t>
      </w:r>
      <w:r>
        <w:t xml:space="preserve"> </w:t>
      </w:r>
      <w:r w:rsidR="000429C4" w:rsidRPr="00350345">
        <w:t xml:space="preserve">ending on the following June </w:t>
      </w:r>
      <w:r>
        <w:t>thirtieth</w:t>
      </w:r>
      <w:r w:rsidR="00C7083B">
        <w:t>.</w:t>
      </w:r>
    </w:p>
    <w:p w:rsidR="004E3CBD" w:rsidRDefault="004E3CB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(20)</w:t>
      </w:r>
      <w:r>
        <w:tab/>
      </w:r>
      <w:r w:rsidR="00D961B8" w:rsidRPr="00D961B8">
        <w:t>‘</w:t>
      </w:r>
      <w:r w:rsidR="000429C4" w:rsidRPr="00350345">
        <w:t>Handling fee</w:t>
      </w:r>
      <w:r w:rsidR="00D961B8" w:rsidRPr="00D961B8">
        <w:t>’</w:t>
      </w:r>
      <w:r w:rsidR="000429C4" w:rsidRPr="00350345">
        <w:t xml:space="preserve"> means an amount paid by the </w:t>
      </w:r>
      <w:r>
        <w:t>S</w:t>
      </w:r>
      <w:r w:rsidR="000429C4" w:rsidRPr="00350345">
        <w:t>tate to a certified redemption</w:t>
      </w:r>
      <w:r>
        <w:t xml:space="preserve"> </w:t>
      </w:r>
      <w:r w:rsidR="000429C4" w:rsidRPr="00350345">
        <w:t>center to defray the costs of, and provide a reasonable financial return for, receiving,</w:t>
      </w:r>
      <w:r>
        <w:t xml:space="preserve"> </w:t>
      </w:r>
      <w:r w:rsidR="000429C4" w:rsidRPr="00350345">
        <w:t xml:space="preserve">quantifying, sorting, </w:t>
      </w:r>
      <w:r w:rsidR="00C7083B">
        <w:t xml:space="preserve">storing, documenting, canceling, </w:t>
      </w:r>
      <w:r w:rsidR="000429C4" w:rsidRPr="00350345">
        <w:t>and ensuring that</w:t>
      </w:r>
      <w:r>
        <w:t xml:space="preserve"> </w:t>
      </w:r>
      <w:r w:rsidR="000429C4" w:rsidRPr="00350345">
        <w:t>redeemed deposit beverage containers are re</w:t>
      </w:r>
      <w:r w:rsidR="00C7083B">
        <w:t>ceived by a certified processor.</w:t>
      </w:r>
    </w:p>
    <w:p w:rsidR="004E3CBD" w:rsidRDefault="004E3CB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(21)</w:t>
      </w:r>
      <w:r>
        <w:tab/>
      </w:r>
      <w:r w:rsidR="00D961B8" w:rsidRPr="00D961B8">
        <w:t>‘</w:t>
      </w:r>
      <w:r w:rsidR="000429C4" w:rsidRPr="00350345">
        <w:t>Import</w:t>
      </w:r>
      <w:r w:rsidR="00D961B8" w:rsidRPr="00D961B8">
        <w:t>’</w:t>
      </w:r>
      <w:r w:rsidR="000429C4" w:rsidRPr="00350345">
        <w:t xml:space="preserve"> means to buy, bring, or accept delivery of deposit beverage</w:t>
      </w:r>
      <w:r>
        <w:t xml:space="preserve"> </w:t>
      </w:r>
      <w:r w:rsidR="000429C4" w:rsidRPr="00350345">
        <w:t>containers from an address, supplier</w:t>
      </w:r>
      <w:r>
        <w:t>, or any entity outside of the S</w:t>
      </w:r>
      <w:r w:rsidR="00C7083B">
        <w:t>tate.</w:t>
      </w:r>
    </w:p>
    <w:p w:rsidR="00197914" w:rsidRDefault="004E3CB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(22)</w:t>
      </w:r>
      <w:r>
        <w:tab/>
      </w:r>
      <w:r w:rsidR="00D961B8" w:rsidRPr="00D961B8">
        <w:t>‘</w:t>
      </w:r>
      <w:r w:rsidR="000429C4" w:rsidRPr="00350345">
        <w:t>Importer</w:t>
      </w:r>
      <w:r w:rsidR="00D961B8" w:rsidRPr="00D961B8">
        <w:t>’</w:t>
      </w:r>
      <w:r w:rsidR="000429C4" w:rsidRPr="00350345">
        <w:t xml:space="preserve"> means a person who buys, brings, or accepts delivery of</w:t>
      </w:r>
      <w:r>
        <w:t xml:space="preserve"> </w:t>
      </w:r>
      <w:r w:rsidR="000429C4" w:rsidRPr="00350345">
        <w:t xml:space="preserve">deposit beverage containers from outside the state for sale or use within the </w:t>
      </w:r>
      <w:r w:rsidR="00187537">
        <w:t>S</w:t>
      </w:r>
      <w:r w:rsidR="00C7083B">
        <w:t>tate.</w:t>
      </w:r>
    </w:p>
    <w:p w:rsidR="00197914" w:rsidRDefault="0019791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(23)</w:t>
      </w:r>
      <w:r>
        <w:tab/>
      </w:r>
      <w:r w:rsidR="00D961B8" w:rsidRPr="00D961B8">
        <w:t>‘</w:t>
      </w:r>
      <w:r w:rsidR="000429C4" w:rsidRPr="00350345">
        <w:t>Microsite redemption center</w:t>
      </w:r>
      <w:r w:rsidR="00D961B8" w:rsidRPr="00D961B8">
        <w:t>’</w:t>
      </w:r>
      <w:r w:rsidR="000429C4" w:rsidRPr="00350345">
        <w:t xml:space="preserve"> means a portable, attended roll</w:t>
      </w:r>
      <w:r w:rsidR="000429C4" w:rsidRPr="000429C4">
        <w:t>–</w:t>
      </w:r>
      <w:r w:rsidR="000429C4" w:rsidRPr="00350345">
        <w:t>off trailer</w:t>
      </w:r>
      <w:r>
        <w:t xml:space="preserve"> </w:t>
      </w:r>
      <w:r w:rsidR="000429C4" w:rsidRPr="00350345">
        <w:t>designed and equipped to serve as a certified redemption center, and typically located in</w:t>
      </w:r>
      <w:r>
        <w:t xml:space="preserve"> </w:t>
      </w:r>
      <w:r w:rsidR="000429C4" w:rsidRPr="00350345">
        <w:t>the parking lot of a host grocery store or other retailer. Redemption refunds are typically</w:t>
      </w:r>
      <w:r w:rsidR="000429C4" w:rsidRPr="00350345">
        <w:br/>
        <w:t>issued in the form of a credit slip that the consumer may redeem for cash or apply</w:t>
      </w:r>
      <w:r>
        <w:t xml:space="preserve"> </w:t>
      </w:r>
      <w:r w:rsidR="000429C4" w:rsidRPr="00350345">
        <w:t>toward purchases inside the</w:t>
      </w:r>
      <w:r w:rsidR="00C7083B">
        <w:t xml:space="preserve"> host grocery store or retailer.</w:t>
      </w:r>
      <w:r w:rsidR="000429C4" w:rsidRPr="00350345">
        <w:br/>
      </w:r>
      <w:r>
        <w:tab/>
      </w:r>
      <w:r w:rsidR="000429C4" w:rsidRPr="00350345">
        <w:t>(24)</w:t>
      </w:r>
      <w:r>
        <w:tab/>
      </w:r>
      <w:r w:rsidR="00D961B8" w:rsidRPr="00D961B8">
        <w:t>‘</w:t>
      </w:r>
      <w:r w:rsidR="000429C4" w:rsidRPr="00350345">
        <w:t>Mobile redemption center</w:t>
      </w:r>
      <w:r w:rsidR="00D961B8" w:rsidRPr="00D961B8">
        <w:t>’</w:t>
      </w:r>
      <w:r w:rsidR="000429C4" w:rsidRPr="00350345">
        <w:t xml:space="preserve"> means a certified redemption center designed to</w:t>
      </w:r>
      <w:r>
        <w:t xml:space="preserve"> </w:t>
      </w:r>
      <w:r w:rsidR="000429C4" w:rsidRPr="00350345">
        <w:t>bring redemption services to residences, institutions, conventions, businesses</w:t>
      </w:r>
      <w:r>
        <w:t>,</w:t>
      </w:r>
      <w:r w:rsidR="000429C4" w:rsidRPr="00350345">
        <w:t xml:space="preserve"> and other</w:t>
      </w:r>
      <w:r>
        <w:t xml:space="preserve"> </w:t>
      </w:r>
      <w:r w:rsidR="000429C4" w:rsidRPr="00350345">
        <w:t>entities, either on a one</w:t>
      </w:r>
      <w:r w:rsidR="000429C4" w:rsidRPr="000429C4">
        <w:t>–</w:t>
      </w:r>
      <w:r w:rsidR="000429C4" w:rsidRPr="00350345">
        <w:t>time or on</w:t>
      </w:r>
      <w:r w:rsidR="00D961B8">
        <w:noBreakHyphen/>
      </w:r>
      <w:r w:rsidR="00C7083B">
        <w:t>going basis. A mobile redemption center</w:t>
      </w:r>
      <w:r w:rsidR="000429C4" w:rsidRPr="00350345">
        <w:t xml:space="preserve"> may operate</w:t>
      </w:r>
      <w:r>
        <w:t xml:space="preserve"> </w:t>
      </w:r>
      <w:r w:rsidR="000429C4" w:rsidRPr="00350345">
        <w:t xml:space="preserve">independently, or </w:t>
      </w:r>
      <w:r w:rsidR="00C7083B">
        <w:t>it</w:t>
      </w:r>
      <w:r w:rsidR="000429C4" w:rsidRPr="00350345">
        <w:t xml:space="preserve"> may be operated in conjunction with another certified redemption</w:t>
      </w:r>
      <w:r>
        <w:t xml:space="preserve"> </w:t>
      </w:r>
      <w:r w:rsidR="000429C4" w:rsidRPr="00350345">
        <w:t>c</w:t>
      </w:r>
      <w:r w:rsidR="00C7083B">
        <w:t>enter or a certified processor.</w:t>
      </w:r>
    </w:p>
    <w:p w:rsidR="00197914" w:rsidRDefault="0019791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(25)</w:t>
      </w:r>
      <w:r>
        <w:tab/>
      </w:r>
      <w:r w:rsidR="00D961B8" w:rsidRPr="00D961B8">
        <w:t>‘</w:t>
      </w:r>
      <w:r>
        <w:t>O</w:t>
      </w:r>
      <w:r w:rsidR="000429C4" w:rsidRPr="00350345">
        <w:t>n</w:t>
      </w:r>
      <w:r w:rsidR="00D961B8">
        <w:noBreakHyphen/>
      </w:r>
      <w:r w:rsidR="000429C4" w:rsidRPr="00350345">
        <w:t>premises consumption</w:t>
      </w:r>
      <w:r w:rsidR="00D961B8" w:rsidRPr="00D961B8">
        <w:t>’</w:t>
      </w:r>
      <w:r w:rsidR="000429C4" w:rsidRPr="00350345">
        <w:t xml:space="preserve"> means consumption of a deposit beverage by a</w:t>
      </w:r>
      <w:r>
        <w:t xml:space="preserve"> c</w:t>
      </w:r>
      <w:r w:rsidR="000429C4" w:rsidRPr="00350345">
        <w:t>onsumer immediately and within the area under control of the establishment, including</w:t>
      </w:r>
      <w:r>
        <w:t xml:space="preserve"> </w:t>
      </w:r>
      <w:r w:rsidR="000429C4" w:rsidRPr="00350345">
        <w:t>bars, restaurants, passenger ships, and airplanes</w:t>
      </w:r>
      <w:r w:rsidR="00C7083B">
        <w:t>.</w:t>
      </w:r>
      <w:r>
        <w:tab/>
      </w:r>
    </w:p>
    <w:p w:rsidR="00197914" w:rsidRDefault="0019791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(26)</w:t>
      </w:r>
      <w:r>
        <w:tab/>
      </w:r>
      <w:r w:rsidR="00D961B8" w:rsidRPr="00D961B8">
        <w:t>‘</w:t>
      </w:r>
      <w:r>
        <w:t>Person</w:t>
      </w:r>
      <w:r w:rsidR="00D961B8" w:rsidRPr="00D961B8">
        <w:t>’</w:t>
      </w:r>
      <w:r>
        <w:t xml:space="preserve"> </w:t>
      </w:r>
      <w:r w:rsidR="000429C4" w:rsidRPr="00350345">
        <w:t>means an individual, partnership, firm, association, public or private</w:t>
      </w:r>
      <w:r>
        <w:t xml:space="preserve"> </w:t>
      </w:r>
      <w:r w:rsidR="000429C4" w:rsidRPr="00350345">
        <w:t>corporation, federal agency, the</w:t>
      </w:r>
      <w:r>
        <w:t xml:space="preserve"> S</w:t>
      </w:r>
      <w:r w:rsidR="000429C4" w:rsidRPr="00350345">
        <w:t>tate or any of its political subdivisions, trust, estate, or</w:t>
      </w:r>
      <w:r>
        <w:t xml:space="preserve"> </w:t>
      </w:r>
      <w:r w:rsidR="00C7083B">
        <w:t>another legal entity.</w:t>
      </w:r>
    </w:p>
    <w:p w:rsidR="00197914" w:rsidRDefault="0019791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(27)</w:t>
      </w:r>
      <w:r>
        <w:tab/>
      </w:r>
      <w:r w:rsidR="00D961B8" w:rsidRPr="00D961B8">
        <w:t>‘</w:t>
      </w:r>
      <w:r w:rsidR="000429C4" w:rsidRPr="00350345">
        <w:t>Refillable beverage container</w:t>
      </w:r>
      <w:r w:rsidR="00D961B8" w:rsidRPr="00D961B8">
        <w:t>’</w:t>
      </w:r>
      <w:r w:rsidR="000429C4" w:rsidRPr="00350345">
        <w:t xml:space="preserve"> means a beverage container that is intended</w:t>
      </w:r>
      <w:r>
        <w:t xml:space="preserve"> </w:t>
      </w:r>
      <w:r w:rsidR="000429C4" w:rsidRPr="00350345">
        <w:t>to be returned intact to the manufacturer or distributor to be washed, refilled</w:t>
      </w:r>
      <w:r>
        <w:t>,</w:t>
      </w:r>
      <w:r w:rsidR="000429C4" w:rsidRPr="00350345">
        <w:t xml:space="preserve"> and resold;</w:t>
      </w:r>
      <w:r>
        <w:t xml:space="preserve"> </w:t>
      </w:r>
      <w:r w:rsidR="000429C4" w:rsidRPr="00350345">
        <w:t>that is sold in a container which has a brand name permanently marked on it; and that</w:t>
      </w:r>
      <w:r>
        <w:t xml:space="preserve"> </w:t>
      </w:r>
      <w:r w:rsidR="000429C4" w:rsidRPr="00350345">
        <w:t>bears a manufacturers</w:t>
      </w:r>
      <w:r w:rsidR="00D961B8" w:rsidRPr="00D961B8">
        <w:t>’</w:t>
      </w:r>
      <w:r w:rsidR="000429C4" w:rsidRPr="00350345">
        <w:t xml:space="preserve"> refund value of at least five c</w:t>
      </w:r>
      <w:r w:rsidR="00C7083B">
        <w:t>ents.</w:t>
      </w:r>
    </w:p>
    <w:p w:rsidR="00197914" w:rsidRDefault="0019791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(28)</w:t>
      </w:r>
      <w:r>
        <w:tab/>
      </w:r>
      <w:r w:rsidR="00D961B8" w:rsidRPr="00D961B8">
        <w:t>‘</w:t>
      </w:r>
      <w:r>
        <w:t>Reverse vending machine</w:t>
      </w:r>
      <w:r w:rsidR="00D961B8" w:rsidRPr="00D961B8">
        <w:t>’</w:t>
      </w:r>
      <w:r w:rsidR="000429C4" w:rsidRPr="00350345">
        <w:t xml:space="preserve"> means a self</w:t>
      </w:r>
      <w:r w:rsidR="00D961B8">
        <w:noBreakHyphen/>
      </w:r>
      <w:r w:rsidR="000429C4" w:rsidRPr="00350345">
        <w:t>service certified redemption</w:t>
      </w:r>
      <w:r>
        <w:t xml:space="preserve"> </w:t>
      </w:r>
      <w:r w:rsidR="000429C4" w:rsidRPr="00350345">
        <w:t>center, typically located adjacent to a grocery store, into which a consumer feeds empty</w:t>
      </w:r>
      <w:r>
        <w:t xml:space="preserve"> </w:t>
      </w:r>
      <w:r w:rsidR="000429C4" w:rsidRPr="00350345">
        <w:t>deposit beverage containers. The machine electronically scans the container</w:t>
      </w:r>
      <w:r w:rsidR="00D961B8" w:rsidRPr="00D961B8">
        <w:t>’</w:t>
      </w:r>
      <w:r w:rsidR="000429C4" w:rsidRPr="00350345">
        <w:t>s bar code,</w:t>
      </w:r>
      <w:r w:rsidR="008737E4">
        <w:t xml:space="preserve"> </w:t>
      </w:r>
      <w:r w:rsidR="000429C4" w:rsidRPr="00350345">
        <w:t>sorts and cancels the container, records the transaction information, and issues a refund</w:t>
      </w:r>
      <w:r>
        <w:t xml:space="preserve"> </w:t>
      </w:r>
      <w:r w:rsidR="000429C4" w:rsidRPr="00350345">
        <w:t>in the form of a redeemable credit slip, cash</w:t>
      </w:r>
      <w:r>
        <w:t>,</w:t>
      </w:r>
      <w:r w:rsidR="000429C4" w:rsidRPr="00350345">
        <w:t xml:space="preserve"> or donation to a designated charity.</w:t>
      </w:r>
    </w:p>
    <w:p w:rsidR="00197914" w:rsidRDefault="0019791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0878" w:rsidRDefault="0019791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20.</w:t>
      </w:r>
      <w:r>
        <w:tab/>
      </w:r>
      <w:r w:rsidR="00920878">
        <w:t>(A)</w:t>
      </w:r>
      <w:r w:rsidR="00920878">
        <w:tab/>
      </w:r>
      <w:r w:rsidR="000429C4" w:rsidRPr="00350345">
        <w:t>By September 1, 20</w:t>
      </w:r>
      <w:r>
        <w:t>11</w:t>
      </w:r>
      <w:r w:rsidR="000429C4" w:rsidRPr="00350345">
        <w:t>, all deposit beverage distributors operating within the</w:t>
      </w:r>
      <w:r>
        <w:t xml:space="preserve"> S</w:t>
      </w:r>
      <w:r w:rsidR="000429C4" w:rsidRPr="00350345">
        <w:t xml:space="preserve">tate shall register with the </w:t>
      </w:r>
      <w:r>
        <w:t>D</w:t>
      </w:r>
      <w:r w:rsidR="000429C4" w:rsidRPr="00350345">
        <w:t xml:space="preserve">epartment of </w:t>
      </w:r>
      <w:r>
        <w:t>R</w:t>
      </w:r>
      <w:r w:rsidR="000429C4" w:rsidRPr="00350345">
        <w:t>evenue in a manner and form prescribed by</w:t>
      </w:r>
      <w:r>
        <w:t xml:space="preserve"> </w:t>
      </w:r>
      <w:r w:rsidR="000429C4" w:rsidRPr="00350345">
        <w:t xml:space="preserve">the </w:t>
      </w:r>
      <w:r>
        <w:t>Department of R</w:t>
      </w:r>
      <w:r w:rsidR="000429C4" w:rsidRPr="00350345">
        <w:t xml:space="preserve">evenue. </w:t>
      </w:r>
      <w:r>
        <w:t xml:space="preserve"> </w:t>
      </w:r>
      <w:r w:rsidR="000429C4" w:rsidRPr="00350345">
        <w:t>After September 1, 20</w:t>
      </w:r>
      <w:r>
        <w:t>11</w:t>
      </w:r>
      <w:r w:rsidR="000429C4" w:rsidRPr="00350345">
        <w:t>, any person who desires to conduct</w:t>
      </w:r>
      <w:r>
        <w:t xml:space="preserve"> </w:t>
      </w:r>
      <w:r w:rsidR="000429C4" w:rsidRPr="00350345">
        <w:t xml:space="preserve">business </w:t>
      </w:r>
      <w:r>
        <w:t>in the S</w:t>
      </w:r>
      <w:r w:rsidR="000429C4" w:rsidRPr="00350345">
        <w:t xml:space="preserve">tate as a deposit beverage distributor shall register with the </w:t>
      </w:r>
      <w:r>
        <w:t>D</w:t>
      </w:r>
      <w:r w:rsidR="000429C4" w:rsidRPr="00350345">
        <w:t>epartment</w:t>
      </w:r>
      <w:r>
        <w:t xml:space="preserve"> </w:t>
      </w:r>
      <w:r w:rsidR="000429C4" w:rsidRPr="00350345">
        <w:t xml:space="preserve">of </w:t>
      </w:r>
      <w:r>
        <w:t>R</w:t>
      </w:r>
      <w:r w:rsidR="000429C4" w:rsidRPr="00350345">
        <w:t>evenue no later than one month prior to the commencement of the business.</w:t>
      </w:r>
    </w:p>
    <w:p w:rsidR="00920878" w:rsidRDefault="00920878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</w:r>
      <w:r w:rsidR="000429C4" w:rsidRPr="00350345">
        <w:t>All deposit beverage distributors shall maintain records reflecting the</w:t>
      </w:r>
      <w:r w:rsidR="00197914">
        <w:t xml:space="preserve"> </w:t>
      </w:r>
      <w:r w:rsidR="000429C4" w:rsidRPr="00350345">
        <w:t>manufacture and importation of beverages in deposit beverage containers as well as in</w:t>
      </w:r>
      <w:r w:rsidR="00197914">
        <w:t xml:space="preserve"> </w:t>
      </w:r>
      <w:r w:rsidR="000429C4" w:rsidRPr="00350345">
        <w:t xml:space="preserve">refillable beverage containers. The records </w:t>
      </w:r>
      <w:r>
        <w:t>must</w:t>
      </w:r>
      <w:r w:rsidR="000429C4" w:rsidRPr="00350345">
        <w:t xml:space="preserve"> be made available, upon request, for</w:t>
      </w:r>
      <w:r w:rsidR="00197914">
        <w:t xml:space="preserve"> </w:t>
      </w:r>
      <w:r>
        <w:t>inspection by the D</w:t>
      </w:r>
      <w:r w:rsidR="000429C4" w:rsidRPr="00350345">
        <w:t>epartment of</w:t>
      </w:r>
      <w:r>
        <w:t xml:space="preserve"> R</w:t>
      </w:r>
      <w:r w:rsidR="000429C4" w:rsidRPr="00350345">
        <w:t xml:space="preserve">evenue and the </w:t>
      </w:r>
      <w:r>
        <w:t>D</w:t>
      </w:r>
      <w:r w:rsidR="000429C4" w:rsidRPr="00350345">
        <w:t xml:space="preserve">epartment of </w:t>
      </w:r>
      <w:r>
        <w:t>Health and Environmental Control</w:t>
      </w:r>
      <w:r w:rsidR="000429C4" w:rsidRPr="00350345">
        <w:t>; provided, that any proprietary information obtained by either department</w:t>
      </w:r>
      <w:r w:rsidR="00197914">
        <w:t xml:space="preserve"> </w:t>
      </w:r>
      <w:r>
        <w:t>must</w:t>
      </w:r>
      <w:r w:rsidR="000429C4" w:rsidRPr="00350345">
        <w:t xml:space="preserve"> be kept confidential and </w:t>
      </w:r>
      <w:r>
        <w:t>may</w:t>
      </w:r>
      <w:r w:rsidR="000429C4" w:rsidRPr="00350345">
        <w:t xml:space="preserve"> not be disclosed to </w:t>
      </w:r>
      <w:r w:rsidR="00C7083B">
        <w:t>another</w:t>
      </w:r>
      <w:r w:rsidR="000429C4" w:rsidRPr="00350345">
        <w:t xml:space="preserve"> person, except:</w:t>
      </w:r>
      <w:r w:rsidR="00197914">
        <w:t xml:space="preserve">  </w:t>
      </w:r>
    </w:p>
    <w:p w:rsidR="00920878" w:rsidRDefault="00920878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(1)</w:t>
      </w:r>
      <w:r>
        <w:tab/>
        <w:t>a</w:t>
      </w:r>
      <w:r w:rsidR="000429C4" w:rsidRPr="00350345">
        <w:t>s may be reasonably required in an administrative or judicial</w:t>
      </w:r>
      <w:r w:rsidR="00197914">
        <w:t xml:space="preserve"> </w:t>
      </w:r>
      <w:r w:rsidR="000429C4" w:rsidRPr="00350345">
        <w:t xml:space="preserve">proceeding to enforce </w:t>
      </w:r>
      <w:r w:rsidR="00C7083B">
        <w:t>a</w:t>
      </w:r>
      <w:r w:rsidR="000429C4" w:rsidRPr="00350345">
        <w:t xml:space="preserve"> provision of this act or </w:t>
      </w:r>
      <w:r w:rsidR="00C7083B">
        <w:t>a</w:t>
      </w:r>
      <w:r w:rsidR="000429C4" w:rsidRPr="00350345">
        <w:t xml:space="preserve"> rule adopted pursuant to</w:t>
      </w:r>
      <w:r w:rsidR="00197914">
        <w:t xml:space="preserve"> </w:t>
      </w:r>
      <w:r w:rsidR="000429C4" w:rsidRPr="00350345">
        <w:t xml:space="preserve">this </w:t>
      </w:r>
      <w:r w:rsidR="00515DE6">
        <w:t>chapter</w:t>
      </w:r>
      <w:r w:rsidR="000429C4" w:rsidRPr="00350345">
        <w:t>; or</w:t>
      </w:r>
    </w:p>
    <w:p w:rsidR="00197914" w:rsidRDefault="00920878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(2)</w:t>
      </w:r>
      <w:r>
        <w:tab/>
      </w:r>
      <w:r w:rsidR="00261FB9">
        <w:t>pursuant to</w:t>
      </w:r>
      <w:r w:rsidR="000429C4" w:rsidRPr="00350345">
        <w:t xml:space="preserve"> an order issued by a court or administrative agency hearings</w:t>
      </w:r>
      <w:r w:rsidR="000429C4">
        <w:t xml:space="preserve"> </w:t>
      </w:r>
      <w:r w:rsidR="000429C4" w:rsidRPr="00350345">
        <w:t>officer.</w:t>
      </w:r>
    </w:p>
    <w:p w:rsidR="00197914" w:rsidRDefault="0019791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0878" w:rsidRDefault="00920878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30.</w:t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</w:r>
      <w:r w:rsidR="000429C4" w:rsidRPr="00350345">
        <w:t>Beginning on October 1, 20</w:t>
      </w:r>
      <w:r>
        <w:t>11</w:t>
      </w:r>
      <w:r w:rsidR="000429C4" w:rsidRPr="00350345">
        <w:t>, every deposit beverage distributor shall pay</w:t>
      </w:r>
      <w:r>
        <w:t xml:space="preserve"> </w:t>
      </w:r>
      <w:r w:rsidR="000429C4" w:rsidRPr="00350345">
        <w:t xml:space="preserve">to the </w:t>
      </w:r>
      <w:r>
        <w:t>D</w:t>
      </w:r>
      <w:r w:rsidR="000429C4" w:rsidRPr="00350345">
        <w:t>epartm</w:t>
      </w:r>
      <w:r>
        <w:t>ent of R</w:t>
      </w:r>
      <w:r w:rsidR="000429C4" w:rsidRPr="00350345">
        <w:t>evenue a container recovery fee for each deposit beverage</w:t>
      </w:r>
      <w:r>
        <w:t xml:space="preserve"> </w:t>
      </w:r>
      <w:r w:rsidR="000429C4" w:rsidRPr="00350345">
        <w:t xml:space="preserve">container manufactured in or imported into the </w:t>
      </w:r>
      <w:r>
        <w:t>S</w:t>
      </w:r>
      <w:r w:rsidR="000429C4" w:rsidRPr="00350345">
        <w:t xml:space="preserve">tate. The fee </w:t>
      </w:r>
      <w:r>
        <w:t>must</w:t>
      </w:r>
      <w:r w:rsidR="000429C4" w:rsidRPr="00350345">
        <w:t xml:space="preserve"> be imposed only once</w:t>
      </w:r>
      <w:r>
        <w:t xml:space="preserve"> </w:t>
      </w:r>
      <w:r w:rsidR="000429C4" w:rsidRPr="00350345">
        <w:t xml:space="preserve">on the </w:t>
      </w:r>
      <w:r w:rsidR="00C7083B">
        <w:t>same deposit beverage container</w:t>
      </w:r>
      <w:r w:rsidR="000429C4" w:rsidRPr="00350345">
        <w:t xml:space="preserve"> and </w:t>
      </w:r>
      <w:r>
        <w:t>must</w:t>
      </w:r>
      <w:r w:rsidR="000429C4" w:rsidRPr="00350345">
        <w:t xml:space="preserve"> be implemented in phases as</w:t>
      </w:r>
      <w:r>
        <w:t xml:space="preserve"> </w:t>
      </w:r>
      <w:r w:rsidR="000429C4" w:rsidRPr="00350345">
        <w:t>follows:</w:t>
      </w:r>
    </w:p>
    <w:p w:rsidR="00920878" w:rsidRDefault="00920878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(1)</w:t>
      </w:r>
      <w:r>
        <w:tab/>
        <w:t>t</w:t>
      </w:r>
      <w:r w:rsidR="000429C4" w:rsidRPr="00350345">
        <w:t>he amount of the container recovery fee from October 1, 20</w:t>
      </w:r>
      <w:r>
        <w:t>11</w:t>
      </w:r>
      <w:r w:rsidR="000429C4" w:rsidRPr="00350345">
        <w:t>, until</w:t>
      </w:r>
      <w:r>
        <w:t xml:space="preserve"> March 31, 2013</w:t>
      </w:r>
      <w:r w:rsidR="000429C4" w:rsidRPr="00350345">
        <w:t xml:space="preserve">, </w:t>
      </w:r>
      <w:r>
        <w:t>is</w:t>
      </w:r>
      <w:r w:rsidR="000429C4" w:rsidRPr="00350345">
        <w:t xml:space="preserve"> one</w:t>
      </w:r>
      <w:r w:rsidR="00D961B8">
        <w:noBreakHyphen/>
      </w:r>
      <w:r w:rsidR="000429C4" w:rsidRPr="00350345">
        <w:t>quarter of one cent per deposit beverage</w:t>
      </w:r>
      <w:r>
        <w:t xml:space="preserve"> </w:t>
      </w:r>
      <w:r w:rsidR="000429C4" w:rsidRPr="00350345">
        <w:t>container;</w:t>
      </w:r>
    </w:p>
    <w:p w:rsidR="00715B57" w:rsidRDefault="00920878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b</w:t>
      </w:r>
      <w:r w:rsidR="000429C4" w:rsidRPr="00350345">
        <w:t>eginning April 1, 201</w:t>
      </w:r>
      <w:r>
        <w:t>3</w:t>
      </w:r>
      <w:r w:rsidR="000429C4" w:rsidRPr="00350345">
        <w:t>, the amount of the container recovery fee</w:t>
      </w:r>
      <w:r>
        <w:t xml:space="preserve"> </w:t>
      </w:r>
      <w:r w:rsidR="00A654C6">
        <w:t>i</w:t>
      </w:r>
      <w:r w:rsidR="000429C4" w:rsidRPr="00350345">
        <w:t>ncrease</w:t>
      </w:r>
      <w:r w:rsidR="00A654C6">
        <w:t>s</w:t>
      </w:r>
      <w:r w:rsidR="000429C4" w:rsidRPr="00350345">
        <w:t xml:space="preserve"> to one</w:t>
      </w:r>
      <w:r w:rsidR="00D961B8">
        <w:noBreakHyphen/>
      </w:r>
      <w:r w:rsidR="000429C4" w:rsidRPr="00350345">
        <w:t>half of one cent per deposit beverage container and</w:t>
      </w:r>
      <w:r>
        <w:t xml:space="preserve"> </w:t>
      </w:r>
      <w:r w:rsidR="00715B57">
        <w:t>must</w:t>
      </w:r>
      <w:r w:rsidR="000429C4" w:rsidRPr="00350345">
        <w:t xml:space="preserve"> remain at that level until December 31, 201</w:t>
      </w:r>
      <w:r w:rsidR="00715B57">
        <w:t>3</w:t>
      </w:r>
      <w:r w:rsidR="000429C4" w:rsidRPr="00350345">
        <w:t>; and</w:t>
      </w:r>
    </w:p>
    <w:p w:rsidR="00715B57" w:rsidRDefault="00715B57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(3)</w:t>
      </w:r>
      <w:r>
        <w:tab/>
        <w:t>b</w:t>
      </w:r>
      <w:r w:rsidR="000429C4" w:rsidRPr="00350345">
        <w:t>eginning January 1, 201</w:t>
      </w:r>
      <w:r>
        <w:t>4</w:t>
      </w:r>
      <w:r w:rsidR="000429C4" w:rsidRPr="00350345">
        <w:t>, the amount of the container recovery</w:t>
      </w:r>
      <w:r w:rsidR="00920878">
        <w:t xml:space="preserve"> </w:t>
      </w:r>
      <w:r w:rsidR="000429C4" w:rsidRPr="00350345">
        <w:t>fee increase</w:t>
      </w:r>
      <w:r>
        <w:t>s</w:t>
      </w:r>
      <w:r w:rsidR="000429C4" w:rsidRPr="00350345">
        <w:t xml:space="preserve"> to one cent</w:t>
      </w:r>
      <w:r w:rsidR="00C7083B">
        <w:t xml:space="preserve"> per deposit beverage container</w:t>
      </w:r>
      <w:r w:rsidR="000429C4" w:rsidRPr="00350345">
        <w:t xml:space="preserve"> and </w:t>
      </w:r>
      <w:r>
        <w:t>must</w:t>
      </w:r>
      <w:r w:rsidR="00920878">
        <w:t xml:space="preserve"> </w:t>
      </w:r>
      <w:r w:rsidR="000429C4" w:rsidRPr="00350345">
        <w:t xml:space="preserve">remain at that level until changed by an act of the </w:t>
      </w:r>
      <w:r>
        <w:t>General A</w:t>
      </w:r>
      <w:r w:rsidR="000429C4" w:rsidRPr="00350345">
        <w:t>ssembly.</w:t>
      </w:r>
    </w:p>
    <w:p w:rsidR="00715B57" w:rsidRDefault="00715B57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</w:r>
      <w:r w:rsidR="000429C4" w:rsidRPr="00350345">
        <w:t xml:space="preserve">Payment </w:t>
      </w:r>
      <w:r>
        <w:t>must</w:t>
      </w:r>
      <w:r w:rsidR="000429C4" w:rsidRPr="00350345">
        <w:t xml:space="preserve"> be accompanied by an inventory report in a manner and form</w:t>
      </w:r>
      <w:r w:rsidR="00920878">
        <w:t xml:space="preserve"> </w:t>
      </w:r>
      <w:r w:rsidR="000429C4" w:rsidRPr="00350345">
        <w:t xml:space="preserve">prescribed by the </w:t>
      </w:r>
      <w:r>
        <w:t>D</w:t>
      </w:r>
      <w:r w:rsidR="000429C4" w:rsidRPr="00350345">
        <w:t xml:space="preserve">epartment of </w:t>
      </w:r>
      <w:r>
        <w:t>R</w:t>
      </w:r>
      <w:r w:rsidR="000429C4" w:rsidRPr="00350345">
        <w:t>evenue that identifies the number of beverages in</w:t>
      </w:r>
      <w:r w:rsidR="00920878">
        <w:t xml:space="preserve"> </w:t>
      </w:r>
      <w:r w:rsidR="000429C4" w:rsidRPr="00350345">
        <w:t>deposit beverage containers, by container size and type, manufactured in or imported</w:t>
      </w:r>
      <w:r w:rsidR="00920878">
        <w:t xml:space="preserve"> </w:t>
      </w:r>
      <w:r w:rsidR="000429C4" w:rsidRPr="00350345">
        <w:t xml:space="preserve">into the </w:t>
      </w:r>
      <w:r>
        <w:t>S</w:t>
      </w:r>
      <w:r w:rsidR="000429C4" w:rsidRPr="00350345">
        <w:t>tate during the reporting period.</w:t>
      </w:r>
      <w:r w:rsidR="00920878">
        <w:t xml:space="preserve"> </w:t>
      </w:r>
    </w:p>
    <w:p w:rsidR="00715B57" w:rsidRDefault="00715B57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</w:t>
      </w:r>
      <w:r w:rsidR="000429C4" w:rsidRPr="00350345">
        <w:t>)</w:t>
      </w:r>
      <w:r>
        <w:tab/>
      </w:r>
      <w:r w:rsidR="000429C4" w:rsidRPr="00350345">
        <w:t xml:space="preserve">All inventory reports and payments </w:t>
      </w:r>
      <w:r>
        <w:t>must</w:t>
      </w:r>
      <w:r w:rsidR="000429C4" w:rsidRPr="00350345">
        <w:t xml:space="preserve"> be made monthly and received </w:t>
      </w:r>
      <w:r w:rsidR="00261FB9">
        <w:t>by</w:t>
      </w:r>
      <w:r w:rsidR="000429C4" w:rsidRPr="00350345">
        <w:t xml:space="preserve"> the fifteenth day of the month following the end of the reporting period.</w:t>
      </w:r>
    </w:p>
    <w:p w:rsidR="00E163D0" w:rsidRDefault="00715B57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D</w:t>
      </w:r>
      <w:r w:rsidR="000429C4" w:rsidRPr="00350345">
        <w:t>)</w:t>
      </w:r>
      <w:r>
        <w:tab/>
      </w:r>
      <w:r w:rsidR="000429C4" w:rsidRPr="00350345">
        <w:t xml:space="preserve">Payment </w:t>
      </w:r>
      <w:r>
        <w:t>must</w:t>
      </w:r>
      <w:r w:rsidR="000429C4" w:rsidRPr="00350345">
        <w:t xml:space="preserve"> be made by check</w:t>
      </w:r>
      <w:r>
        <w:t xml:space="preserve"> or money order payable to the </w:t>
      </w:r>
      <w:r w:rsidR="00D961B8" w:rsidRPr="00D961B8">
        <w:t>‘</w:t>
      </w:r>
      <w:r w:rsidR="000429C4" w:rsidRPr="00350345">
        <w:t>Department</w:t>
      </w:r>
      <w:r w:rsidR="00920878">
        <w:t xml:space="preserve"> </w:t>
      </w:r>
      <w:r w:rsidR="000429C4" w:rsidRPr="00350345">
        <w:t xml:space="preserve">of Revenue, State of </w:t>
      </w:r>
      <w:r>
        <w:t>South Carolina</w:t>
      </w:r>
      <w:r w:rsidR="00D961B8" w:rsidRPr="00D961B8">
        <w:t>’</w:t>
      </w:r>
      <w:r w:rsidR="000429C4" w:rsidRPr="00350345">
        <w:t>.</w:t>
      </w:r>
    </w:p>
    <w:p w:rsidR="00920878" w:rsidRDefault="00E163D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E</w:t>
      </w:r>
      <w:r w:rsidR="000429C4" w:rsidRPr="00350345">
        <w:t>)</w:t>
      </w:r>
      <w:r>
        <w:tab/>
        <w:t>A</w:t>
      </w:r>
      <w:r w:rsidR="000429C4" w:rsidRPr="00350345">
        <w:t xml:space="preserve"> local government </w:t>
      </w:r>
      <w:r>
        <w:t>may not</w:t>
      </w:r>
      <w:r w:rsidR="000429C4" w:rsidRPr="00350345">
        <w:t xml:space="preserve"> impose or collect an assessment or fee on</w:t>
      </w:r>
      <w:r w:rsidR="00920878">
        <w:t xml:space="preserve"> </w:t>
      </w:r>
      <w:r w:rsidR="000429C4" w:rsidRPr="00350345">
        <w:t>deposit beverage containers for the same or similar purpose that is the subject of this</w:t>
      </w:r>
      <w:r w:rsidR="00920878">
        <w:t xml:space="preserve"> </w:t>
      </w:r>
      <w:r w:rsidR="00C7083B">
        <w:t>chapter</w:t>
      </w:r>
      <w:r w:rsidR="000429C4" w:rsidRPr="00350345">
        <w:t>.</w:t>
      </w:r>
    </w:p>
    <w:p w:rsidR="00920878" w:rsidRDefault="00920878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3D0" w:rsidRDefault="00E163D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 w:rsidR="00C7083B">
        <w:t>97</w:t>
      </w:r>
      <w:r w:rsidR="00D961B8">
        <w:noBreakHyphen/>
      </w:r>
      <w:r>
        <w:t>40.</w:t>
      </w:r>
      <w:r>
        <w:tab/>
        <w:t>(A</w:t>
      </w:r>
      <w:r w:rsidR="000429C4" w:rsidRPr="00350345">
        <w:t>)</w:t>
      </w:r>
      <w:r>
        <w:tab/>
      </w:r>
      <w:r w:rsidR="000429C4" w:rsidRPr="00350345">
        <w:t>Beginning March 1, 201</w:t>
      </w:r>
      <w:r>
        <w:t>3</w:t>
      </w:r>
      <w:r w:rsidR="000429C4" w:rsidRPr="00350345">
        <w:t>, every deposit beverage distributor shall pay to the</w:t>
      </w:r>
      <w:r w:rsidR="00715B57">
        <w:t xml:space="preserve"> </w:t>
      </w:r>
      <w:r>
        <w:t>D</w:t>
      </w:r>
      <w:r w:rsidR="000429C4" w:rsidRPr="00350345">
        <w:t xml:space="preserve">epartment of </w:t>
      </w:r>
      <w:r>
        <w:t>R</w:t>
      </w:r>
      <w:r w:rsidR="000429C4" w:rsidRPr="00350345">
        <w:t>evenue a deposit on each deposit beverage container manufactured in or</w:t>
      </w:r>
      <w:r w:rsidR="00715B57">
        <w:t xml:space="preserve"> </w:t>
      </w:r>
      <w:r>
        <w:t>imported into the S</w:t>
      </w:r>
      <w:r w:rsidR="000429C4" w:rsidRPr="00350345">
        <w:t>tate.</w:t>
      </w:r>
    </w:p>
    <w:p w:rsidR="00E163D0" w:rsidRDefault="00E163D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</w:r>
      <w:r w:rsidR="000429C4" w:rsidRPr="00350345">
        <w:t xml:space="preserve">The deposit </w:t>
      </w:r>
      <w:r>
        <w:t>is</w:t>
      </w:r>
      <w:r w:rsidR="000429C4" w:rsidRPr="00350345">
        <w:t xml:space="preserve"> five cents and </w:t>
      </w:r>
      <w:r>
        <w:t>must</w:t>
      </w:r>
      <w:r w:rsidR="000429C4" w:rsidRPr="00350345">
        <w:t xml:space="preserve"> remain at that level until</w:t>
      </w:r>
      <w:r>
        <w:t xml:space="preserve"> </w:t>
      </w:r>
      <w:r w:rsidR="000429C4" w:rsidRPr="00350345">
        <w:t xml:space="preserve">changed by an act of the </w:t>
      </w:r>
      <w:r>
        <w:t>G</w:t>
      </w:r>
      <w:r w:rsidR="000429C4" w:rsidRPr="00350345">
        <w:t xml:space="preserve">eneral </w:t>
      </w:r>
      <w:r>
        <w:t>A</w:t>
      </w:r>
      <w:r w:rsidR="000429C4" w:rsidRPr="00350345">
        <w:t>ssembly.</w:t>
      </w:r>
    </w:p>
    <w:p w:rsidR="00E163D0" w:rsidRDefault="00E163D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C</w:t>
      </w:r>
      <w:r w:rsidR="000429C4" w:rsidRPr="00350345">
        <w:t>)</w:t>
      </w:r>
      <w:r>
        <w:tab/>
      </w:r>
      <w:r w:rsidR="000429C4" w:rsidRPr="00350345">
        <w:t xml:space="preserve">Payment of the deposit </w:t>
      </w:r>
      <w:r>
        <w:t xml:space="preserve">must </w:t>
      </w:r>
      <w:r w:rsidR="000429C4" w:rsidRPr="00350345">
        <w:t>be made simultaneously with, and according to</w:t>
      </w:r>
      <w:r>
        <w:t xml:space="preserve"> </w:t>
      </w:r>
      <w:r w:rsidR="000429C4" w:rsidRPr="00350345">
        <w:t xml:space="preserve">the same terms as, payment of the container recovery fee as described in Section </w:t>
      </w:r>
      <w:r>
        <w:t>44</w:t>
      </w:r>
      <w:r w:rsidR="00D961B8">
        <w:noBreakHyphen/>
      </w:r>
      <w:r>
        <w:t>97</w:t>
      </w:r>
      <w:r w:rsidR="00D961B8">
        <w:noBreakHyphen/>
      </w:r>
      <w:r>
        <w:t>30</w:t>
      </w:r>
      <w:r w:rsidR="000429C4" w:rsidRPr="00350345">
        <w:t>.</w:t>
      </w:r>
    </w:p>
    <w:p w:rsidR="00E163D0" w:rsidRDefault="00E163D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ED6" w:rsidRDefault="00E163D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 w:rsidR="00BE4372">
        <w:t>97</w:t>
      </w:r>
      <w:r w:rsidR="00D961B8">
        <w:noBreakHyphen/>
      </w:r>
      <w:r>
        <w:t>50.</w:t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</w:r>
      <w:r w:rsidR="000429C4" w:rsidRPr="00350345">
        <w:t>Beginning April 1, 201</w:t>
      </w:r>
      <w:r>
        <w:t>3</w:t>
      </w:r>
      <w:r w:rsidR="000429C4" w:rsidRPr="00350345">
        <w:t>, every deposit beverage distributor shall charge the</w:t>
      </w:r>
      <w:r>
        <w:t xml:space="preserve"> </w:t>
      </w:r>
      <w:r w:rsidR="000429C4" w:rsidRPr="00350345">
        <w:t>dealer or consumer a deposit equal to the refund value for each deposit beverage</w:t>
      </w:r>
      <w:r>
        <w:t xml:space="preserve"> </w:t>
      </w:r>
      <w:r w:rsidR="000429C4" w:rsidRPr="00350345">
        <w:t xml:space="preserve">container sold in </w:t>
      </w:r>
      <w:r>
        <w:t>South Carolina</w:t>
      </w:r>
      <w:r w:rsidR="000429C4" w:rsidRPr="00350345">
        <w:t xml:space="preserve">. The deposit charge </w:t>
      </w:r>
      <w:r>
        <w:t>must</w:t>
      </w:r>
      <w:r w:rsidR="000429C4" w:rsidRPr="00350345">
        <w:t xml:space="preserve"> appear as a separate line item on</w:t>
      </w:r>
      <w:r>
        <w:t xml:space="preserve"> </w:t>
      </w:r>
      <w:r w:rsidR="000429C4" w:rsidRPr="00350345">
        <w:t xml:space="preserve">any invoice or sales receipt. </w:t>
      </w:r>
      <w:r w:rsidR="00372ED6">
        <w:t xml:space="preserve"> T</w:t>
      </w:r>
      <w:r w:rsidR="000429C4" w:rsidRPr="00350345">
        <w:t xml:space="preserve">he deposit charge </w:t>
      </w:r>
      <w:r w:rsidR="00372ED6">
        <w:t>is not</w:t>
      </w:r>
      <w:r w:rsidR="000429C4" w:rsidRPr="00350345">
        <w:t xml:space="preserve"> subject to any state tax.</w:t>
      </w:r>
    </w:p>
    <w:p w:rsidR="00372ED6" w:rsidRDefault="00372ED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</w:t>
      </w:r>
      <w:r w:rsidR="000429C4" w:rsidRPr="00350345">
        <w:t>)</w:t>
      </w:r>
      <w:r>
        <w:tab/>
      </w:r>
      <w:r w:rsidR="000429C4" w:rsidRPr="00350345">
        <w:t>Beginning April 1, 201</w:t>
      </w:r>
      <w:r>
        <w:t>3</w:t>
      </w:r>
      <w:r w:rsidR="000429C4" w:rsidRPr="00350345">
        <w:t xml:space="preserve">, </w:t>
      </w:r>
      <w:r>
        <w:t>a</w:t>
      </w:r>
      <w:r w:rsidR="000429C4" w:rsidRPr="00350345">
        <w:t xml:space="preserve"> dealer shall charge the consumer at the point</w:t>
      </w:r>
      <w:r w:rsidR="00E163D0">
        <w:t xml:space="preserve"> </w:t>
      </w:r>
      <w:r w:rsidR="000429C4" w:rsidRPr="00350345">
        <w:t>of sale a deposit equal to the refund value for each deposit beverage container sold in</w:t>
      </w:r>
      <w:r w:rsidR="00E163D0">
        <w:t xml:space="preserve"> </w:t>
      </w:r>
      <w:r>
        <w:t>South Carolina</w:t>
      </w:r>
      <w:r w:rsidR="000429C4" w:rsidRPr="00350345">
        <w:t>, except on beverages intended for on</w:t>
      </w:r>
      <w:r w:rsidR="00D961B8">
        <w:noBreakHyphen/>
      </w:r>
      <w:r w:rsidR="000429C4" w:rsidRPr="00350345">
        <w:t>premises consumption. The deposit</w:t>
      </w:r>
      <w:r w:rsidR="00E163D0">
        <w:t xml:space="preserve"> </w:t>
      </w:r>
      <w:r w:rsidR="000429C4" w:rsidRPr="00350345">
        <w:t xml:space="preserve">charge </w:t>
      </w:r>
      <w:r>
        <w:t>must</w:t>
      </w:r>
      <w:r w:rsidR="000429C4" w:rsidRPr="00350345">
        <w:t xml:space="preserve"> appear as a separate line item on any sales receipt or invoice. </w:t>
      </w:r>
      <w:r>
        <w:t xml:space="preserve"> T</w:t>
      </w:r>
      <w:r w:rsidR="000429C4" w:rsidRPr="00350345">
        <w:t>he</w:t>
      </w:r>
      <w:r>
        <w:t xml:space="preserve"> </w:t>
      </w:r>
      <w:r w:rsidR="000429C4" w:rsidRPr="00350345">
        <w:t xml:space="preserve">deposit charge </w:t>
      </w:r>
      <w:r>
        <w:t>is not</w:t>
      </w:r>
      <w:r w:rsidR="000429C4" w:rsidRPr="00350345">
        <w:t xml:space="preserve"> subject to state tax.</w:t>
      </w:r>
    </w:p>
    <w:p w:rsidR="00372ED6" w:rsidRDefault="00372ED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ED6" w:rsidRDefault="00372ED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60.</w:t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</w:r>
      <w:r w:rsidR="000429C4" w:rsidRPr="00350345">
        <w:t>Beginning April 1, 201</w:t>
      </w:r>
      <w:r>
        <w:t>3</w:t>
      </w:r>
      <w:r w:rsidR="000429C4" w:rsidRPr="00350345">
        <w:t xml:space="preserve">, every deposit beverage container sold in this </w:t>
      </w:r>
      <w:r>
        <w:t>S</w:t>
      </w:r>
      <w:r w:rsidR="000429C4" w:rsidRPr="00350345">
        <w:t>tate</w:t>
      </w:r>
      <w:r>
        <w:t xml:space="preserve"> </w:t>
      </w:r>
      <w:r w:rsidR="000429C4" w:rsidRPr="00350345">
        <w:t xml:space="preserve">shall have a </w:t>
      </w:r>
      <w:r>
        <w:t>South Carolina</w:t>
      </w:r>
      <w:r w:rsidR="000429C4" w:rsidRPr="00350345">
        <w:t xml:space="preserve"> refund value of five cents. The refund value is the amount</w:t>
      </w:r>
      <w:r>
        <w:t xml:space="preserve"> </w:t>
      </w:r>
      <w:r w:rsidR="000429C4" w:rsidRPr="00350345">
        <w:t>of the deposit required. Once a refund value has been applied to a deposit beverage</w:t>
      </w:r>
      <w:r>
        <w:t xml:space="preserve"> </w:t>
      </w:r>
      <w:r w:rsidR="000429C4" w:rsidRPr="00350345">
        <w:t>container, the deposit on that container may not be changed, and may not be collected</w:t>
      </w:r>
      <w:r>
        <w:t xml:space="preserve"> </w:t>
      </w:r>
      <w:r w:rsidR="000429C4" w:rsidRPr="00350345">
        <w:t>more than once.</w:t>
      </w:r>
    </w:p>
    <w:p w:rsidR="00372ED6" w:rsidRDefault="00372ED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</w:r>
      <w:r w:rsidR="000429C4" w:rsidRPr="00350345">
        <w:t xml:space="preserve">The refund value </w:t>
      </w:r>
      <w:r>
        <w:t>must</w:t>
      </w:r>
      <w:r w:rsidR="000429C4" w:rsidRPr="00350345">
        <w:t xml:space="preserve"> be clearly printed, embossed, stamped, labeled, or</w:t>
      </w:r>
      <w:r>
        <w:t xml:space="preserve"> </w:t>
      </w:r>
      <w:r w:rsidR="000429C4" w:rsidRPr="00350345">
        <w:t xml:space="preserve">otherwise marked on the container, along with the word </w:t>
      </w:r>
      <w:r w:rsidR="00D961B8" w:rsidRPr="00D961B8">
        <w:t>‘</w:t>
      </w:r>
      <w:r>
        <w:t>South Carolina</w:t>
      </w:r>
      <w:r w:rsidR="00D961B8" w:rsidRPr="00D961B8">
        <w:t>’</w:t>
      </w:r>
      <w:r w:rsidR="000429C4" w:rsidRPr="00350345">
        <w:t xml:space="preserve"> or the letters </w:t>
      </w:r>
      <w:r w:rsidR="00D961B8" w:rsidRPr="00D961B8">
        <w:t>‘</w:t>
      </w:r>
      <w:r>
        <w:t>SC</w:t>
      </w:r>
      <w:r w:rsidR="00D961B8" w:rsidRPr="00D961B8">
        <w:t>’</w:t>
      </w:r>
      <w:r w:rsidR="000429C4" w:rsidRPr="00350345">
        <w:t>.</w:t>
      </w:r>
      <w:r>
        <w:t xml:space="preserve"> </w:t>
      </w:r>
      <w:r w:rsidR="000429C4" w:rsidRPr="00350345">
        <w:t xml:space="preserve">The names or letters representing other states with comparable deposit legislation </w:t>
      </w:r>
      <w:r w:rsidR="00261FB9">
        <w:t>also may</w:t>
      </w:r>
      <w:r w:rsidR="000429C4" w:rsidRPr="00350345">
        <w:t xml:space="preserve"> be included in the indication of refund value. Other indications may be required as</w:t>
      </w:r>
      <w:r>
        <w:t xml:space="preserve"> </w:t>
      </w:r>
      <w:r w:rsidR="000429C4" w:rsidRPr="00350345">
        <w:t xml:space="preserve">specified in rules, and in a form and manner prescribed by the </w:t>
      </w:r>
      <w:r w:rsidR="00515DE6">
        <w:t>bureau</w:t>
      </w:r>
      <w:r w:rsidR="000429C4" w:rsidRPr="00350345">
        <w:t>.</w:t>
      </w:r>
    </w:p>
    <w:p w:rsidR="00372ED6" w:rsidRDefault="00372ED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C</w:t>
      </w:r>
      <w:r w:rsidR="000429C4" w:rsidRPr="00350345">
        <w:t>)</w:t>
      </w:r>
      <w:r>
        <w:tab/>
      </w:r>
      <w:r w:rsidR="000429C4" w:rsidRPr="00350345">
        <w:t xml:space="preserve">Each deposit beverage container </w:t>
      </w:r>
      <w:r>
        <w:t>must</w:t>
      </w:r>
      <w:r w:rsidR="000429C4" w:rsidRPr="00350345">
        <w:t xml:space="preserve"> encode within the universal product</w:t>
      </w:r>
      <w:r>
        <w:t xml:space="preserve"> </w:t>
      </w:r>
      <w:r w:rsidR="000429C4" w:rsidRPr="00350345">
        <w:t>code or similar machine</w:t>
      </w:r>
      <w:r w:rsidR="00D961B8">
        <w:noBreakHyphen/>
      </w:r>
      <w:r w:rsidR="000429C4" w:rsidRPr="00350345">
        <w:t>readable indicia, information regarding the size and type of</w:t>
      </w:r>
      <w:r>
        <w:t xml:space="preserve"> </w:t>
      </w:r>
      <w:r w:rsidR="000429C4" w:rsidRPr="00350345">
        <w:t>container and the refund value of the container in the states in which the container is</w:t>
      </w:r>
      <w:r>
        <w:t xml:space="preserve"> </w:t>
      </w:r>
      <w:r w:rsidR="000429C4" w:rsidRPr="00350345">
        <w:t>intended to be sold.</w:t>
      </w:r>
    </w:p>
    <w:p w:rsidR="001D15DE" w:rsidRDefault="00372ED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D</w:t>
      </w:r>
      <w:r w:rsidR="000429C4" w:rsidRPr="00350345">
        <w:t>)</w:t>
      </w:r>
      <w:r>
        <w:tab/>
      </w:r>
      <w:r w:rsidR="000429C4" w:rsidRPr="00350345">
        <w:t>Inventory already in circulation on April 1, 201</w:t>
      </w:r>
      <w:r>
        <w:t>3</w:t>
      </w:r>
      <w:r w:rsidR="000429C4" w:rsidRPr="00350345">
        <w:t xml:space="preserve">, </w:t>
      </w:r>
      <w:r>
        <w:t>must</w:t>
      </w:r>
      <w:r w:rsidR="000429C4" w:rsidRPr="00350345">
        <w:t xml:space="preserve"> be affixed or sold with</w:t>
      </w:r>
      <w:r>
        <w:t xml:space="preserve"> </w:t>
      </w:r>
      <w:r w:rsidR="000429C4" w:rsidRPr="00350345">
        <w:t xml:space="preserve">an adhesive sticker bearing the refund value of the container, the words </w:t>
      </w:r>
      <w:r w:rsidR="00D961B8" w:rsidRPr="00D961B8">
        <w:t>‘</w:t>
      </w:r>
      <w:r>
        <w:t>South Carolina</w:t>
      </w:r>
      <w:r w:rsidR="00D961B8" w:rsidRPr="00D961B8">
        <w:t>’</w:t>
      </w:r>
      <w:r w:rsidR="000429C4" w:rsidRPr="00350345">
        <w:t xml:space="preserve"> or</w:t>
      </w:r>
      <w:r>
        <w:t xml:space="preserve"> </w:t>
      </w:r>
      <w:r w:rsidR="000429C4" w:rsidRPr="00350345">
        <w:t xml:space="preserve">the letters </w:t>
      </w:r>
      <w:r w:rsidR="00D961B8" w:rsidRPr="00D961B8">
        <w:t>‘</w:t>
      </w:r>
      <w:r>
        <w:t>SC</w:t>
      </w:r>
      <w:r w:rsidR="00D961B8" w:rsidRPr="00D961B8">
        <w:t>’</w:t>
      </w:r>
      <w:r w:rsidR="000429C4" w:rsidRPr="00350345">
        <w:t xml:space="preserve"> and a bar code bearing the redemption information. These stickers </w:t>
      </w:r>
      <w:r>
        <w:t xml:space="preserve">must </w:t>
      </w:r>
      <w:r w:rsidR="000429C4" w:rsidRPr="00350345">
        <w:t xml:space="preserve">be purchased from the </w:t>
      </w:r>
      <w:r>
        <w:t>D</w:t>
      </w:r>
      <w:r w:rsidR="000429C4" w:rsidRPr="00350345">
        <w:t xml:space="preserve">epartment of </w:t>
      </w:r>
      <w:r>
        <w:t>R</w:t>
      </w:r>
      <w:r w:rsidR="000429C4" w:rsidRPr="00350345">
        <w:t>evenue by the beverage distributors, who shall</w:t>
      </w:r>
      <w:r>
        <w:t xml:space="preserve"> </w:t>
      </w:r>
      <w:r w:rsidR="000429C4" w:rsidRPr="00350345">
        <w:t>pay the deposit value of five cents per sticker.</w:t>
      </w:r>
    </w:p>
    <w:p w:rsidR="00372ED6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E</w:t>
      </w:r>
      <w:r w:rsidR="000429C4" w:rsidRPr="00350345">
        <w:t>)</w:t>
      </w:r>
      <w:r>
        <w:tab/>
      </w:r>
      <w:r w:rsidR="000429C4" w:rsidRPr="00350345">
        <w:t>This section does not apply to any type of refillable beverage container.</w:t>
      </w:r>
    </w:p>
    <w:p w:rsidR="00372ED6" w:rsidRDefault="00372ED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70.</w:t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</w:r>
      <w:r w:rsidR="000429C4" w:rsidRPr="00350345">
        <w:t>There is establ</w:t>
      </w:r>
      <w:r>
        <w:t>ished in the S</w:t>
      </w:r>
      <w:r w:rsidR="000429C4" w:rsidRPr="00350345">
        <w:t xml:space="preserve">tate </w:t>
      </w:r>
      <w:r>
        <w:t>Treasury by the D</w:t>
      </w:r>
      <w:r w:rsidR="000429C4" w:rsidRPr="00350345">
        <w:t xml:space="preserve">epartment of </w:t>
      </w:r>
      <w:r>
        <w:t>R</w:t>
      </w:r>
      <w:r w:rsidR="000429C4" w:rsidRPr="00350345">
        <w:t>evenue the</w:t>
      </w:r>
      <w:r w:rsidR="00372ED6">
        <w:t xml:space="preserve"> </w:t>
      </w:r>
      <w:r w:rsidR="00D961B8" w:rsidRPr="00D961B8">
        <w:t>‘</w:t>
      </w:r>
      <w:r w:rsidR="000429C4" w:rsidRPr="00350345">
        <w:t>deposit beverage container fund</w:t>
      </w:r>
      <w:r w:rsidR="00D961B8" w:rsidRPr="00D961B8">
        <w:t>’</w:t>
      </w:r>
      <w:r>
        <w:t xml:space="preserve">, hereafter </w:t>
      </w:r>
      <w:r w:rsidR="00D961B8" w:rsidRPr="00D961B8">
        <w:t>‘</w:t>
      </w:r>
      <w:r>
        <w:t>fund</w:t>
      </w:r>
      <w:r w:rsidR="00D961B8" w:rsidRPr="00D961B8">
        <w:t>’</w:t>
      </w:r>
      <w:r w:rsidR="000429C4" w:rsidRPr="00350345">
        <w:t xml:space="preserve">, into which </w:t>
      </w:r>
      <w:r>
        <w:t>must</w:t>
      </w:r>
      <w:r w:rsidR="000429C4" w:rsidRPr="00350345">
        <w:t xml:space="preserve"> be deposited all: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(1)</w:t>
      </w:r>
      <w:r>
        <w:tab/>
        <w:t>r</w:t>
      </w:r>
      <w:r w:rsidR="000429C4" w:rsidRPr="00350345">
        <w:t>evenues generated from the container recovery fee;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(2)</w:t>
      </w:r>
      <w:r>
        <w:tab/>
        <w:t>r</w:t>
      </w:r>
      <w:r w:rsidR="000429C4" w:rsidRPr="00350345">
        <w:t>evenues generated from the deposit beverage container deposit;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(3)</w:t>
      </w:r>
      <w:r>
        <w:tab/>
        <w:t>a</w:t>
      </w:r>
      <w:r w:rsidR="000429C4" w:rsidRPr="00350345">
        <w:t>ccrued interest from this fund; and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(4)</w:t>
      </w:r>
      <w:r>
        <w:tab/>
        <w:t>f</w:t>
      </w:r>
      <w:r w:rsidR="000429C4" w:rsidRPr="00350345">
        <w:t xml:space="preserve">ines and penalties assessed for violations of this </w:t>
      </w:r>
      <w:r w:rsidR="00BE4372">
        <w:t>chapter</w:t>
      </w:r>
      <w:r w:rsidR="000429C4" w:rsidRPr="00350345">
        <w:t>.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</w:r>
      <w:r w:rsidR="00E67A9B">
        <w:t>Monies</w:t>
      </w:r>
      <w:r w:rsidR="000429C4" w:rsidRPr="00350345">
        <w:t xml:space="preserve"> in the fund </w:t>
      </w:r>
      <w:r>
        <w:t>must</w:t>
      </w:r>
      <w:r w:rsidR="000429C4" w:rsidRPr="00350345">
        <w:t xml:space="preserve"> be used to: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(1)</w:t>
      </w:r>
      <w:r>
        <w:tab/>
        <w:t>r</w:t>
      </w:r>
      <w:r w:rsidR="000429C4" w:rsidRPr="00350345">
        <w:t>eimburse refund values for deposit beverage containers redeemed</w:t>
      </w:r>
      <w:r w:rsidR="00372ED6">
        <w:t xml:space="preserve"> </w:t>
      </w:r>
      <w:r w:rsidR="000429C4" w:rsidRPr="00350345">
        <w:t xml:space="preserve">by certified redemption centers pursuant to Section </w:t>
      </w:r>
      <w:r>
        <w:t>44</w:t>
      </w:r>
      <w:r w:rsidR="00D961B8">
        <w:noBreakHyphen/>
      </w:r>
      <w:r>
        <w:t>97</w:t>
      </w:r>
      <w:r w:rsidR="00D961B8">
        <w:noBreakHyphen/>
      </w:r>
      <w:r>
        <w:t>150</w:t>
      </w:r>
      <w:r w:rsidR="000429C4" w:rsidRPr="00350345">
        <w:t>;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(2)</w:t>
      </w:r>
      <w:r>
        <w:tab/>
        <w:t>p</w:t>
      </w:r>
      <w:r w:rsidR="000429C4" w:rsidRPr="00350345">
        <w:t>ay handling fees for deposit beverage containers redeemed by</w:t>
      </w:r>
      <w:r w:rsidR="00372ED6">
        <w:t xml:space="preserve"> </w:t>
      </w:r>
      <w:r w:rsidR="000429C4" w:rsidRPr="00350345">
        <w:t xml:space="preserve">certified redemption centers pursuant to Section </w:t>
      </w:r>
      <w:r>
        <w:t>44</w:t>
      </w:r>
      <w:r w:rsidR="00D961B8">
        <w:noBreakHyphen/>
      </w:r>
      <w:r>
        <w:t>97</w:t>
      </w:r>
      <w:r w:rsidR="00D961B8">
        <w:noBreakHyphen/>
      </w:r>
      <w:r>
        <w:t>190</w:t>
      </w:r>
      <w:r w:rsidR="000429C4" w:rsidRPr="00350345">
        <w:t>;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(3)</w:t>
      </w:r>
      <w:r>
        <w:tab/>
        <w:t>p</w:t>
      </w:r>
      <w:r w:rsidR="000429C4" w:rsidRPr="00350345">
        <w:t xml:space="preserve">ay administrative fees to certified processors pursuant to Section </w:t>
      </w:r>
      <w:r>
        <w:t>44</w:t>
      </w:r>
      <w:r w:rsidR="00D961B8">
        <w:noBreakHyphen/>
      </w:r>
      <w:r>
        <w:t>97</w:t>
      </w:r>
      <w:r w:rsidR="00D961B8">
        <w:noBreakHyphen/>
      </w:r>
      <w:r>
        <w:t>200</w:t>
      </w:r>
      <w:r w:rsidR="000429C4" w:rsidRPr="00350345">
        <w:t>;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(4)</w:t>
      </w:r>
      <w:r>
        <w:tab/>
        <w:t>r</w:t>
      </w:r>
      <w:r w:rsidR="000429C4" w:rsidRPr="00350345">
        <w:t>eimburse disposal costs to certified processors pursuant to Section</w:t>
      </w:r>
      <w:r w:rsidR="00372ED6">
        <w:t xml:space="preserve"> </w:t>
      </w:r>
      <w:r>
        <w:t>44</w:t>
      </w:r>
      <w:r w:rsidR="00D961B8">
        <w:noBreakHyphen/>
      </w:r>
      <w:r>
        <w:t>97</w:t>
      </w:r>
      <w:r w:rsidR="00D961B8">
        <w:noBreakHyphen/>
      </w:r>
      <w:r>
        <w:t>180</w:t>
      </w:r>
      <w:r w:rsidR="000429C4" w:rsidRPr="00350345">
        <w:t>;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(5)</w:t>
      </w:r>
      <w:r>
        <w:tab/>
        <w:t>p</w:t>
      </w:r>
      <w:r w:rsidR="000429C4" w:rsidRPr="00350345">
        <w:t>ay certified redemption centers or certified processors their share of</w:t>
      </w:r>
      <w:r>
        <w:t xml:space="preserve"> </w:t>
      </w:r>
      <w:r w:rsidR="000429C4" w:rsidRPr="00350345">
        <w:t xml:space="preserve">fines collected pursuant to Section </w:t>
      </w:r>
      <w:r>
        <w:t>44</w:t>
      </w:r>
      <w:r w:rsidR="00D961B8">
        <w:noBreakHyphen/>
      </w:r>
      <w:r>
        <w:t>97</w:t>
      </w:r>
      <w:r w:rsidR="00D961B8">
        <w:noBreakHyphen/>
      </w:r>
      <w:r>
        <w:t>270</w:t>
      </w:r>
      <w:r w:rsidR="000429C4" w:rsidRPr="00350345">
        <w:t>;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(6)</w:t>
      </w:r>
      <w:r>
        <w:tab/>
        <w:t>f</w:t>
      </w:r>
      <w:r w:rsidR="000429C4" w:rsidRPr="00350345">
        <w:t>und all administrative, accounting, auditing, and compliance activities</w:t>
      </w:r>
      <w:r>
        <w:t xml:space="preserve"> </w:t>
      </w:r>
      <w:r w:rsidR="000429C4" w:rsidRPr="00350345">
        <w:t>associated with the deposit beverage container program;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(7)</w:t>
      </w:r>
      <w:r>
        <w:tab/>
        <w:t>e</w:t>
      </w:r>
      <w:r w:rsidR="000429C4" w:rsidRPr="00350345">
        <w:t>mploy personnel to oversee the implementation of the deposit</w:t>
      </w:r>
      <w:r>
        <w:t xml:space="preserve"> </w:t>
      </w:r>
      <w:r w:rsidR="000429C4" w:rsidRPr="00350345">
        <w:t>beverage container program, including permitting and enforcement activities; and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(8)</w:t>
      </w:r>
      <w:r>
        <w:tab/>
        <w:t>d</w:t>
      </w:r>
      <w:r w:rsidR="000429C4" w:rsidRPr="00350345">
        <w:t>efray associated office expenses.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</w:t>
      </w:r>
      <w:r w:rsidR="000429C4" w:rsidRPr="00350345">
        <w:t>)</w:t>
      </w:r>
      <w:r>
        <w:tab/>
      </w:r>
      <w:r w:rsidR="000429C4" w:rsidRPr="00350345">
        <w:t>Monies deposited in the fund</w:t>
      </w:r>
      <w:r w:rsidR="00261FB9">
        <w:t xml:space="preserve"> also may</w:t>
      </w:r>
      <w:r w:rsidR="000429C4" w:rsidRPr="00350345">
        <w:t xml:space="preserve"> be used to:</w:t>
      </w:r>
    </w:p>
    <w:p w:rsidR="002A757F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(1)</w:t>
      </w:r>
      <w:r>
        <w:tab/>
        <w:t>e</w:t>
      </w:r>
      <w:r w:rsidR="000429C4" w:rsidRPr="00350345">
        <w:t>stablish or support certified redemption centers, or both establish</w:t>
      </w:r>
      <w:r>
        <w:t xml:space="preserve"> </w:t>
      </w:r>
      <w:r w:rsidR="000429C4" w:rsidRPr="00350345">
        <w:t xml:space="preserve">and support </w:t>
      </w:r>
      <w:r w:rsidR="00BE4372">
        <w:t>these</w:t>
      </w:r>
      <w:r w:rsidR="000429C4" w:rsidRPr="00350345">
        <w:t xml:space="preserve"> centers, including microsite certified redemption centers,</w:t>
      </w:r>
      <w:r>
        <w:t xml:space="preserve"> </w:t>
      </w:r>
      <w:r w:rsidR="000429C4" w:rsidRPr="00350345">
        <w:t xml:space="preserve">pursuant to Section </w:t>
      </w:r>
      <w:r w:rsidR="002A757F">
        <w:t>44</w:t>
      </w:r>
      <w:r w:rsidR="00D961B8">
        <w:noBreakHyphen/>
      </w:r>
      <w:r w:rsidR="002A757F">
        <w:t>97</w:t>
      </w:r>
      <w:r w:rsidR="00D961B8">
        <w:noBreakHyphen/>
      </w:r>
      <w:r w:rsidR="002A757F">
        <w:t>140</w:t>
      </w:r>
      <w:r w:rsidR="000429C4" w:rsidRPr="00350345">
        <w:t>;</w:t>
      </w:r>
    </w:p>
    <w:p w:rsidR="002A757F" w:rsidRDefault="002A757F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(2)</w:t>
      </w:r>
      <w:r>
        <w:tab/>
        <w:t>s</w:t>
      </w:r>
      <w:r w:rsidR="000429C4" w:rsidRPr="00350345">
        <w:t>upport certified processors; and</w:t>
      </w:r>
    </w:p>
    <w:p w:rsidR="002A757F" w:rsidRDefault="002A757F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(3)</w:t>
      </w:r>
      <w:r>
        <w:tab/>
        <w:t>p</w:t>
      </w:r>
      <w:r w:rsidR="000429C4" w:rsidRPr="00350345">
        <w:t>rovide grants to local governments for solid waste management,</w:t>
      </w:r>
      <w:r w:rsidR="001D15DE">
        <w:t xml:space="preserve"> </w:t>
      </w:r>
      <w:r w:rsidR="000429C4" w:rsidRPr="00350345">
        <w:t>recycling, litter control, and other programs and activities related to the purposes</w:t>
      </w:r>
      <w:r w:rsidR="001D15DE">
        <w:t xml:space="preserve"> </w:t>
      </w:r>
      <w:r w:rsidR="000429C4" w:rsidRPr="00350345">
        <w:t xml:space="preserve">of this </w:t>
      </w:r>
      <w:r w:rsidR="00BE4372">
        <w:t>chapter</w:t>
      </w:r>
      <w:r w:rsidR="000429C4" w:rsidRPr="00350345">
        <w:t>.</w:t>
      </w:r>
    </w:p>
    <w:p w:rsidR="001D15DE" w:rsidRDefault="002A757F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D</w:t>
      </w:r>
      <w:r w:rsidR="000429C4" w:rsidRPr="00350345">
        <w:t>)</w:t>
      </w:r>
      <w:r>
        <w:tab/>
      </w:r>
      <w:r w:rsidR="00BE4372">
        <w:t>F</w:t>
      </w:r>
      <w:r>
        <w:t>unds</w:t>
      </w:r>
      <w:r w:rsidR="000429C4" w:rsidRPr="00350345">
        <w:t xml:space="preserve"> remaining in the fund at the end of </w:t>
      </w:r>
      <w:r w:rsidR="00BE4372">
        <w:t>a</w:t>
      </w:r>
      <w:r w:rsidR="000429C4" w:rsidRPr="00350345">
        <w:t xml:space="preserve"> fiscal year </w:t>
      </w:r>
      <w:r>
        <w:t>must</w:t>
      </w:r>
      <w:r w:rsidR="000429C4" w:rsidRPr="00350345">
        <w:t xml:space="preserve"> escheat</w:t>
      </w:r>
      <w:r w:rsidR="001D15DE">
        <w:t xml:space="preserve"> </w:t>
      </w:r>
      <w:r w:rsidR="000429C4" w:rsidRPr="00350345">
        <w:t xml:space="preserve">to the </w:t>
      </w:r>
      <w:r>
        <w:t>S</w:t>
      </w:r>
      <w:r w:rsidR="000429C4" w:rsidRPr="00350345">
        <w:t xml:space="preserve">tate, </w:t>
      </w:r>
      <w:r>
        <w:t>must</w:t>
      </w:r>
      <w:r w:rsidR="000429C4" w:rsidRPr="00350345">
        <w:t xml:space="preserve"> remain in reserve until expended for purposes consistent with or</w:t>
      </w:r>
      <w:r w:rsidR="001D15DE">
        <w:t xml:space="preserve"> </w:t>
      </w:r>
      <w:r w:rsidR="000429C4" w:rsidRPr="00350345">
        <w:t xml:space="preserve">authorized by this </w:t>
      </w:r>
      <w:r w:rsidR="00BE4372">
        <w:t>chapter</w:t>
      </w:r>
      <w:r w:rsidR="000429C4" w:rsidRPr="00350345">
        <w:t xml:space="preserve">, and </w:t>
      </w:r>
      <w:r>
        <w:t>may</w:t>
      </w:r>
      <w:r w:rsidR="000429C4" w:rsidRPr="00350345">
        <w:t xml:space="preserve"> not revert to the </w:t>
      </w:r>
      <w:r w:rsidR="00261FB9">
        <w:t>general fund on any June thirtieth</w:t>
      </w:r>
      <w:r w:rsidR="00BE4372">
        <w:t>. E</w:t>
      </w:r>
      <w:r w:rsidR="000429C4" w:rsidRPr="00350345">
        <w:t>xcess revenues from interest earned by</w:t>
      </w:r>
      <w:r>
        <w:t xml:space="preserve"> these</w:t>
      </w:r>
      <w:r w:rsidR="000429C4" w:rsidRPr="00350345">
        <w:t xml:space="preserve"> revenues </w:t>
      </w:r>
      <w:r>
        <w:t>may</w:t>
      </w:r>
      <w:r w:rsidR="000429C4" w:rsidRPr="00350345">
        <w:t xml:space="preserve"> not revert on any June </w:t>
      </w:r>
      <w:r w:rsidR="00A5610F">
        <w:t>thirtieth</w:t>
      </w:r>
      <w:r w:rsidR="000429C4" w:rsidRPr="00350345">
        <w:t>,</w:t>
      </w:r>
      <w:r w:rsidR="001D15DE">
        <w:t xml:space="preserve"> </w:t>
      </w:r>
      <w:r w:rsidR="000429C4" w:rsidRPr="00350345">
        <w:t xml:space="preserve">but </w:t>
      </w:r>
      <w:r>
        <w:t>must</w:t>
      </w:r>
      <w:r w:rsidR="000429C4" w:rsidRPr="00350345">
        <w:t xml:space="preserve"> remain available for expenditure in subsequent f</w:t>
      </w:r>
      <w:r w:rsidR="00BE4372">
        <w:t>iscal years. U</w:t>
      </w:r>
      <w:r w:rsidR="000429C4" w:rsidRPr="00350345">
        <w:t>nexpended</w:t>
      </w:r>
      <w:r w:rsidR="001D15DE">
        <w:t xml:space="preserve"> </w:t>
      </w:r>
      <w:r w:rsidR="000429C4" w:rsidRPr="00350345">
        <w:t xml:space="preserve">allocation from </w:t>
      </w:r>
      <w:r w:rsidR="00BE4372">
        <w:t>this</w:t>
      </w:r>
      <w:r w:rsidR="000429C4" w:rsidRPr="00350345">
        <w:t xml:space="preserve"> reserve </w:t>
      </w:r>
      <w:r>
        <w:t>may</w:t>
      </w:r>
      <w:r w:rsidR="000429C4" w:rsidRPr="00350345">
        <w:t xml:space="preserve"> not revert to</w:t>
      </w:r>
      <w:r w:rsidR="00261FB9">
        <w:t xml:space="preserve"> the general fund on any June thirtieth</w:t>
      </w:r>
      <w:r w:rsidR="000429C4" w:rsidRPr="00350345">
        <w:t>, but</w:t>
      </w:r>
      <w:r w:rsidR="001D15DE">
        <w:t xml:space="preserve"> </w:t>
      </w:r>
      <w:r>
        <w:t>must</w:t>
      </w:r>
      <w:r w:rsidR="000429C4" w:rsidRPr="00350345">
        <w:t xml:space="preserve"> remain available for expenditure in subsequent fiscal years.</w:t>
      </w:r>
    </w:p>
    <w:p w:rsidR="001D15DE" w:rsidRDefault="001D15DE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41A" w:rsidRDefault="002A757F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80.</w:t>
      </w:r>
      <w:r>
        <w:tab/>
      </w:r>
      <w:r w:rsidR="000429C4" w:rsidRPr="00350345">
        <w:t xml:space="preserve">The following annual allocations </w:t>
      </w:r>
      <w:r w:rsidR="00E7641A">
        <w:t>must</w:t>
      </w:r>
      <w:r w:rsidR="000429C4" w:rsidRPr="00350345">
        <w:t xml:space="preserve"> be made from the fund by the </w:t>
      </w:r>
      <w:r w:rsidR="00E7641A">
        <w:t>D</w:t>
      </w:r>
      <w:r w:rsidR="000429C4" w:rsidRPr="00350345">
        <w:t>epartment of</w:t>
      </w:r>
      <w:r w:rsidR="001D15DE">
        <w:t xml:space="preserve"> </w:t>
      </w:r>
      <w:r w:rsidR="00E7641A">
        <w:t>R</w:t>
      </w:r>
      <w:r w:rsidR="000429C4" w:rsidRPr="00350345">
        <w:t>evenue:</w:t>
      </w:r>
    </w:p>
    <w:p w:rsidR="00E7641A" w:rsidRDefault="00E7641A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</w:r>
      <w:r w:rsidR="00BE4372">
        <w:t>a</w:t>
      </w:r>
      <w:r w:rsidR="000429C4" w:rsidRPr="00350345">
        <w:t xml:space="preserve"> sum sufficient </w:t>
      </w:r>
      <w:r>
        <w:t>must</w:t>
      </w:r>
      <w:r w:rsidR="000429C4" w:rsidRPr="00350345">
        <w:t xml:space="preserve"> be allocated annually from the fund to reimburse the</w:t>
      </w:r>
      <w:r w:rsidR="001D15DE">
        <w:t xml:space="preserve"> </w:t>
      </w:r>
      <w:r>
        <w:t>D</w:t>
      </w:r>
      <w:r w:rsidR="000429C4" w:rsidRPr="00350345">
        <w:t xml:space="preserve">epartment of </w:t>
      </w:r>
      <w:r>
        <w:t>T</w:t>
      </w:r>
      <w:r w:rsidR="000429C4" w:rsidRPr="00350345">
        <w:t>ransportation for the loss of funding of the existing county litter grants</w:t>
      </w:r>
      <w:r w:rsidR="001D15DE">
        <w:t xml:space="preserve"> </w:t>
      </w:r>
      <w:r w:rsidR="000429C4" w:rsidRPr="00350345">
        <w:t>program, including funding for litter education and eradication activities by county</w:t>
      </w:r>
      <w:r w:rsidR="001D15DE">
        <w:t xml:space="preserve"> </w:t>
      </w:r>
      <w:r>
        <w:t>governments</w:t>
      </w:r>
      <w:r w:rsidR="000429C4" w:rsidRPr="00350345">
        <w:t>.</w:t>
      </w:r>
    </w:p>
    <w:p w:rsidR="00E7641A" w:rsidRDefault="00E7641A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 w:rsidR="00BE4372">
        <w:tab/>
        <w:t>p</w:t>
      </w:r>
      <w:r w:rsidR="000429C4" w:rsidRPr="00350345">
        <w:t xml:space="preserve">ayment </w:t>
      </w:r>
      <w:r>
        <w:t>must</w:t>
      </w:r>
      <w:r w:rsidR="000429C4" w:rsidRPr="00350345">
        <w:t xml:space="preserve"> be made annually to the </w:t>
      </w:r>
      <w:r>
        <w:t>D</w:t>
      </w:r>
      <w:r w:rsidR="000429C4" w:rsidRPr="00350345">
        <w:t xml:space="preserve">epartment of </w:t>
      </w:r>
      <w:r>
        <w:t>T</w:t>
      </w:r>
      <w:r w:rsidR="000429C4" w:rsidRPr="00350345">
        <w:t>ransportation,</w:t>
      </w:r>
      <w:r>
        <w:t xml:space="preserve"> </w:t>
      </w:r>
      <w:r w:rsidR="00261FB9">
        <w:t>by</w:t>
      </w:r>
      <w:r w:rsidR="000429C4" w:rsidRPr="00350345">
        <w:t xml:space="preserve"> September </w:t>
      </w:r>
      <w:r>
        <w:t>first</w:t>
      </w:r>
      <w:r w:rsidR="000429C4" w:rsidRPr="00350345">
        <w:t xml:space="preserve"> of each year. The first payment </w:t>
      </w:r>
      <w:r>
        <w:t>must</w:t>
      </w:r>
      <w:r w:rsidR="000429C4" w:rsidRPr="00350345">
        <w:t xml:space="preserve"> be made </w:t>
      </w:r>
      <w:r w:rsidR="00A5610F">
        <w:t>by</w:t>
      </w:r>
      <w:r w:rsidR="00BE4372">
        <w:t xml:space="preserve"> September 1, 2012</w:t>
      </w:r>
      <w:r w:rsidR="000429C4" w:rsidRPr="00350345">
        <w:t>;</w:t>
      </w:r>
    </w:p>
    <w:p w:rsidR="00E7641A" w:rsidRDefault="00E7641A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</w:r>
      <w:r w:rsidR="00BE4372">
        <w:t>t</w:t>
      </w:r>
      <w:r w:rsidR="000429C4" w:rsidRPr="00350345">
        <w:t xml:space="preserve">he amount of payment </w:t>
      </w:r>
      <w:r>
        <w:t>must</w:t>
      </w:r>
      <w:r w:rsidR="000429C4" w:rsidRPr="00350345">
        <w:t xml:space="preserve"> be based on sales of malt beverages</w:t>
      </w:r>
      <w:r>
        <w:t xml:space="preserve"> </w:t>
      </w:r>
      <w:r w:rsidR="000429C4" w:rsidRPr="00350345">
        <w:t xml:space="preserve">and soft drinks in </w:t>
      </w:r>
      <w:r>
        <w:t>South Carolina</w:t>
      </w:r>
      <w:r w:rsidR="000429C4" w:rsidRPr="00350345">
        <w:t xml:space="preserve"> during the preceding fiscal year, as determined by</w:t>
      </w:r>
      <w:r>
        <w:t xml:space="preserve"> </w:t>
      </w:r>
      <w:r w:rsidR="000429C4" w:rsidRPr="00350345">
        <w:t xml:space="preserve">tax returns filed with the </w:t>
      </w:r>
      <w:r>
        <w:t>D</w:t>
      </w:r>
      <w:r w:rsidR="000429C4" w:rsidRPr="00350345">
        <w:t xml:space="preserve">epartment of </w:t>
      </w:r>
      <w:r>
        <w:t>R</w:t>
      </w:r>
      <w:r w:rsidR="000429C4" w:rsidRPr="00350345">
        <w:t>evenue by manufacturers, bottlers,</w:t>
      </w:r>
      <w:r>
        <w:t xml:space="preserve"> </w:t>
      </w:r>
      <w:r w:rsidR="000429C4" w:rsidRPr="00350345">
        <w:t>importers</w:t>
      </w:r>
      <w:r>
        <w:t>,</w:t>
      </w:r>
      <w:r w:rsidR="000429C4" w:rsidRPr="00350345">
        <w:t xml:space="preserve"> or distributors of malt beverages and soft drinks;</w:t>
      </w:r>
    </w:p>
    <w:p w:rsidR="00E7641A" w:rsidRDefault="00E7641A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</w:t>
      </w:r>
      <w:r>
        <w:t>c)</w:t>
      </w:r>
      <w:r>
        <w:tab/>
      </w:r>
      <w:r w:rsidR="00BE4372">
        <w:t>t</w:t>
      </w:r>
      <w:r w:rsidR="000429C4" w:rsidRPr="00350345">
        <w:t xml:space="preserve">he payment amount </w:t>
      </w:r>
      <w:r>
        <w:t>is</w:t>
      </w:r>
      <w:r w:rsidR="000429C4" w:rsidRPr="00350345">
        <w:t xml:space="preserve"> equal to the sum of the products of the</w:t>
      </w:r>
      <w:r>
        <w:t xml:space="preserve"> </w:t>
      </w:r>
      <w:r w:rsidR="000429C4" w:rsidRPr="00350345">
        <w:t>following calculations:</w:t>
      </w:r>
    </w:p>
    <w:p w:rsidR="00E7641A" w:rsidRDefault="00E7641A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(i)</w:t>
      </w:r>
      <w:r>
        <w:tab/>
      </w:r>
      <w:r>
        <w:tab/>
      </w:r>
      <w:r w:rsidR="00BE4372">
        <w:t>f</w:t>
      </w:r>
      <w:r w:rsidR="000429C4" w:rsidRPr="00350345">
        <w:t>ifty cents per taxable</w:t>
      </w:r>
      <w:r>
        <w:t xml:space="preserve"> thirty</w:t>
      </w:r>
      <w:r w:rsidR="00D961B8">
        <w:noBreakHyphen/>
      </w:r>
      <w:r>
        <w:t xml:space="preserve">one </w:t>
      </w:r>
      <w:r w:rsidR="000429C4" w:rsidRPr="00350345">
        <w:t>gallon barrel or partial barrel of malt</w:t>
      </w:r>
      <w:r>
        <w:t xml:space="preserve"> </w:t>
      </w:r>
      <w:r w:rsidR="000429C4" w:rsidRPr="00350345">
        <w:t>beverage sold during the payment period; and</w:t>
      </w:r>
    </w:p>
    <w:p w:rsidR="00E7641A" w:rsidRDefault="00E7641A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(ii</w:t>
      </w:r>
      <w:r>
        <w:t>)</w:t>
      </w:r>
      <w:r>
        <w:tab/>
      </w:r>
      <w:r w:rsidR="00BE4372">
        <w:t>f</w:t>
      </w:r>
      <w:r w:rsidR="000429C4" w:rsidRPr="00350345">
        <w:t>our</w:t>
      </w:r>
      <w:r w:rsidR="00D961B8">
        <w:noBreakHyphen/>
      </w:r>
      <w:r w:rsidR="000429C4" w:rsidRPr="00350345">
        <w:t>tenths of one percent of taxable gross receipts of soft</w:t>
      </w:r>
      <w:r>
        <w:t xml:space="preserve"> </w:t>
      </w:r>
      <w:r w:rsidR="000429C4" w:rsidRPr="00350345">
        <w:t>drinks sold during the payment period; and</w:t>
      </w:r>
    </w:p>
    <w:p w:rsidR="00E7641A" w:rsidRDefault="00E7641A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(2)</w:t>
      </w:r>
      <w:r>
        <w:tab/>
      </w:r>
      <w:r w:rsidR="00BE4372">
        <w:t>a</w:t>
      </w:r>
      <w:r w:rsidR="000429C4" w:rsidRPr="00350345">
        <w:t xml:space="preserve"> sum sufficient </w:t>
      </w:r>
      <w:r>
        <w:t>must</w:t>
      </w:r>
      <w:r w:rsidR="000429C4" w:rsidRPr="00350345">
        <w:t xml:space="preserve"> be allocated annually to reimburse local governments</w:t>
      </w:r>
      <w:r>
        <w:t xml:space="preserve"> </w:t>
      </w:r>
      <w:r w:rsidR="000429C4" w:rsidRPr="00350345">
        <w:t xml:space="preserve">for any loss in additional revenue that is not provided for in </w:t>
      </w:r>
      <w:r w:rsidR="00737C73">
        <w:t>item</w:t>
      </w:r>
      <w:r w:rsidR="000429C4" w:rsidRPr="00350345">
        <w:t xml:space="preserve"> (1) of this section</w:t>
      </w:r>
      <w:r w:rsidR="00737C73">
        <w:t>.</w:t>
      </w:r>
    </w:p>
    <w:p w:rsidR="00C918A0" w:rsidRDefault="000429C4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50345">
        <w:br/>
      </w:r>
      <w:r w:rsidR="00737C73">
        <w:tab/>
        <w:t>Section 44</w:t>
      </w:r>
      <w:r w:rsidR="00D961B8">
        <w:noBreakHyphen/>
      </w:r>
      <w:r w:rsidR="00737C73">
        <w:t>97</w:t>
      </w:r>
      <w:r w:rsidR="00D961B8">
        <w:noBreakHyphen/>
      </w:r>
      <w:r w:rsidR="00737C73">
        <w:t>90.</w:t>
      </w:r>
      <w:r w:rsidR="00737C73">
        <w:tab/>
      </w:r>
      <w:r w:rsidRPr="00350345">
        <w:t>(</w:t>
      </w:r>
      <w:r w:rsidR="00737C73">
        <w:t>A</w:t>
      </w:r>
      <w:r w:rsidRPr="00350345">
        <w:t>)</w:t>
      </w:r>
      <w:r w:rsidR="00737C73">
        <w:tab/>
      </w:r>
      <w:r w:rsidRPr="00350345">
        <w:t xml:space="preserve">The deposit beverage container program </w:t>
      </w:r>
      <w:r w:rsidR="00737C73">
        <w:t>must</w:t>
      </w:r>
      <w:r w:rsidRPr="00350345">
        <w:t xml:space="preserve"> be administered by the</w:t>
      </w:r>
      <w:r w:rsidR="00E7641A">
        <w:t xml:space="preserve"> </w:t>
      </w:r>
      <w:r w:rsidR="00261FB9">
        <w:t>Bureau</w:t>
      </w:r>
      <w:r w:rsidRPr="00350345">
        <w:t xml:space="preserve"> of </w:t>
      </w:r>
      <w:r w:rsidR="00C918A0">
        <w:t>Land and</w:t>
      </w:r>
      <w:r w:rsidRPr="00350345">
        <w:t xml:space="preserve"> </w:t>
      </w:r>
      <w:r w:rsidR="00737C73">
        <w:t>W</w:t>
      </w:r>
      <w:r w:rsidRPr="00350345">
        <w:t xml:space="preserve">aste </w:t>
      </w:r>
      <w:r w:rsidR="00737C73">
        <w:t>M</w:t>
      </w:r>
      <w:r w:rsidR="00C918A0">
        <w:t>anagement within the D</w:t>
      </w:r>
      <w:r w:rsidRPr="00350345">
        <w:t xml:space="preserve">epartment of </w:t>
      </w:r>
      <w:r w:rsidR="00C918A0">
        <w:t>Health and Environmental Control</w:t>
      </w:r>
      <w:r w:rsidRPr="00350345">
        <w:t>, with account</w:t>
      </w:r>
      <w:r w:rsidR="00C918A0">
        <w:t>ing functions performed by the D</w:t>
      </w:r>
      <w:r w:rsidRPr="00350345">
        <w:t xml:space="preserve">epartment of </w:t>
      </w:r>
      <w:r w:rsidR="00C918A0">
        <w:t>R</w:t>
      </w:r>
      <w:r w:rsidRPr="00350345">
        <w:t>evenue.</w:t>
      </w:r>
    </w:p>
    <w:p w:rsidR="00C918A0" w:rsidRDefault="00C918A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</w:r>
      <w:r w:rsidR="000429C4" w:rsidRPr="00350345">
        <w:t xml:space="preserve">The </w:t>
      </w:r>
      <w:r w:rsidR="00BE4372">
        <w:t>bureau</w:t>
      </w:r>
      <w:r w:rsidR="000429C4" w:rsidRPr="00350345">
        <w:t xml:space="preserve"> shall create a separate administrative entity within the </w:t>
      </w:r>
      <w:r w:rsidR="00261FB9">
        <w:t>Bureau</w:t>
      </w:r>
      <w:r w:rsidR="000429C4" w:rsidRPr="00350345">
        <w:t xml:space="preserve"> of</w:t>
      </w:r>
      <w:r w:rsidR="00E7641A">
        <w:t xml:space="preserve"> </w:t>
      </w:r>
      <w:r>
        <w:t>Land and W</w:t>
      </w:r>
      <w:r w:rsidR="000429C4" w:rsidRPr="00350345">
        <w:t xml:space="preserve">aste </w:t>
      </w:r>
      <w:r>
        <w:t>M</w:t>
      </w:r>
      <w:r w:rsidR="000429C4" w:rsidRPr="00350345">
        <w:t>anagement, with dedicated positions funded by the deposit beverage</w:t>
      </w:r>
      <w:r w:rsidR="00E7641A">
        <w:t xml:space="preserve"> </w:t>
      </w:r>
      <w:r w:rsidR="000429C4" w:rsidRPr="00350345">
        <w:t xml:space="preserve">container fund. This entity </w:t>
      </w:r>
      <w:r>
        <w:t>must</w:t>
      </w:r>
      <w:r w:rsidR="000429C4" w:rsidRPr="00350345">
        <w:t xml:space="preserve"> be known as the deposit beverage container program.</w:t>
      </w:r>
    </w:p>
    <w:p w:rsidR="00C918A0" w:rsidRDefault="00C918A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C</w:t>
      </w:r>
      <w:r w:rsidR="000429C4" w:rsidRPr="00350345">
        <w:t>)</w:t>
      </w:r>
      <w:r>
        <w:tab/>
        <w:t>The C</w:t>
      </w:r>
      <w:r w:rsidR="000429C4" w:rsidRPr="00350345">
        <w:t xml:space="preserve">ommissioner of </w:t>
      </w:r>
      <w:r>
        <w:t>R</w:t>
      </w:r>
      <w:r w:rsidR="000429C4" w:rsidRPr="00350345">
        <w:t>evenue may contract the accounting services of a third</w:t>
      </w:r>
      <w:r w:rsidR="00E7641A">
        <w:t xml:space="preserve"> </w:t>
      </w:r>
      <w:r w:rsidR="000429C4" w:rsidRPr="00350345">
        <w:t>party to meet the accounting requirements of the deposit beverage container program.</w:t>
      </w:r>
      <w:r w:rsidR="00E7641A">
        <w:t xml:space="preserve">  </w:t>
      </w:r>
      <w:r w:rsidR="000429C4" w:rsidRPr="00350345">
        <w:t xml:space="preserve">The costs for this service </w:t>
      </w:r>
      <w:r>
        <w:t>must</w:t>
      </w:r>
      <w:r w:rsidR="000429C4" w:rsidRPr="00350345">
        <w:t xml:space="preserve"> be reimbursed by the deposit beverage container fund.</w:t>
      </w:r>
    </w:p>
    <w:p w:rsidR="00E7641A" w:rsidRDefault="00C918A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D</w:t>
      </w:r>
      <w:r w:rsidR="000429C4" w:rsidRPr="00350345">
        <w:t>)</w:t>
      </w:r>
      <w:r>
        <w:tab/>
      </w:r>
      <w:r w:rsidR="000429C4" w:rsidRPr="00350345">
        <w:t>The department may produce brochures, websites, videos</w:t>
      </w:r>
      <w:r>
        <w:t>,</w:t>
      </w:r>
      <w:r w:rsidR="000429C4" w:rsidRPr="00350345">
        <w:t xml:space="preserve"> and other</w:t>
      </w:r>
      <w:r w:rsidR="00E7641A">
        <w:t xml:space="preserve"> </w:t>
      </w:r>
      <w:r w:rsidR="000429C4" w:rsidRPr="00350345">
        <w:t xml:space="preserve">promotional materials that the </w:t>
      </w:r>
      <w:r w:rsidR="00BE4372">
        <w:t>bureau</w:t>
      </w:r>
      <w:r w:rsidR="000429C4" w:rsidRPr="00350345">
        <w:t xml:space="preserve"> determines to be necessary to inform the public</w:t>
      </w:r>
      <w:r>
        <w:t xml:space="preserve"> </w:t>
      </w:r>
      <w:r w:rsidR="000429C4" w:rsidRPr="00350345">
        <w:t>about the goals, operations, benefits</w:t>
      </w:r>
      <w:r>
        <w:t>,</w:t>
      </w:r>
      <w:r w:rsidR="000429C4" w:rsidRPr="00350345">
        <w:t xml:space="preserve"> and outcomes of the deposit beverage container</w:t>
      </w:r>
      <w:r w:rsidR="00E7641A">
        <w:t xml:space="preserve"> </w:t>
      </w:r>
      <w:r w:rsidR="000429C4" w:rsidRPr="00350345">
        <w:t>program.</w:t>
      </w:r>
    </w:p>
    <w:p w:rsidR="00E7641A" w:rsidRDefault="00E7641A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8A0" w:rsidRDefault="00C918A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100.</w:t>
      </w:r>
      <w:r>
        <w:tab/>
      </w:r>
      <w:r w:rsidR="000429C4" w:rsidRPr="00350345">
        <w:t xml:space="preserve">The </w:t>
      </w:r>
      <w:r>
        <w:t>C</w:t>
      </w:r>
      <w:r w:rsidR="000429C4" w:rsidRPr="00350345">
        <w:t xml:space="preserve">omptroller </w:t>
      </w:r>
      <w:r w:rsidR="008737E4">
        <w:t>General</w:t>
      </w:r>
      <w:r w:rsidR="000429C4" w:rsidRPr="00350345">
        <w:t xml:space="preserve"> shall conduct a management and financial</w:t>
      </w:r>
      <w:r w:rsidR="00E7641A">
        <w:t xml:space="preserve"> </w:t>
      </w:r>
      <w:r w:rsidR="000429C4" w:rsidRPr="00350345">
        <w:t>audit of the deposit beverage container program for fiscal years 201</w:t>
      </w:r>
      <w:r>
        <w:t>2</w:t>
      </w:r>
      <w:r w:rsidR="00D961B8">
        <w:noBreakHyphen/>
      </w:r>
      <w:r w:rsidR="000429C4" w:rsidRPr="00350345">
        <w:t>201</w:t>
      </w:r>
      <w:r>
        <w:t>3</w:t>
      </w:r>
      <w:r w:rsidR="000429C4" w:rsidRPr="00350345">
        <w:t xml:space="preserve"> and 201</w:t>
      </w:r>
      <w:r>
        <w:t>3</w:t>
      </w:r>
      <w:r w:rsidR="00D961B8">
        <w:noBreakHyphen/>
      </w:r>
      <w:r w:rsidR="000429C4" w:rsidRPr="00350345">
        <w:t>201</w:t>
      </w:r>
      <w:r>
        <w:t>4</w:t>
      </w:r>
      <w:r w:rsidR="000429C4" w:rsidRPr="00350345">
        <w:t>, and</w:t>
      </w:r>
      <w:r w:rsidR="00E7641A">
        <w:t xml:space="preserve"> </w:t>
      </w:r>
      <w:r w:rsidR="000429C4" w:rsidRPr="00350345">
        <w:t>for each fiscal year thereafter ending in an even</w:t>
      </w:r>
      <w:r w:rsidR="00D961B8">
        <w:noBreakHyphen/>
      </w:r>
      <w:r w:rsidR="000429C4" w:rsidRPr="00350345">
        <w:t xml:space="preserve">numbered year. The </w:t>
      </w:r>
      <w:r>
        <w:t>C</w:t>
      </w:r>
      <w:r w:rsidR="000429C4" w:rsidRPr="00350345">
        <w:t xml:space="preserve">omptroller </w:t>
      </w:r>
      <w:r>
        <w:t xml:space="preserve">General </w:t>
      </w:r>
      <w:r w:rsidR="000429C4" w:rsidRPr="00350345">
        <w:t>shall submit the audit report, including the amount of unredeemed refund value and</w:t>
      </w:r>
      <w:r>
        <w:t xml:space="preserve"> </w:t>
      </w:r>
      <w:r w:rsidR="000429C4" w:rsidRPr="00350345">
        <w:t xml:space="preserve">recommendations, to the </w:t>
      </w:r>
      <w:r>
        <w:t>General A</w:t>
      </w:r>
      <w:r w:rsidR="00261FB9">
        <w:t xml:space="preserve">ssembly, </w:t>
      </w:r>
      <w:r w:rsidR="000429C4" w:rsidRPr="00350345">
        <w:t xml:space="preserve">the </w:t>
      </w:r>
      <w:r w:rsidR="00751DA5">
        <w:t>D</w:t>
      </w:r>
      <w:r w:rsidR="000429C4" w:rsidRPr="00350345">
        <w:t>epartment</w:t>
      </w:r>
      <w:r w:rsidR="00751DA5">
        <w:t xml:space="preserve"> of R</w:t>
      </w:r>
      <w:r w:rsidR="000429C4" w:rsidRPr="00350345">
        <w:t>evenue</w:t>
      </w:r>
      <w:r w:rsidR="00261FB9">
        <w:t>,</w:t>
      </w:r>
      <w:r w:rsidR="000429C4" w:rsidRPr="00350345">
        <w:t xml:space="preserve"> and </w:t>
      </w:r>
      <w:r w:rsidR="00751DA5">
        <w:t>Department of Health and E</w:t>
      </w:r>
      <w:r w:rsidR="000429C4" w:rsidRPr="00350345">
        <w:t>nvironment</w:t>
      </w:r>
      <w:r w:rsidR="00261FB9">
        <w:t>al Control before January second</w:t>
      </w:r>
      <w:r w:rsidR="000429C4" w:rsidRPr="00350345">
        <w:t xml:space="preserve"> following the end of the preceding reporting period.</w:t>
      </w:r>
      <w:r>
        <w:t xml:space="preserve"> </w:t>
      </w:r>
      <w:r w:rsidR="00751DA5">
        <w:t>The costs incurred by the C</w:t>
      </w:r>
      <w:r w:rsidR="000429C4" w:rsidRPr="00350345">
        <w:t>omptroller</w:t>
      </w:r>
      <w:r w:rsidR="00751DA5">
        <w:t xml:space="preserve"> General</w:t>
      </w:r>
      <w:r w:rsidR="000429C4" w:rsidRPr="00350345">
        <w:t xml:space="preserve"> for the audit </w:t>
      </w:r>
      <w:r w:rsidR="00751DA5">
        <w:t>must</w:t>
      </w:r>
      <w:r w:rsidR="000429C4" w:rsidRPr="00350345">
        <w:t xml:space="preserve"> be reimbursed by the</w:t>
      </w:r>
      <w:r>
        <w:t xml:space="preserve"> </w:t>
      </w:r>
      <w:r w:rsidR="000429C4" w:rsidRPr="00350345">
        <w:t xml:space="preserve">deposit beverage container fund. The </w:t>
      </w:r>
      <w:r w:rsidR="00751DA5">
        <w:t>C</w:t>
      </w:r>
      <w:r w:rsidR="000429C4" w:rsidRPr="00350345">
        <w:t>omptroller</w:t>
      </w:r>
      <w:r w:rsidR="00751DA5">
        <w:t xml:space="preserve"> General</w:t>
      </w:r>
      <w:r w:rsidR="000429C4" w:rsidRPr="00350345">
        <w:t xml:space="preserve"> may contract the audit services</w:t>
      </w:r>
      <w:r>
        <w:t xml:space="preserve"> </w:t>
      </w:r>
      <w:r w:rsidR="000429C4" w:rsidRPr="00350345">
        <w:t>of a third party to conduct the audit.</w:t>
      </w:r>
    </w:p>
    <w:p w:rsidR="00C918A0" w:rsidRDefault="00C918A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8A0" w:rsidRDefault="00751DA5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110.</w:t>
      </w:r>
      <w:r>
        <w:tab/>
      </w:r>
      <w:r w:rsidR="000429C4" w:rsidRPr="00350345">
        <w:t xml:space="preserve">The </w:t>
      </w:r>
      <w:r w:rsidR="00BE4372">
        <w:t>bureau</w:t>
      </w:r>
      <w:r w:rsidR="000429C4" w:rsidRPr="00350345">
        <w:t xml:space="preserve"> and the </w:t>
      </w:r>
      <w:r>
        <w:t>D</w:t>
      </w:r>
      <w:r w:rsidR="000429C4" w:rsidRPr="00350345">
        <w:t xml:space="preserve">epartment of </w:t>
      </w:r>
      <w:r>
        <w:t>R</w:t>
      </w:r>
      <w:r w:rsidR="000429C4" w:rsidRPr="00350345">
        <w:t xml:space="preserve">evenue are authorized to </w:t>
      </w:r>
      <w:r>
        <w:t>adopt</w:t>
      </w:r>
      <w:r w:rsidR="00C918A0">
        <w:t xml:space="preserve"> </w:t>
      </w:r>
      <w:r w:rsidR="000429C4" w:rsidRPr="00350345">
        <w:t xml:space="preserve">rules and </w:t>
      </w:r>
      <w:r>
        <w:t xml:space="preserve">promulgate </w:t>
      </w:r>
      <w:r w:rsidR="000429C4" w:rsidRPr="00350345">
        <w:t xml:space="preserve">regulations to effect the purposes of this act. </w:t>
      </w:r>
      <w:r>
        <w:t>These</w:t>
      </w:r>
      <w:r w:rsidR="000429C4" w:rsidRPr="00350345">
        <w:t xml:space="preserve"> rules and regulations </w:t>
      </w:r>
      <w:r>
        <w:t>must</w:t>
      </w:r>
      <w:r w:rsidR="000429C4" w:rsidRPr="00350345">
        <w:t xml:space="preserve"> be</w:t>
      </w:r>
      <w:r>
        <w:t xml:space="preserve"> </w:t>
      </w:r>
      <w:r w:rsidR="000429C4" w:rsidRPr="00350345">
        <w:t>pro</w:t>
      </w:r>
      <w:r w:rsidR="00BE4372">
        <w:t>mulgated in accordance with the Administrative Procedures Act, as contained in Chapter 23, Title 1</w:t>
      </w:r>
      <w:r w:rsidR="000429C4" w:rsidRPr="00350345">
        <w:t>.</w:t>
      </w:r>
    </w:p>
    <w:p w:rsidR="00C918A0" w:rsidRDefault="00C918A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8A0" w:rsidRDefault="00751DA5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120.</w:t>
      </w:r>
      <w:r>
        <w:tab/>
      </w:r>
      <w:r w:rsidR="000429C4" w:rsidRPr="00350345">
        <w:t xml:space="preserve">Full implementation of the deposit beverage container program </w:t>
      </w:r>
      <w:r>
        <w:t>must</w:t>
      </w:r>
      <w:r w:rsidR="00C918A0">
        <w:t xml:space="preserve"> </w:t>
      </w:r>
      <w:r>
        <w:t>commence on April 1, 2013</w:t>
      </w:r>
      <w:r w:rsidR="000429C4" w:rsidRPr="00350345">
        <w:t>.</w:t>
      </w:r>
    </w:p>
    <w:p w:rsidR="00C918A0" w:rsidRDefault="00C918A0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DA5" w:rsidRDefault="00751DA5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130.</w:t>
      </w:r>
      <w:r>
        <w:tab/>
      </w:r>
      <w:r w:rsidR="000429C4" w:rsidRPr="00350345">
        <w:t>Every dealer shall post a clear and conspicuous sign at each public</w:t>
      </w:r>
      <w:r w:rsidR="00C918A0">
        <w:t xml:space="preserve"> </w:t>
      </w:r>
      <w:r w:rsidR="000429C4" w:rsidRPr="00350345">
        <w:t>entrance to the dealer</w:t>
      </w:r>
      <w:r w:rsidR="00D961B8" w:rsidRPr="00D961B8">
        <w:t>’</w:t>
      </w:r>
      <w:r w:rsidR="000429C4" w:rsidRPr="00350345">
        <w:t>s place of business, which specifies the name, address, phone number</w:t>
      </w:r>
      <w:r>
        <w:t xml:space="preserve">, </w:t>
      </w:r>
      <w:r w:rsidR="000429C4" w:rsidRPr="00350345">
        <w:t>and hours of operation of the closest certified redemption centers.</w:t>
      </w:r>
    </w:p>
    <w:p w:rsidR="00751DA5" w:rsidRDefault="00751DA5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DA5" w:rsidRDefault="00751DA5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140.</w:t>
      </w:r>
      <w:r>
        <w:tab/>
      </w:r>
      <w:r w:rsidR="000429C4" w:rsidRPr="00350345">
        <w:t xml:space="preserve">The </w:t>
      </w:r>
      <w:r w:rsidR="00BE4372">
        <w:t>bureau</w:t>
      </w:r>
      <w:r w:rsidR="000429C4" w:rsidRPr="00350345">
        <w:t xml:space="preserve"> shall </w:t>
      </w:r>
      <w:r>
        <w:t>adopt</w:t>
      </w:r>
      <w:r w:rsidR="000429C4" w:rsidRPr="00350345">
        <w:t xml:space="preserve"> by rule the definition of an underserved area</w:t>
      </w:r>
      <w:r>
        <w:t xml:space="preserve"> </w:t>
      </w:r>
      <w:r w:rsidR="000429C4" w:rsidRPr="00350345">
        <w:t>with regard to certified redemption centers. If an area is underserved according to this definition,</w:t>
      </w:r>
      <w:r>
        <w:t xml:space="preserve"> </w:t>
      </w:r>
      <w:r w:rsidR="000429C4" w:rsidRPr="00350345">
        <w:t>the department, with input from the affected county, shall use its best efforts to see that a</w:t>
      </w:r>
      <w:r>
        <w:t xml:space="preserve"> </w:t>
      </w:r>
      <w:r w:rsidR="000429C4" w:rsidRPr="00350345">
        <w:t>certified redemption center or microsite certified redemption center is established in that area. If</w:t>
      </w:r>
      <w:r>
        <w:t xml:space="preserve"> </w:t>
      </w:r>
      <w:r w:rsidR="000429C4" w:rsidRPr="00350345">
        <w:t>other funding is</w:t>
      </w:r>
      <w:r w:rsidR="00453F5C">
        <w:t xml:space="preserve"> not</w:t>
      </w:r>
      <w:r w:rsidR="000429C4" w:rsidRPr="00350345">
        <w:t xml:space="preserve"> available, monies from the deposit beverage container fund may be used to</w:t>
      </w:r>
      <w:r>
        <w:t xml:space="preserve"> </w:t>
      </w:r>
      <w:r w:rsidR="000429C4" w:rsidRPr="00350345">
        <w:t>establish and support the certified redemption center or microsite certified redemption center.</w:t>
      </w:r>
    </w:p>
    <w:p w:rsidR="00751DA5" w:rsidRDefault="00751DA5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150.</w:t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</w:r>
      <w:r w:rsidR="000429C4" w:rsidRPr="00350345">
        <w:t xml:space="preserve">Prior to participating in the program, a redemption center </w:t>
      </w:r>
      <w:r>
        <w:t xml:space="preserve">that </w:t>
      </w:r>
      <w:r w:rsidR="000429C4" w:rsidRPr="00350345">
        <w:t>wish</w:t>
      </w:r>
      <w:r>
        <w:t>es</w:t>
      </w:r>
      <w:r w:rsidR="000429C4" w:rsidRPr="00350345">
        <w:t xml:space="preserve"> to</w:t>
      </w:r>
      <w:r w:rsidR="00751DA5">
        <w:t xml:space="preserve"> </w:t>
      </w:r>
      <w:r w:rsidR="000429C4" w:rsidRPr="00350345">
        <w:t xml:space="preserve">operate in </w:t>
      </w:r>
      <w:r>
        <w:t>South Carolina must</w:t>
      </w:r>
      <w:r w:rsidR="000429C4" w:rsidRPr="00350345">
        <w:t xml:space="preserve"> be certified by the department according to regulations</w:t>
      </w:r>
      <w:r w:rsidR="00751DA5">
        <w:t xml:space="preserve"> </w:t>
      </w:r>
      <w:r w:rsidR="000429C4" w:rsidRPr="00350345">
        <w:t xml:space="preserve">promulgated by the </w:t>
      </w:r>
      <w:r w:rsidR="00BE4372">
        <w:t>bureau</w:t>
      </w:r>
      <w:r w:rsidR="000429C4" w:rsidRPr="00350345">
        <w:t xml:space="preserve">. These regulations </w:t>
      </w:r>
      <w:r>
        <w:t>must</w:t>
      </w:r>
      <w:r w:rsidR="000429C4" w:rsidRPr="00350345">
        <w:t xml:space="preserve"> require that all information submitted</w:t>
      </w:r>
      <w:r w:rsidR="00751DA5">
        <w:t xml:space="preserve"> </w:t>
      </w:r>
      <w:r w:rsidR="000429C4" w:rsidRPr="00350345">
        <w:t xml:space="preserve">to the department be under penalty of perjury. Applications for certification </w:t>
      </w:r>
      <w:r>
        <w:t>must</w:t>
      </w:r>
      <w:r w:rsidR="000429C4" w:rsidRPr="00350345">
        <w:t xml:space="preserve"> be filed</w:t>
      </w:r>
      <w:r w:rsidR="00751DA5">
        <w:t xml:space="preserve"> </w:t>
      </w:r>
      <w:r w:rsidR="000429C4" w:rsidRPr="00350345">
        <w:t xml:space="preserve">with the department, in a form and manner prescribed by the </w:t>
      </w:r>
      <w:r w:rsidR="00BE4372">
        <w:t>bureau</w:t>
      </w:r>
      <w:r w:rsidR="000429C4" w:rsidRPr="00350345">
        <w:t>.</w:t>
      </w: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</w:r>
      <w:r w:rsidR="000429C4" w:rsidRPr="00350345">
        <w:t>Municipal, metropolitan, and county governments, nonprofit organizations,</w:t>
      </w:r>
      <w:r w:rsidR="00751DA5">
        <w:t xml:space="preserve"> </w:t>
      </w:r>
      <w:r w:rsidR="000429C4" w:rsidRPr="00350345">
        <w:t>dealers, businesses, existing processors, and individual persons are eligible to apply for</w:t>
      </w:r>
      <w:r w:rsidR="00751DA5">
        <w:t xml:space="preserve"> </w:t>
      </w:r>
      <w:r w:rsidR="000429C4" w:rsidRPr="00350345">
        <w:t>certification to operate a certified redemption center.</w:t>
      </w: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C</w:t>
      </w:r>
      <w:r w:rsidR="000429C4" w:rsidRPr="00350345">
        <w:t>)</w:t>
      </w:r>
      <w:r>
        <w:tab/>
      </w:r>
      <w:r w:rsidR="000429C4" w:rsidRPr="00350345">
        <w:t>The department shall establish criteria to determine the number of certified</w:t>
      </w:r>
      <w:r>
        <w:t xml:space="preserve"> </w:t>
      </w:r>
      <w:r w:rsidR="000429C4" w:rsidRPr="00350345">
        <w:t>redemption centers needed to adequately serve each county, based on population</w:t>
      </w:r>
      <w:r>
        <w:t xml:space="preserve"> </w:t>
      </w:r>
      <w:r w:rsidR="000429C4" w:rsidRPr="00350345">
        <w:t>density, population distribution, consultation with the respective counties</w:t>
      </w:r>
      <w:r>
        <w:t>,</w:t>
      </w:r>
      <w:r w:rsidR="000429C4" w:rsidRPr="00350345">
        <w:t xml:space="preserve"> and other</w:t>
      </w:r>
      <w:r>
        <w:t xml:space="preserve"> </w:t>
      </w:r>
      <w:r w:rsidR="000429C4" w:rsidRPr="00350345">
        <w:t>factors. The department may use these criteria in issuing certifications.</w:t>
      </w: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D</w:t>
      </w:r>
      <w:r w:rsidR="000429C4" w:rsidRPr="00350345">
        <w:t>)</w:t>
      </w:r>
      <w:r>
        <w:tab/>
      </w:r>
      <w:r w:rsidR="000429C4" w:rsidRPr="00350345">
        <w:t>The department may, at any time, review the certification of a certified</w:t>
      </w:r>
      <w:r>
        <w:t xml:space="preserve"> </w:t>
      </w:r>
      <w:r w:rsidR="000429C4" w:rsidRPr="00350345">
        <w:t>redemption center. After written notice to the person responsible for the establishment</w:t>
      </w:r>
      <w:r>
        <w:t xml:space="preserve"> </w:t>
      </w:r>
      <w:r w:rsidR="000429C4" w:rsidRPr="00350345">
        <w:t>and operation of the certified redemption center, the department, after it has afforded the</w:t>
      </w:r>
      <w:r>
        <w:t xml:space="preserve"> </w:t>
      </w:r>
      <w:r w:rsidR="000429C4" w:rsidRPr="00350345">
        <w:t>certified redemption center operator a hearing in accordance with the Administrative Procedures Act</w:t>
      </w:r>
      <w:r>
        <w:t xml:space="preserve"> as provided in Chapter 23, Title 1</w:t>
      </w:r>
      <w:r w:rsidR="00BE4372">
        <w:t>,</w:t>
      </w:r>
      <w:r w:rsidR="000429C4" w:rsidRPr="00350345">
        <w:t xml:space="preserve"> may withdraw the</w:t>
      </w:r>
      <w:r>
        <w:t xml:space="preserve"> </w:t>
      </w:r>
      <w:r w:rsidR="000429C4" w:rsidRPr="00350345">
        <w:t>certification of the center if it finds that there has not been compliance with applicable</w:t>
      </w:r>
      <w:r>
        <w:t xml:space="preserve"> </w:t>
      </w:r>
      <w:r w:rsidR="000429C4" w:rsidRPr="00350345">
        <w:t>laws, rules, permit conditions, or certification requirements.</w:t>
      </w: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E</w:t>
      </w:r>
      <w:r w:rsidR="000429C4" w:rsidRPr="00350345">
        <w:t>)</w:t>
      </w:r>
      <w:r>
        <w:tab/>
      </w:r>
      <w:r w:rsidR="00BE4372">
        <w:t>A certified redemption center</w:t>
      </w:r>
      <w:r w:rsidR="000429C4" w:rsidRPr="00350345">
        <w:t xml:space="preserve"> shall:</w:t>
      </w: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(1)</w:t>
      </w:r>
      <w:r>
        <w:tab/>
        <w:t>a</w:t>
      </w:r>
      <w:r w:rsidR="000429C4" w:rsidRPr="00350345">
        <w:t>ccept all types of empty deposit beverage containers on which a</w:t>
      </w:r>
      <w:r>
        <w:t xml:space="preserve"> South Carolina</w:t>
      </w:r>
      <w:r w:rsidR="000429C4" w:rsidRPr="00350345">
        <w:t xml:space="preserve"> deposit has been paid;</w:t>
      </w: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(2)</w:t>
      </w:r>
      <w:r>
        <w:tab/>
        <w:t>a</w:t>
      </w:r>
      <w:r w:rsidR="000429C4" w:rsidRPr="00350345">
        <w:t>ccept deposit beverage containers from the public</w:t>
      </w:r>
      <w:r w:rsidR="00BE4372">
        <w:t xml:space="preserve"> during</w:t>
      </w:r>
      <w:r w:rsidR="000429C4" w:rsidRPr="00350345">
        <w:t xml:space="preserve"> a minimum</w:t>
      </w:r>
      <w:r>
        <w:t xml:space="preserve"> </w:t>
      </w:r>
      <w:r w:rsidR="000429C4" w:rsidRPr="00350345">
        <w:t xml:space="preserve">number of hours or days per week, according to rules promulgated by the </w:t>
      </w:r>
      <w:r w:rsidR="00BE4372">
        <w:t>bureau</w:t>
      </w:r>
      <w:r w:rsidR="000429C4" w:rsidRPr="00350345">
        <w:t>;</w:t>
      </w: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(3)</w:t>
      </w:r>
      <w:r>
        <w:tab/>
        <w:t>m</w:t>
      </w:r>
      <w:r w:rsidR="000429C4" w:rsidRPr="00350345">
        <w:t>aintain redemption areas in full compliance with applicable laws and</w:t>
      </w:r>
      <w:r>
        <w:t xml:space="preserve"> </w:t>
      </w:r>
      <w:r w:rsidR="000429C4" w:rsidRPr="00350345">
        <w:t xml:space="preserve">according to orders and rules established by the </w:t>
      </w:r>
      <w:r w:rsidR="00BE4372">
        <w:t>bureau</w:t>
      </w:r>
      <w:r w:rsidR="000429C4" w:rsidRPr="00350345">
        <w:t>, including permitting and</w:t>
      </w:r>
      <w:r>
        <w:t xml:space="preserve"> </w:t>
      </w:r>
      <w:r w:rsidR="000429C4" w:rsidRPr="00350345">
        <w:t>certification requirements;</w:t>
      </w: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(4)</w:t>
      </w:r>
      <w:r>
        <w:tab/>
        <w:t>t</w:t>
      </w:r>
      <w:r w:rsidR="000429C4" w:rsidRPr="00350345">
        <w:t>ake reasonable actions to identify, and prevent payment of a refund</w:t>
      </w:r>
      <w:r>
        <w:t xml:space="preserve"> </w:t>
      </w:r>
      <w:r w:rsidR="000429C4" w:rsidRPr="00350345">
        <w:t xml:space="preserve">value on, any beverage container or other product on which a </w:t>
      </w:r>
      <w:r>
        <w:t>South Carolina</w:t>
      </w:r>
      <w:r w:rsidR="000429C4" w:rsidRPr="00350345">
        <w:t xml:space="preserve"> deposit</w:t>
      </w:r>
      <w:r>
        <w:t xml:space="preserve"> </w:t>
      </w:r>
      <w:r w:rsidR="000429C4" w:rsidRPr="00350345">
        <w:t>has not been paid, including containers that the certified redemption center</w:t>
      </w:r>
      <w:r>
        <w:t xml:space="preserve"> </w:t>
      </w:r>
      <w:r w:rsidR="000429C4" w:rsidRPr="00350345">
        <w:t>knows, or ought to know, have been brought into the state from another state;</w:t>
      </w: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(5)</w:t>
      </w:r>
      <w:r>
        <w:tab/>
        <w:t>d</w:t>
      </w:r>
      <w:r w:rsidR="000429C4" w:rsidRPr="00350345">
        <w:t>etermine the quantities of deposit beverage containers by manual</w:t>
      </w:r>
      <w:r>
        <w:t xml:space="preserve"> </w:t>
      </w:r>
      <w:r w:rsidR="000429C4" w:rsidRPr="00350345">
        <w:t>count, electronic scan, weight, volume</w:t>
      </w:r>
      <w:r>
        <w:t>,</w:t>
      </w:r>
      <w:r w:rsidR="000429C4" w:rsidRPr="00350345">
        <w:t xml:space="preserve"> or other method authorized by the </w:t>
      </w:r>
      <w:r w:rsidR="00BE4372">
        <w:t>bureau</w:t>
      </w:r>
      <w:r w:rsidR="000429C4" w:rsidRPr="00350345">
        <w:t>,</w:t>
      </w:r>
      <w:r>
        <w:t xml:space="preserve"> </w:t>
      </w:r>
      <w:r w:rsidR="000429C4" w:rsidRPr="00350345">
        <w:t xml:space="preserve">and in a form and manner prescribed by the </w:t>
      </w:r>
      <w:r w:rsidR="00BE4372">
        <w:t>bureau</w:t>
      </w:r>
      <w:r w:rsidR="000429C4" w:rsidRPr="00350345">
        <w:t>;</w:t>
      </w: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(6)</w:t>
      </w:r>
      <w:r>
        <w:tab/>
        <w:t>p</w:t>
      </w:r>
      <w:r w:rsidR="000429C4" w:rsidRPr="00350345">
        <w:t>ay either to the consumer, or to a charity or other recipient</w:t>
      </w:r>
      <w:r>
        <w:t xml:space="preserve"> </w:t>
      </w:r>
      <w:r w:rsidR="000429C4" w:rsidRPr="00350345">
        <w:t>designated by or intended by the consumer, an amount not less than the</w:t>
      </w:r>
      <w:r>
        <w:t xml:space="preserve"> </w:t>
      </w:r>
      <w:r w:rsidR="000429C4" w:rsidRPr="00350345">
        <w:t>established refund value for all valid deposit beverage containers;</w:t>
      </w: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(7)</w:t>
      </w:r>
      <w:r>
        <w:tab/>
        <w:t>m</w:t>
      </w:r>
      <w:r w:rsidR="000429C4" w:rsidRPr="00350345">
        <w:t>aintain a log of consumer transactions, including amounts donated</w:t>
      </w:r>
      <w:r>
        <w:t xml:space="preserve"> </w:t>
      </w:r>
      <w:r w:rsidR="000429C4" w:rsidRPr="00350345">
        <w:t>to charity or other designated organization, and the name and address of the</w:t>
      </w:r>
      <w:r>
        <w:t xml:space="preserve"> </w:t>
      </w:r>
      <w:r w:rsidR="000429C4" w:rsidRPr="00350345">
        <w:t>charity or organization;</w:t>
      </w:r>
    </w:p>
    <w:p w:rsidR="00453F5C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(8)</w:t>
      </w:r>
      <w:r>
        <w:tab/>
        <w:t>s</w:t>
      </w:r>
      <w:r w:rsidR="000429C4" w:rsidRPr="00350345">
        <w:t xml:space="preserve">ort, consolidate, and, if authorized by the department, cancel </w:t>
      </w:r>
      <w:r w:rsidR="008737E4" w:rsidRPr="00350345">
        <w:t>their</w:t>
      </w:r>
      <w:r>
        <w:t xml:space="preserve"> </w:t>
      </w:r>
      <w:r w:rsidR="000429C4" w:rsidRPr="00350345">
        <w:t>deemed deposit beverage containers according to rules promulgated by the</w:t>
      </w:r>
      <w:r>
        <w:t xml:space="preserve"> </w:t>
      </w:r>
      <w:r w:rsidR="00BE4372">
        <w:t>bureau</w:t>
      </w:r>
      <w:r w:rsidR="000429C4" w:rsidRPr="00350345">
        <w:t>;</w:t>
      </w:r>
    </w:p>
    <w:p w:rsidR="006162E6" w:rsidRDefault="00453F5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(9)</w:t>
      </w:r>
      <w:r>
        <w:tab/>
        <w:t>t</w:t>
      </w:r>
      <w:r w:rsidR="000429C4" w:rsidRPr="00350345">
        <w:t>ake reasonable precautions to ensure that redeemed deposit</w:t>
      </w:r>
      <w:r>
        <w:t xml:space="preserve"> </w:t>
      </w:r>
      <w:r w:rsidR="000429C4" w:rsidRPr="00350345">
        <w:t>beverage containers are placed in a secure area while awaiting purchase by a</w:t>
      </w:r>
      <w:r>
        <w:t xml:space="preserve"> </w:t>
      </w:r>
      <w:r w:rsidR="000429C4" w:rsidRPr="00350345">
        <w:t>certified processor;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(10)</w:t>
      </w:r>
      <w:r>
        <w:tab/>
        <w:t>e</w:t>
      </w:r>
      <w:r w:rsidR="000429C4" w:rsidRPr="00350345">
        <w:t>nsure that all redeemed deposit beverage containers are</w:t>
      </w:r>
      <w:r w:rsidR="00453F5C">
        <w:t xml:space="preserve"> </w:t>
      </w:r>
      <w:r w:rsidR="000429C4" w:rsidRPr="00350345">
        <w:t>purchased by a certified processor, at prices consistent with prevailing market</w:t>
      </w:r>
      <w:r w:rsidR="00453F5C">
        <w:t xml:space="preserve"> </w:t>
      </w:r>
      <w:r w:rsidR="000429C4" w:rsidRPr="00350345">
        <w:t>scrap values, transportation costs</w:t>
      </w:r>
      <w:r>
        <w:t>,</w:t>
      </w:r>
      <w:r w:rsidR="000429C4" w:rsidRPr="00350345">
        <w:t xml:space="preserve"> and other factors. If a container material has a</w:t>
      </w:r>
      <w:r w:rsidR="00453F5C">
        <w:t xml:space="preserve"> </w:t>
      </w:r>
      <w:r w:rsidR="000429C4" w:rsidRPr="00350345">
        <w:t xml:space="preserve">market scrap value of zero or less than zero, the negative value </w:t>
      </w:r>
      <w:r>
        <w:t>must</w:t>
      </w:r>
      <w:r w:rsidR="000429C4" w:rsidRPr="00350345">
        <w:t xml:space="preserve"> be noted</w:t>
      </w:r>
      <w:r w:rsidR="00453F5C">
        <w:t xml:space="preserve"> </w:t>
      </w:r>
      <w:r w:rsidR="000429C4" w:rsidRPr="00350345">
        <w:t>on any transaction receipts, and the payment entered as zero;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(11)</w:t>
      </w:r>
      <w:r>
        <w:tab/>
        <w:t>p</w:t>
      </w:r>
      <w:r w:rsidR="000429C4" w:rsidRPr="00350345">
        <w:t>rovide to the certified processor or the agent</w:t>
      </w:r>
      <w:r>
        <w:t xml:space="preserve"> of a processor</w:t>
      </w:r>
      <w:r w:rsidR="000429C4" w:rsidRPr="00350345">
        <w:t xml:space="preserve"> a</w:t>
      </w:r>
      <w:r w:rsidR="00453F5C">
        <w:t xml:space="preserve"> </w:t>
      </w:r>
      <w:r w:rsidR="000429C4" w:rsidRPr="00350345">
        <w:t xml:space="preserve">shipping report in a form and manner prescribed by the </w:t>
      </w:r>
      <w:r w:rsidR="00BE4372">
        <w:t>bureau</w:t>
      </w:r>
      <w:r w:rsidR="000429C4" w:rsidRPr="00350345">
        <w:t>, and including</w:t>
      </w:r>
      <w:r w:rsidR="00261FB9">
        <w:t>,</w:t>
      </w:r>
      <w:r w:rsidR="000429C4" w:rsidRPr="00350345">
        <w:t xml:space="preserve"> but</w:t>
      </w:r>
      <w:r w:rsidR="00453F5C">
        <w:t xml:space="preserve"> </w:t>
      </w:r>
      <w:r w:rsidR="000429C4" w:rsidRPr="00350345">
        <w:t>not limited to</w:t>
      </w:r>
      <w:r w:rsidR="00261FB9">
        <w:t>,</w:t>
      </w:r>
      <w:r w:rsidR="000429C4" w:rsidRPr="00350345">
        <w:t xml:space="preserve"> the following information: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  <w:t>t</w:t>
      </w:r>
      <w:r w:rsidR="000429C4" w:rsidRPr="00350345">
        <w:t>he individual</w:t>
      </w:r>
      <w:r w:rsidR="00BE4372">
        <w:t xml:space="preserve"> </w:t>
      </w:r>
      <w:r w:rsidR="000429C4" w:rsidRPr="00350345">
        <w:t>unit quantities, by container type and collectively, of all</w:t>
      </w:r>
      <w:r w:rsidR="00453F5C">
        <w:t xml:space="preserve"> </w:t>
      </w:r>
      <w:r w:rsidR="000429C4" w:rsidRPr="00350345">
        <w:t>deposit beverage containers being shipped to the certified processor, and</w:t>
      </w:r>
      <w:r w:rsidR="00453F5C">
        <w:t xml:space="preserve"> </w:t>
      </w:r>
      <w:r w:rsidR="000429C4" w:rsidRPr="00350345">
        <w:t>whether quantities in each instance were determined by manual count, electronic</w:t>
      </w:r>
      <w:r w:rsidR="00453F5C">
        <w:t xml:space="preserve"> </w:t>
      </w:r>
      <w:r w:rsidR="000429C4" w:rsidRPr="00350345">
        <w:t>scan, weight, volume, or a combination;</w:t>
      </w:r>
      <w:r w:rsidR="00453F5C">
        <w:t xml:space="preserve"> 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  <w:t>t</w:t>
      </w:r>
      <w:r w:rsidR="000429C4" w:rsidRPr="00350345">
        <w:t>he amounts paid in refund values for the redeemed deposit</w:t>
      </w:r>
      <w:r w:rsidR="00453F5C">
        <w:t xml:space="preserve"> </w:t>
      </w:r>
      <w:r w:rsidR="000429C4" w:rsidRPr="00350345">
        <w:t>beverage containers, by container type and collectively;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</w:t>
      </w:r>
      <w:r>
        <w:t>c</w:t>
      </w:r>
      <w:r w:rsidR="000429C4" w:rsidRPr="00350345">
        <w:t>)</w:t>
      </w:r>
      <w:r>
        <w:tab/>
        <w:t>w</w:t>
      </w:r>
      <w:r w:rsidR="000429C4" w:rsidRPr="00350345">
        <w:t>eight tickets, if applicable;</w:t>
      </w:r>
      <w:r w:rsidR="00BE4372">
        <w:t xml:space="preserve"> and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</w:t>
      </w:r>
      <w:r>
        <w:t>d</w:t>
      </w:r>
      <w:r w:rsidR="000429C4" w:rsidRPr="00350345">
        <w:t>)</w:t>
      </w:r>
      <w:r>
        <w:tab/>
        <w:t>p</w:t>
      </w:r>
      <w:r w:rsidR="000429C4" w:rsidRPr="00350345">
        <w:t>rintouts of electronic transaction logs, if applicable;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(12)</w:t>
      </w:r>
      <w:r>
        <w:tab/>
        <w:t>p</w:t>
      </w:r>
      <w:r w:rsidR="000429C4" w:rsidRPr="00350345">
        <w:t>repare, maintain, and provide to the department upon request, all</w:t>
      </w:r>
      <w:r w:rsidR="00453F5C">
        <w:t xml:space="preserve"> </w:t>
      </w:r>
      <w:r w:rsidR="000429C4" w:rsidRPr="00350345">
        <w:t>records and documentation of redemption activity, including</w:t>
      </w:r>
      <w:r w:rsidR="00261FB9">
        <w:t>,</w:t>
      </w:r>
      <w:r w:rsidR="000429C4" w:rsidRPr="00350345">
        <w:t xml:space="preserve"> but not limited to</w:t>
      </w:r>
      <w:r w:rsidR="00261FB9">
        <w:t>,</w:t>
      </w:r>
      <w:r w:rsidR="00453F5C">
        <w:t xml:space="preserve"> </w:t>
      </w:r>
      <w:r w:rsidR="000429C4" w:rsidRPr="00350345">
        <w:t>consumer transaction logs, shipping reports, weight tickets, transaction receipts</w:t>
      </w:r>
      <w:r>
        <w:t xml:space="preserve"> </w:t>
      </w:r>
      <w:r w:rsidR="000429C4" w:rsidRPr="00350345">
        <w:t>received from certified processors, electronic transaction printouts as applicable,</w:t>
      </w:r>
      <w:r>
        <w:t xml:space="preserve"> </w:t>
      </w:r>
      <w:r w:rsidR="000429C4" w:rsidRPr="00350345">
        <w:t>and documents authorizing the canceling of redeemed deposit beverage</w:t>
      </w:r>
      <w:r>
        <w:t xml:space="preserve"> </w:t>
      </w:r>
      <w:r w:rsidR="000429C4" w:rsidRPr="00350345">
        <w:t>containers; and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(13)</w:t>
      </w:r>
      <w:r>
        <w:tab/>
        <w:t>p</w:t>
      </w:r>
      <w:r w:rsidR="000429C4" w:rsidRPr="00350345">
        <w:t>rovide to the department, in a form and manner prescribed by the</w:t>
      </w:r>
      <w:r>
        <w:t xml:space="preserve"> </w:t>
      </w:r>
      <w:r w:rsidR="00BE4372">
        <w:t>bureau</w:t>
      </w:r>
      <w:r w:rsidR="00261FB9">
        <w:t>, and no later than October first</w:t>
      </w:r>
      <w:r w:rsidR="000429C4" w:rsidRPr="00350345">
        <w:t xml:space="preserve"> of each year, a summary of redemption</w:t>
      </w:r>
      <w:r>
        <w:t xml:space="preserve"> </w:t>
      </w:r>
      <w:r w:rsidR="000429C4" w:rsidRPr="00350345">
        <w:t>center</w:t>
      </w:r>
      <w:r>
        <w:t xml:space="preserve"> </w:t>
      </w:r>
      <w:r w:rsidR="000429C4" w:rsidRPr="00350345">
        <w:t>activit</w:t>
      </w:r>
      <w:r w:rsidR="005B5D60">
        <w:t>y for the preceding fiscal year,</w:t>
      </w:r>
      <w:r w:rsidR="000429C4" w:rsidRPr="00350345">
        <w:t xml:space="preserve"> including</w:t>
      </w:r>
      <w:r w:rsidR="00261FB9">
        <w:t>,</w:t>
      </w:r>
      <w:r w:rsidR="000429C4" w:rsidRPr="00350345">
        <w:t xml:space="preserve"> but not limited to, quantities</w:t>
      </w:r>
      <w:r>
        <w:t xml:space="preserve"> </w:t>
      </w:r>
      <w:r w:rsidR="000429C4" w:rsidRPr="00350345">
        <w:t>of deposit beverage containers redeemed, by container type and collectively; the</w:t>
      </w:r>
      <w:r>
        <w:t xml:space="preserve"> </w:t>
      </w:r>
      <w:r w:rsidR="000429C4" w:rsidRPr="00350345">
        <w:t>amount of charitable donations made, and the name and address of the receiving</w:t>
      </w:r>
      <w:r>
        <w:t xml:space="preserve"> </w:t>
      </w:r>
      <w:r w:rsidR="000429C4" w:rsidRPr="00350345">
        <w:t>charities.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8737E4" w:rsidRPr="00350345">
        <w:t>(</w:t>
      </w:r>
      <w:r w:rsidR="008737E4">
        <w:t>F</w:t>
      </w:r>
      <w:r w:rsidR="008737E4" w:rsidRPr="00350345">
        <w:t>)</w:t>
      </w:r>
      <w:r w:rsidR="008737E4">
        <w:tab/>
      </w:r>
      <w:r w:rsidR="008737E4" w:rsidRPr="00350345">
        <w:t>A certified redemption center that wishes to cancel redeemed deposit</w:t>
      </w:r>
      <w:r w:rsidR="008737E4">
        <w:t xml:space="preserve"> </w:t>
      </w:r>
      <w:r w:rsidR="008737E4" w:rsidRPr="00350345">
        <w:t xml:space="preserve">beverage containers as part of </w:t>
      </w:r>
      <w:r w:rsidR="008737E4">
        <w:t>its regular handling procedures</w:t>
      </w:r>
      <w:r w:rsidR="008737E4" w:rsidRPr="00350345">
        <w:t xml:space="preserve"> must apply for and</w:t>
      </w:r>
      <w:r w:rsidR="008737E4">
        <w:t xml:space="preserve"> </w:t>
      </w:r>
      <w:r w:rsidR="008737E4" w:rsidRPr="00350345">
        <w:t>receive authorization to do so from the department, and shall perform and document the</w:t>
      </w:r>
      <w:r w:rsidR="008737E4">
        <w:t xml:space="preserve"> </w:t>
      </w:r>
      <w:r w:rsidR="008737E4" w:rsidRPr="00350345">
        <w:t xml:space="preserve">cancellations in a form and manner prescribed by the </w:t>
      </w:r>
      <w:r w:rsidR="00BE4372">
        <w:t>bureau</w:t>
      </w:r>
      <w:r w:rsidR="008737E4" w:rsidRPr="00350345">
        <w:t>.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G</w:t>
      </w:r>
      <w:r w:rsidR="000429C4" w:rsidRPr="00350345">
        <w:t>)</w:t>
      </w:r>
      <w:r>
        <w:tab/>
      </w:r>
      <w:r w:rsidR="000429C4" w:rsidRPr="00350345">
        <w:t>A certified redemption center that wishes to accept refillable beverage</w:t>
      </w:r>
      <w:r>
        <w:t xml:space="preserve"> </w:t>
      </w:r>
      <w:r w:rsidR="000429C4" w:rsidRPr="00350345">
        <w:t>containers from consumers shall: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(1)</w:t>
      </w:r>
      <w:r>
        <w:tab/>
        <w:t>p</w:t>
      </w:r>
      <w:r w:rsidR="000429C4" w:rsidRPr="00350345">
        <w:t>ay to the consumer the manufacturer</w:t>
      </w:r>
      <w:r w:rsidR="00D961B8" w:rsidRPr="00D961B8">
        <w:t>’</w:t>
      </w:r>
      <w:r w:rsidR="000429C4" w:rsidRPr="00350345">
        <w:t>s refund value for the refillable</w:t>
      </w:r>
      <w:r>
        <w:t xml:space="preserve"> </w:t>
      </w:r>
      <w:r w:rsidR="000429C4" w:rsidRPr="00350345">
        <w:t>beverage container;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(2)</w:t>
      </w:r>
      <w:r>
        <w:tab/>
        <w:t>r</w:t>
      </w:r>
      <w:r w:rsidR="000429C4" w:rsidRPr="00350345">
        <w:t>ecord the transaction in the consumer transaction log;</w:t>
      </w:r>
    </w:p>
    <w:p w:rsidR="00FE42DD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</w:t>
      </w:r>
      <w:r w:rsidR="000429C4" w:rsidRPr="00350345">
        <w:t>)</w:t>
      </w:r>
      <w:r>
        <w:tab/>
        <w:t>e</w:t>
      </w:r>
      <w:r w:rsidR="000429C4" w:rsidRPr="00350345">
        <w:t>nsure that the refillable beverage container is received by a certified</w:t>
      </w:r>
      <w:r>
        <w:t xml:space="preserve"> </w:t>
      </w:r>
      <w:r w:rsidR="000429C4" w:rsidRPr="00350345">
        <w:t>processor, willing purchaser</w:t>
      </w:r>
      <w:r>
        <w:t>,</w:t>
      </w:r>
      <w:r w:rsidR="000429C4" w:rsidRPr="00350345">
        <w:t xml:space="preserve"> or originating beverage distributor, who shall</w:t>
      </w:r>
      <w:r>
        <w:t xml:space="preserve"> </w:t>
      </w:r>
      <w:r w:rsidR="000429C4" w:rsidRPr="00350345">
        <w:t>reimburse the manufacturer</w:t>
      </w:r>
      <w:r w:rsidR="00D961B8" w:rsidRPr="00D961B8">
        <w:t>’</w:t>
      </w:r>
      <w:r w:rsidR="000429C4" w:rsidRPr="00350345">
        <w:t>s refund value to the certified redemption center. The</w:t>
      </w:r>
      <w:r>
        <w:t xml:space="preserve"> </w:t>
      </w:r>
      <w:r w:rsidR="000429C4" w:rsidRPr="00350345">
        <w:t>certified redemption center may negotiate a handling fee for the return of these</w:t>
      </w:r>
      <w:r>
        <w:t xml:space="preserve"> </w:t>
      </w:r>
      <w:r w:rsidR="000429C4" w:rsidRPr="00350345">
        <w:t>containers.</w:t>
      </w:r>
    </w:p>
    <w:p w:rsidR="006162E6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H</w:t>
      </w:r>
      <w:r w:rsidR="000429C4" w:rsidRPr="00350345">
        <w:t>)</w:t>
      </w:r>
      <w:r>
        <w:tab/>
      </w:r>
      <w:r w:rsidR="000429C4" w:rsidRPr="00350345">
        <w:t>The quantity of beverage containers, including refillable beverage containers,</w:t>
      </w:r>
      <w:r w:rsidR="006162E6">
        <w:t xml:space="preserve"> </w:t>
      </w:r>
      <w:r w:rsidR="000429C4" w:rsidRPr="00350345">
        <w:t xml:space="preserve">recycled by a certified redemption center </w:t>
      </w:r>
      <w:r>
        <w:t>must</w:t>
      </w:r>
      <w:r w:rsidR="000429C4" w:rsidRPr="00350345">
        <w:t xml:space="preserve"> be credited to the local government where</w:t>
      </w:r>
      <w:r w:rsidR="006162E6">
        <w:t xml:space="preserve"> </w:t>
      </w:r>
      <w:r w:rsidR="000429C4" w:rsidRPr="00350345">
        <w:t>the certified redemption center is located for purposes of calculating solid waste</w:t>
      </w:r>
      <w:r w:rsidR="006162E6">
        <w:t xml:space="preserve"> </w:t>
      </w:r>
      <w:r w:rsidR="000429C4" w:rsidRPr="00350345">
        <w:t>diversion amounts and meeting regional solid waste reduction goals.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42DD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160.</w:t>
      </w:r>
      <w:r>
        <w:tab/>
      </w:r>
      <w:r w:rsidR="000429C4" w:rsidRPr="00350345">
        <w:t>Reverse vending machines may be used to satisfy the requirements of</w:t>
      </w:r>
      <w:r w:rsidR="006162E6">
        <w:t xml:space="preserve"> </w:t>
      </w:r>
      <w:r w:rsidR="00BE4372">
        <w:t>Section 44</w:t>
      </w:r>
      <w:r w:rsidR="00D961B8">
        <w:noBreakHyphen/>
      </w:r>
      <w:r w:rsidR="00BE4372">
        <w:t>97</w:t>
      </w:r>
      <w:r w:rsidR="00D961B8">
        <w:noBreakHyphen/>
      </w:r>
      <w:r w:rsidR="00BE4372">
        <w:t>150</w:t>
      </w:r>
      <w:r w:rsidR="000429C4" w:rsidRPr="00350345">
        <w:t>, except that that reverse vending machines are not required to accept refillable</w:t>
      </w:r>
      <w:r w:rsidR="006162E6">
        <w:t xml:space="preserve"> </w:t>
      </w:r>
      <w:r w:rsidR="000429C4" w:rsidRPr="00350345">
        <w:t>beverage containers; and provided that:</w:t>
      </w:r>
    </w:p>
    <w:p w:rsidR="00FE42DD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(1)</w:t>
      </w:r>
      <w:r>
        <w:tab/>
        <w:t>t</w:t>
      </w:r>
      <w:r w:rsidR="000429C4" w:rsidRPr="00350345">
        <w:t>he machines accept all types of empty deposit beverage containers that</w:t>
      </w:r>
      <w:r w:rsidR="006162E6">
        <w:t xml:space="preserve"> </w:t>
      </w:r>
      <w:r w:rsidR="000429C4" w:rsidRPr="00350345">
        <w:t xml:space="preserve">bear a valid </w:t>
      </w:r>
      <w:r>
        <w:t>South Carolina</w:t>
      </w:r>
      <w:r w:rsidR="000429C4" w:rsidRPr="00350345">
        <w:t xml:space="preserve"> refund value;</w:t>
      </w:r>
    </w:p>
    <w:p w:rsidR="00FE42DD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t</w:t>
      </w:r>
      <w:r w:rsidR="000429C4" w:rsidRPr="00350345">
        <w:t>he machines pay out the full amount of the refund value via cash, credit</w:t>
      </w:r>
      <w:r w:rsidR="006162E6">
        <w:t xml:space="preserve"> </w:t>
      </w:r>
      <w:r w:rsidR="000429C4" w:rsidRPr="00350345">
        <w:t>slip, electronic credit</w:t>
      </w:r>
      <w:r>
        <w:t>,</w:t>
      </w:r>
      <w:r w:rsidR="000429C4" w:rsidRPr="00350345">
        <w:t xml:space="preserve"> or designated donation;</w:t>
      </w:r>
    </w:p>
    <w:p w:rsidR="00FE42DD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(3)</w:t>
      </w:r>
      <w:r>
        <w:tab/>
        <w:t>t</w:t>
      </w:r>
      <w:r w:rsidR="000429C4" w:rsidRPr="00350345">
        <w:t>he machines are monitored during operating hours by an attendant;</w:t>
      </w:r>
    </w:p>
    <w:p w:rsidR="00FE42DD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(4)</w:t>
      </w:r>
      <w:r>
        <w:tab/>
        <w:t>t</w:t>
      </w:r>
      <w:r w:rsidR="000429C4" w:rsidRPr="00350345">
        <w:t>he machines are routinely serviced to ensure proper operation and</w:t>
      </w:r>
      <w:r w:rsidR="006162E6">
        <w:t xml:space="preserve"> </w:t>
      </w:r>
      <w:r w:rsidR="000429C4" w:rsidRPr="00350345">
        <w:t>continuous acceptance of containers and payment of refunds; and</w:t>
      </w:r>
    </w:p>
    <w:p w:rsidR="006162E6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(5)</w:t>
      </w:r>
      <w:r>
        <w:tab/>
        <w:t>s</w:t>
      </w:r>
      <w:r w:rsidR="000429C4" w:rsidRPr="00350345">
        <w:t>hould the reverse vending machine fail to accept, recognize</w:t>
      </w:r>
      <w:r>
        <w:t>,</w:t>
      </w:r>
      <w:r w:rsidR="000429C4" w:rsidRPr="00350345">
        <w:t xml:space="preserve"> or process a</w:t>
      </w:r>
      <w:r w:rsidR="006162E6">
        <w:t xml:space="preserve"> </w:t>
      </w:r>
      <w:r>
        <w:t>South Carolina</w:t>
      </w:r>
      <w:r w:rsidR="000429C4" w:rsidRPr="00350345">
        <w:t xml:space="preserve"> deposit beverage container that is otherwise valid, the attendant shall</w:t>
      </w:r>
      <w:r w:rsidR="006162E6">
        <w:t xml:space="preserve"> </w:t>
      </w:r>
      <w:r w:rsidR="000429C4" w:rsidRPr="00350345">
        <w:t>manually accept the container and issue the appropriate refund value. The reverse</w:t>
      </w:r>
      <w:r w:rsidR="006162E6">
        <w:t xml:space="preserve"> </w:t>
      </w:r>
      <w:r w:rsidR="000429C4" w:rsidRPr="00350345">
        <w:t xml:space="preserve">vending machine </w:t>
      </w:r>
      <w:r>
        <w:t>must</w:t>
      </w:r>
      <w:r w:rsidR="000429C4" w:rsidRPr="00350345">
        <w:t xml:space="preserve"> display a toll</w:t>
      </w:r>
      <w:r w:rsidR="00D961B8">
        <w:noBreakHyphen/>
      </w:r>
      <w:r w:rsidR="000429C4" w:rsidRPr="00350345">
        <w:t>free phone number and mailing address that the</w:t>
      </w:r>
      <w:r w:rsidR="006162E6">
        <w:t xml:space="preserve"> </w:t>
      </w:r>
      <w:r w:rsidR="000429C4" w:rsidRPr="00350345">
        <w:t>consumer may contact if the conflict cannot be resolved, or if no attendant is available.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42DD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170.</w:t>
      </w:r>
      <w:r>
        <w:tab/>
      </w:r>
      <w:r w:rsidR="000429C4" w:rsidRPr="00350345">
        <w:t>Certified redemption centers may refuse to pay the refund value on any</w:t>
      </w:r>
      <w:r w:rsidR="006162E6">
        <w:t xml:space="preserve"> </w:t>
      </w:r>
      <w:r w:rsidR="000429C4" w:rsidRPr="00350345">
        <w:t xml:space="preserve">deposit beverage container </w:t>
      </w:r>
      <w:r>
        <w:t>that</w:t>
      </w:r>
      <w:r w:rsidR="000429C4" w:rsidRPr="00350345">
        <w:t>:</w:t>
      </w:r>
    </w:p>
    <w:p w:rsidR="00FE42DD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(1)</w:t>
      </w:r>
      <w:r>
        <w:tab/>
        <w:t>i</w:t>
      </w:r>
      <w:r w:rsidR="000429C4" w:rsidRPr="00350345">
        <w:t>s broken, corroded, dismembered</w:t>
      </w:r>
      <w:r>
        <w:t>,</w:t>
      </w:r>
      <w:r w:rsidR="000429C4" w:rsidRPr="00350345">
        <w:t xml:space="preserve"> or flattened;</w:t>
      </w:r>
    </w:p>
    <w:p w:rsidR="00FE42DD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(2)</w:t>
      </w:r>
      <w:r>
        <w:tab/>
        <w:t>c</w:t>
      </w:r>
      <w:r w:rsidR="000429C4" w:rsidRPr="00350345">
        <w:t>ontains a free</w:t>
      </w:r>
      <w:r w:rsidR="00D961B8">
        <w:noBreakHyphen/>
      </w:r>
      <w:r w:rsidR="005B5D60">
        <w:t>f</w:t>
      </w:r>
      <w:r w:rsidR="000429C4" w:rsidRPr="00350345">
        <w:t>lowing liquid;</w:t>
      </w:r>
    </w:p>
    <w:p w:rsidR="00FE42DD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(3)</w:t>
      </w:r>
      <w:r>
        <w:tab/>
        <w:t>d</w:t>
      </w:r>
      <w:r w:rsidR="000429C4" w:rsidRPr="00350345">
        <w:t>oes not properly indicate a refund value; or</w:t>
      </w:r>
    </w:p>
    <w:p w:rsidR="006162E6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(4)</w:t>
      </w:r>
      <w:r>
        <w:tab/>
        <w:t>c</w:t>
      </w:r>
      <w:r w:rsidR="000429C4" w:rsidRPr="00350345">
        <w:t>ontains or bears a significant amount of foreign material.</w:t>
      </w:r>
    </w:p>
    <w:p w:rsidR="006162E6" w:rsidRDefault="006162E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27C" w:rsidRDefault="00FE4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180.</w:t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</w:r>
      <w:r w:rsidR="000429C4" w:rsidRPr="00350345">
        <w:t>Prior t</w:t>
      </w:r>
      <w:r w:rsidR="00BE4372">
        <w:t>o participating in the program,</w:t>
      </w:r>
      <w:r w:rsidR="00515DE6">
        <w:t xml:space="preserve"> </w:t>
      </w:r>
      <w:r w:rsidR="00BE4372">
        <w:t>a processor</w:t>
      </w:r>
      <w:r w:rsidR="000429C4" w:rsidRPr="00350345">
        <w:t xml:space="preserve"> </w:t>
      </w:r>
      <w:r>
        <w:t>must</w:t>
      </w:r>
      <w:r w:rsidR="000429C4" w:rsidRPr="00350345">
        <w:t xml:space="preserve"> be certified by the</w:t>
      </w:r>
      <w:r w:rsidR="006162E6">
        <w:t xml:space="preserve"> </w:t>
      </w:r>
      <w:r w:rsidR="000429C4" w:rsidRPr="00350345">
        <w:t xml:space="preserve">department and registered with the </w:t>
      </w:r>
      <w:r>
        <w:t>D</w:t>
      </w:r>
      <w:r w:rsidR="000429C4" w:rsidRPr="00350345">
        <w:t>epartment of</w:t>
      </w:r>
      <w:r>
        <w:t xml:space="preserve"> R</w:t>
      </w:r>
      <w:r w:rsidR="000429C4" w:rsidRPr="00350345">
        <w:t>evenue according to regulations</w:t>
      </w:r>
      <w:r w:rsidR="006162E6">
        <w:t xml:space="preserve"> </w:t>
      </w:r>
      <w:r w:rsidR="000429C4" w:rsidRPr="00350345">
        <w:t xml:space="preserve">promulgated by the </w:t>
      </w:r>
      <w:r w:rsidR="00BE4372">
        <w:t>bureau</w:t>
      </w:r>
      <w:r w:rsidR="000429C4" w:rsidRPr="00350345">
        <w:t xml:space="preserve">. These regulations </w:t>
      </w:r>
      <w:r>
        <w:t>must</w:t>
      </w:r>
      <w:r w:rsidR="000429C4" w:rsidRPr="00350345">
        <w:t xml:space="preserve"> require that all information </w:t>
      </w:r>
      <w:r w:rsidR="006162E6">
        <w:t>submitted t</w:t>
      </w:r>
      <w:r w:rsidR="000429C4" w:rsidRPr="00350345">
        <w:t xml:space="preserve">o the department or to the </w:t>
      </w:r>
      <w:r w:rsidR="00B6127C">
        <w:t>D</w:t>
      </w:r>
      <w:r w:rsidR="000429C4" w:rsidRPr="00350345">
        <w:t xml:space="preserve">epartment of </w:t>
      </w:r>
      <w:r w:rsidR="00B6127C">
        <w:t>R</w:t>
      </w:r>
      <w:r w:rsidR="000429C4" w:rsidRPr="00350345">
        <w:t xml:space="preserve">evenue be </w:t>
      </w:r>
      <w:r w:rsidR="00BE4372">
        <w:t xml:space="preserve">provided </w:t>
      </w:r>
      <w:r w:rsidR="000429C4" w:rsidRPr="00350345">
        <w:t>under penalty of perjury.</w:t>
      </w:r>
      <w:r>
        <w:t xml:space="preserve"> </w:t>
      </w:r>
      <w:r w:rsidR="000429C4" w:rsidRPr="00350345">
        <w:t xml:space="preserve">Applications for certification </w:t>
      </w:r>
      <w:r w:rsidR="00B6127C">
        <w:t>must</w:t>
      </w:r>
      <w:r w:rsidR="000429C4" w:rsidRPr="00350345">
        <w:t xml:space="preserve"> be filed with the department, in a form and manner</w:t>
      </w:r>
      <w:r>
        <w:t xml:space="preserve"> </w:t>
      </w:r>
      <w:r w:rsidR="000429C4" w:rsidRPr="00350345">
        <w:t xml:space="preserve">prescribed by the </w:t>
      </w:r>
      <w:r w:rsidR="00BE4372">
        <w:t>bureau</w:t>
      </w:r>
      <w:r w:rsidR="000429C4" w:rsidRPr="00350345">
        <w:t xml:space="preserve">. Applications for registration </w:t>
      </w:r>
      <w:r w:rsidR="00B6127C">
        <w:t>must</w:t>
      </w:r>
      <w:r w:rsidR="000429C4" w:rsidRPr="00350345">
        <w:t xml:space="preserve"> be filed with the </w:t>
      </w:r>
      <w:r w:rsidR="00B6127C">
        <w:t>D</w:t>
      </w:r>
      <w:r w:rsidR="000429C4" w:rsidRPr="00350345">
        <w:t>epartment of</w:t>
      </w:r>
      <w:r>
        <w:t xml:space="preserve"> </w:t>
      </w:r>
      <w:r w:rsidR="00B6127C">
        <w:t>R</w:t>
      </w:r>
      <w:r w:rsidR="000429C4" w:rsidRPr="00350345">
        <w:t xml:space="preserve">evenue, in a form and manner prescribed by the </w:t>
      </w:r>
      <w:r w:rsidR="00B6127C">
        <w:t>Director of the Department</w:t>
      </w:r>
      <w:r w:rsidR="000429C4" w:rsidRPr="00350345">
        <w:t xml:space="preserve"> of </w:t>
      </w:r>
      <w:r w:rsidR="00B6127C">
        <w:t>R</w:t>
      </w:r>
      <w:r w:rsidR="000429C4" w:rsidRPr="00350345">
        <w:t>evenue.</w:t>
      </w:r>
    </w:p>
    <w:p w:rsidR="00B6127C" w:rsidRDefault="00B6127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</w:r>
      <w:r w:rsidR="000429C4" w:rsidRPr="00350345">
        <w:t>The department may, at any time, review the certification of a certified</w:t>
      </w:r>
      <w:r w:rsidR="00FE42DD">
        <w:t xml:space="preserve"> </w:t>
      </w:r>
      <w:r w:rsidR="000429C4" w:rsidRPr="00350345">
        <w:t>processor. After written notice to the person of record responsible for the establishment</w:t>
      </w:r>
      <w:r w:rsidR="00FE42DD">
        <w:t xml:space="preserve"> </w:t>
      </w:r>
      <w:r w:rsidR="000429C4" w:rsidRPr="00350345">
        <w:t>and operation of the certified processor, the department, after it has afforded the certified</w:t>
      </w:r>
      <w:r w:rsidR="00FE42DD">
        <w:t xml:space="preserve"> </w:t>
      </w:r>
      <w:r w:rsidR="000429C4" w:rsidRPr="00350345">
        <w:t>processor operator a hearing in accordance with the Administrative Procedures</w:t>
      </w:r>
      <w:r w:rsidR="00FE42DD">
        <w:t xml:space="preserve"> </w:t>
      </w:r>
      <w:r w:rsidR="000429C4" w:rsidRPr="00350345">
        <w:t>Act</w:t>
      </w:r>
      <w:r>
        <w:t xml:space="preserve"> as provided in Chapter 23, Title 1 </w:t>
      </w:r>
      <w:r w:rsidR="000429C4" w:rsidRPr="00350345">
        <w:t>may withdraw the certification of the facility if it finds</w:t>
      </w:r>
      <w:r w:rsidR="00FE42DD">
        <w:t xml:space="preserve"> </w:t>
      </w:r>
      <w:r w:rsidR="000429C4" w:rsidRPr="00350345">
        <w:t>that there has not been compliance with applicable laws, rules, permit conditions, or</w:t>
      </w:r>
      <w:r w:rsidR="00FE42DD">
        <w:t xml:space="preserve"> </w:t>
      </w:r>
      <w:r w:rsidR="000429C4" w:rsidRPr="00350345">
        <w:t>certification requirements.</w:t>
      </w:r>
    </w:p>
    <w:p w:rsidR="00B6127C" w:rsidRDefault="00B6127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C</w:t>
      </w:r>
      <w:r w:rsidR="000429C4" w:rsidRPr="00350345">
        <w:t>)</w:t>
      </w:r>
      <w:r>
        <w:tab/>
        <w:t>A c</w:t>
      </w:r>
      <w:r w:rsidR="000429C4" w:rsidRPr="00350345">
        <w:t>ertified processor shall:</w:t>
      </w:r>
    </w:p>
    <w:p w:rsidR="00B6127C" w:rsidRDefault="00B6127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(1)</w:t>
      </w:r>
      <w:r>
        <w:tab/>
        <w:t>a</w:t>
      </w:r>
      <w:r w:rsidR="000429C4" w:rsidRPr="00350345">
        <w:t>ccept from certified redemption centers all types of deposit beverage</w:t>
      </w:r>
      <w:r w:rsidR="00FE42DD">
        <w:t xml:space="preserve"> </w:t>
      </w:r>
      <w:r w:rsidR="000429C4" w:rsidRPr="00350345">
        <w:t>containers that have been redeemed, quantified, sorted and, if authorized,</w:t>
      </w:r>
      <w:r w:rsidR="00FE42DD">
        <w:t xml:space="preserve"> </w:t>
      </w:r>
      <w:r w:rsidR="000429C4" w:rsidRPr="00350345">
        <w:t>canceled in accordance with program rules, and that are accompanied by a</w:t>
      </w:r>
      <w:r w:rsidR="00FE42DD">
        <w:t xml:space="preserve"> </w:t>
      </w:r>
      <w:r w:rsidR="000429C4" w:rsidRPr="00350345">
        <w:t>shipping report prepared by the certified redemption center in accordance with</w:t>
      </w:r>
      <w:r w:rsidR="00FE42DD">
        <w:t xml:space="preserve"> </w:t>
      </w:r>
      <w:r w:rsidR="000429C4" w:rsidRPr="00350345">
        <w:t>program rules;</w:t>
      </w:r>
    </w:p>
    <w:p w:rsidR="00B6127C" w:rsidRDefault="00B6127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(2)</w:t>
      </w:r>
      <w:r>
        <w:tab/>
        <w:t>i</w:t>
      </w:r>
      <w:r w:rsidR="000429C4" w:rsidRPr="00350345">
        <w:t>ndependently determine quantities of each type of deposit beverage</w:t>
      </w:r>
      <w:r w:rsidR="00FE42DD">
        <w:t xml:space="preserve"> </w:t>
      </w:r>
      <w:r w:rsidR="000429C4" w:rsidRPr="00350345">
        <w:t>container, either by manual count, electronic scan, volume, weight, or a</w:t>
      </w:r>
      <w:r w:rsidR="00FE42DD">
        <w:t xml:space="preserve"> </w:t>
      </w:r>
      <w:r w:rsidR="000429C4" w:rsidRPr="00350345">
        <w:t>combination of these methods, according to standards, averages</w:t>
      </w:r>
      <w:r>
        <w:t>,</w:t>
      </w:r>
      <w:r w:rsidR="000429C4" w:rsidRPr="00350345">
        <w:t xml:space="preserve"> and rules</w:t>
      </w:r>
      <w:r w:rsidR="00FE42DD">
        <w:t xml:space="preserve"> </w:t>
      </w:r>
      <w:r w:rsidR="000429C4" w:rsidRPr="00350345">
        <w:t xml:space="preserve">prescribed by the </w:t>
      </w:r>
      <w:r w:rsidR="00515DE6">
        <w:t>bureau</w:t>
      </w:r>
      <w:r w:rsidR="000429C4" w:rsidRPr="00350345">
        <w:t>; and document the quantities in a form and manner</w:t>
      </w:r>
      <w:r w:rsidR="00FE42DD">
        <w:t xml:space="preserve"> </w:t>
      </w:r>
      <w:r w:rsidR="000429C4" w:rsidRPr="00350345">
        <w:t xml:space="preserve">prescribed by the </w:t>
      </w:r>
      <w:r w:rsidR="00515DE6">
        <w:t>bureau</w:t>
      </w:r>
      <w:r w:rsidR="000429C4" w:rsidRPr="00350345">
        <w:t>;</w:t>
      </w:r>
    </w:p>
    <w:p w:rsidR="00B6127C" w:rsidRDefault="00B6127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(3)(</w:t>
      </w:r>
      <w:r>
        <w:t>a</w:t>
      </w:r>
      <w:r w:rsidR="000429C4" w:rsidRPr="00350345">
        <w:t>)</w:t>
      </w:r>
      <w:r>
        <w:tab/>
        <w:t>p</w:t>
      </w:r>
      <w:r w:rsidR="000429C4" w:rsidRPr="00350345">
        <w:t>erform a random sampling or samplings, in a form and</w:t>
      </w:r>
      <w:r w:rsidR="00FE42DD">
        <w:t xml:space="preserve"> </w:t>
      </w:r>
      <w:r w:rsidR="000429C4" w:rsidRPr="00350345">
        <w:t xml:space="preserve">manner prescribed by the </w:t>
      </w:r>
      <w:r w:rsidR="00515DE6">
        <w:t>bureau</w:t>
      </w:r>
      <w:r w:rsidR="000429C4" w:rsidRPr="00350345">
        <w:t>, of the redeemed deposit beverage</w:t>
      </w:r>
      <w:r w:rsidR="00FE42DD">
        <w:t xml:space="preserve"> </w:t>
      </w:r>
      <w:r w:rsidR="000429C4" w:rsidRPr="00350345">
        <w:t xml:space="preserve">containers, to ascertain that they bear a valid </w:t>
      </w:r>
      <w:r>
        <w:t>South Carolina</w:t>
      </w:r>
      <w:r w:rsidR="000429C4" w:rsidRPr="00350345">
        <w:t xml:space="preserve"> refund value;</w:t>
      </w:r>
    </w:p>
    <w:p w:rsidR="00B6127C" w:rsidRDefault="00B6127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  <w:t>i</w:t>
      </w:r>
      <w:r w:rsidR="000429C4" w:rsidRPr="00350345">
        <w:t>f a significant discrepancy exists between the redemption</w:t>
      </w:r>
      <w:r w:rsidR="00FE42DD">
        <w:t xml:space="preserve"> </w:t>
      </w:r>
      <w:r w:rsidR="000429C4" w:rsidRPr="00350345">
        <w:t>quantities stated on the shipping report prepared by the certified</w:t>
      </w:r>
      <w:r w:rsidR="00FE42DD">
        <w:t xml:space="preserve"> </w:t>
      </w:r>
      <w:r w:rsidR="000429C4" w:rsidRPr="00350345">
        <w:t>redemption center, and the results of the independent quantification</w:t>
      </w:r>
      <w:r w:rsidR="00FE42DD">
        <w:t xml:space="preserve"> </w:t>
      </w:r>
      <w:r w:rsidR="000429C4" w:rsidRPr="00350345">
        <w:t>performed by the certified processor; or if a random sampling of</w:t>
      </w:r>
      <w:r w:rsidR="00FE42DD">
        <w:t xml:space="preserve"> </w:t>
      </w:r>
      <w:r w:rsidR="000429C4" w:rsidRPr="00350345">
        <w:t>redeemed beverage containers shows a significant proportion of</w:t>
      </w:r>
      <w:r w:rsidR="00FE42DD">
        <w:t xml:space="preserve"> </w:t>
      </w:r>
      <w:r w:rsidR="000429C4" w:rsidRPr="00350345">
        <w:t xml:space="preserve">beverage containers that do not bear a valid </w:t>
      </w:r>
      <w:r>
        <w:t>South Carolina</w:t>
      </w:r>
      <w:r w:rsidR="000429C4" w:rsidRPr="00350345">
        <w:t xml:space="preserve"> refund value, the</w:t>
      </w:r>
      <w:r w:rsidR="00FE42DD">
        <w:t xml:space="preserve"> </w:t>
      </w:r>
      <w:r w:rsidR="000429C4" w:rsidRPr="00350345">
        <w:t>certified processor may withhold payment to the certified redemption</w:t>
      </w:r>
      <w:r w:rsidR="00FE42DD">
        <w:t xml:space="preserve"> </w:t>
      </w:r>
      <w:r>
        <w:t>center, or the D</w:t>
      </w:r>
      <w:r w:rsidR="000429C4" w:rsidRPr="00350345">
        <w:t xml:space="preserve">epartment of </w:t>
      </w:r>
      <w:r>
        <w:t>R</w:t>
      </w:r>
      <w:r w:rsidR="000429C4" w:rsidRPr="00350345">
        <w:t>evenue may withhold payment to the</w:t>
      </w:r>
      <w:r w:rsidR="00FE42DD">
        <w:t xml:space="preserve"> </w:t>
      </w:r>
      <w:r w:rsidR="000429C4" w:rsidRPr="00350345">
        <w:t>certified processor, pending further investigation by the department,</w:t>
      </w:r>
      <w:r w:rsidR="00FE42DD">
        <w:t xml:space="preserve"> </w:t>
      </w:r>
      <w:r w:rsidR="000429C4" w:rsidRPr="00350345">
        <w:t xml:space="preserve">according to procedures prescribed by the </w:t>
      </w:r>
      <w:r w:rsidR="00BE4372">
        <w:t>bureau</w:t>
      </w:r>
      <w:r w:rsidR="000429C4" w:rsidRPr="00350345">
        <w:t xml:space="preserve">. The </w:t>
      </w:r>
      <w:r w:rsidR="00BE4372">
        <w:t>bureau</w:t>
      </w:r>
      <w:r w:rsidR="000429C4" w:rsidRPr="00350345">
        <w:t xml:space="preserve"> shall</w:t>
      </w:r>
      <w:r w:rsidR="00FE42DD">
        <w:t xml:space="preserve"> </w:t>
      </w:r>
      <w:r w:rsidR="000429C4" w:rsidRPr="00350345">
        <w:t xml:space="preserve">establish by rule what constitutes </w:t>
      </w:r>
      <w:r w:rsidR="00D961B8" w:rsidRPr="00D961B8">
        <w:t>‘</w:t>
      </w:r>
      <w:r>
        <w:t>significant discrepancy</w:t>
      </w:r>
      <w:r w:rsidR="00D961B8" w:rsidRPr="00D961B8">
        <w:t>’</w:t>
      </w:r>
      <w:r>
        <w:t xml:space="preserve"> and </w:t>
      </w:r>
      <w:r w:rsidR="00D961B8" w:rsidRPr="00D961B8">
        <w:t>‘</w:t>
      </w:r>
      <w:r w:rsidR="000429C4" w:rsidRPr="00350345">
        <w:t>significant</w:t>
      </w:r>
      <w:r>
        <w:t xml:space="preserve"> </w:t>
      </w:r>
      <w:r w:rsidR="000429C4" w:rsidRPr="00350345">
        <w:t>proportion</w:t>
      </w:r>
      <w:r w:rsidR="00D961B8" w:rsidRPr="00D961B8">
        <w:t>’</w:t>
      </w:r>
      <w:r w:rsidR="000429C4" w:rsidRPr="00350345">
        <w:t xml:space="preserve"> relative to this section;</w:t>
      </w:r>
    </w:p>
    <w:p w:rsidR="00F552DD" w:rsidRDefault="00B6127C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(4)</w:t>
      </w:r>
      <w:r>
        <w:tab/>
        <w:t>c</w:t>
      </w:r>
      <w:r w:rsidR="000429C4" w:rsidRPr="00350345">
        <w:t>ancel the redeemed deposit beverage containers, if they have not</w:t>
      </w:r>
      <w:r>
        <w:t xml:space="preserve"> </w:t>
      </w:r>
      <w:r w:rsidR="000429C4" w:rsidRPr="00350345">
        <w:t>already been canceled;</w:t>
      </w:r>
      <w:r>
        <w:t xml:space="preserve"> </w:t>
      </w:r>
    </w:p>
    <w:p w:rsidR="00F552DD" w:rsidRDefault="00F55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(5)(</w:t>
      </w:r>
      <w:r>
        <w:t>a</w:t>
      </w:r>
      <w:r w:rsidR="000429C4" w:rsidRPr="00350345">
        <w:t>)</w:t>
      </w:r>
      <w:r>
        <w:tab/>
        <w:t>p</w:t>
      </w:r>
      <w:r w:rsidR="000429C4" w:rsidRPr="00350345">
        <w:t>rocess the containers as needed for remanufacturing or sale</w:t>
      </w:r>
      <w:r w:rsidR="00B6127C">
        <w:t xml:space="preserve"> </w:t>
      </w:r>
      <w:r w:rsidR="000429C4" w:rsidRPr="00350345">
        <w:t>to a willing purchaser;</w:t>
      </w:r>
    </w:p>
    <w:p w:rsidR="00F552DD" w:rsidRDefault="00F55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  <w:t>i</w:t>
      </w:r>
      <w:r w:rsidR="000429C4" w:rsidRPr="00350345">
        <w:t>f, after making a good</w:t>
      </w:r>
      <w:r w:rsidR="00D961B8">
        <w:noBreakHyphen/>
      </w:r>
      <w:r w:rsidR="000429C4" w:rsidRPr="00350345">
        <w:t>faith effort, a certified processor is</w:t>
      </w:r>
      <w:r w:rsidR="00B6127C">
        <w:t xml:space="preserve"> </w:t>
      </w:r>
      <w:r w:rsidR="000429C4" w:rsidRPr="00350345">
        <w:t>unable to locate a willing purchaser for beverage container material, the</w:t>
      </w:r>
      <w:r w:rsidR="00B6127C">
        <w:t xml:space="preserve"> </w:t>
      </w:r>
      <w:r w:rsidR="000429C4" w:rsidRPr="00350345">
        <w:t>certified processor shall submit to the department a disposal request</w:t>
      </w:r>
      <w:r w:rsidR="00B6127C">
        <w:t xml:space="preserve"> </w:t>
      </w:r>
      <w:r w:rsidR="000429C4" w:rsidRPr="00350345">
        <w:t>form, in a form and manner prescribed by the department, that describes</w:t>
      </w:r>
      <w:r w:rsidR="00B6127C">
        <w:t xml:space="preserve"> </w:t>
      </w:r>
      <w:r w:rsidR="000429C4" w:rsidRPr="00350345">
        <w:t>the material and quantities, details efforts made to find a willing</w:t>
      </w:r>
      <w:r w:rsidR="00B6127C">
        <w:t xml:space="preserve"> </w:t>
      </w:r>
      <w:r w:rsidR="000429C4" w:rsidRPr="00350345">
        <w:t>purchaser, and specifies the intended manner and location of disposal.</w:t>
      </w:r>
      <w:r w:rsidR="00B6127C">
        <w:t xml:space="preserve"> </w:t>
      </w:r>
      <w:r w:rsidR="000429C4" w:rsidRPr="00350345">
        <w:t xml:space="preserve">The material </w:t>
      </w:r>
      <w:r>
        <w:t>may</w:t>
      </w:r>
      <w:r w:rsidR="000429C4" w:rsidRPr="00350345">
        <w:t xml:space="preserve"> not be disposed of without a written authorization to do</w:t>
      </w:r>
      <w:r w:rsidR="00B6127C">
        <w:t xml:space="preserve"> </w:t>
      </w:r>
      <w:r w:rsidR="000429C4" w:rsidRPr="00350345">
        <w:t>so by the department. All rejected loads of deposit beverage containers</w:t>
      </w:r>
      <w:r w:rsidR="00B6127C">
        <w:t xml:space="preserve"> </w:t>
      </w:r>
      <w:r>
        <w:t>must</w:t>
      </w:r>
      <w:r w:rsidR="000429C4" w:rsidRPr="00350345">
        <w:t xml:space="preserve"> be available for and subject to inspection by the department. The</w:t>
      </w:r>
      <w:r w:rsidR="00B6127C">
        <w:t xml:space="preserve"> </w:t>
      </w:r>
      <w:r w:rsidR="000429C4" w:rsidRPr="00350345">
        <w:t>certified processor may recover costs associated with handling and</w:t>
      </w:r>
      <w:r w:rsidR="00B6127C">
        <w:t xml:space="preserve"> </w:t>
      </w:r>
      <w:r w:rsidR="000429C4" w:rsidRPr="00350345">
        <w:t>disposing of the rejected</w:t>
      </w:r>
      <w:r w:rsidR="00BE4372">
        <w:t xml:space="preserve"> material by presenting to the D</w:t>
      </w:r>
      <w:r w:rsidR="000429C4" w:rsidRPr="00350345">
        <w:t>epartment of</w:t>
      </w:r>
      <w:r w:rsidR="00B6127C">
        <w:t xml:space="preserve"> </w:t>
      </w:r>
      <w:r w:rsidR="00BE4372">
        <w:t>R</w:t>
      </w:r>
      <w:r w:rsidR="000429C4" w:rsidRPr="00350345">
        <w:t>evenue a written request for reimbursement in a form and manner</w:t>
      </w:r>
      <w:r w:rsidR="00B6127C">
        <w:t xml:space="preserve"> </w:t>
      </w:r>
      <w:r w:rsidR="000429C4" w:rsidRPr="00350345">
        <w:t xml:space="preserve">prescribed by the </w:t>
      </w:r>
      <w:r w:rsidR="00BE4372">
        <w:t>bureau</w:t>
      </w:r>
      <w:r w:rsidR="000429C4" w:rsidRPr="00350345">
        <w:t xml:space="preserve"> and accompanied by the disposal authorization</w:t>
      </w:r>
      <w:r w:rsidR="00B6127C">
        <w:t xml:space="preserve"> </w:t>
      </w:r>
      <w:r w:rsidR="000429C4" w:rsidRPr="00350345">
        <w:t xml:space="preserve">and all associated receipts. The </w:t>
      </w:r>
      <w:r w:rsidR="00BE4372">
        <w:t>bureau</w:t>
      </w:r>
      <w:r w:rsidR="000429C4" w:rsidRPr="00350345">
        <w:t xml:space="preserve"> shall establish by rule wha</w:t>
      </w:r>
      <w:r w:rsidR="00B6127C">
        <w:t xml:space="preserve">t constitutes </w:t>
      </w:r>
      <w:r w:rsidR="00D961B8" w:rsidRPr="00D961B8">
        <w:t>‘</w:t>
      </w:r>
      <w:r w:rsidR="000429C4" w:rsidRPr="00350345">
        <w:t>good</w:t>
      </w:r>
      <w:r w:rsidR="00D961B8">
        <w:noBreakHyphen/>
      </w:r>
      <w:r w:rsidR="000429C4" w:rsidRPr="00350345">
        <w:t>faith effort</w:t>
      </w:r>
      <w:r w:rsidR="00D961B8" w:rsidRPr="00D961B8">
        <w:t>’</w:t>
      </w:r>
      <w:r>
        <w:t xml:space="preserve"> as provided in</w:t>
      </w:r>
      <w:r w:rsidR="000429C4" w:rsidRPr="00350345">
        <w:t xml:space="preserve"> this </w:t>
      </w:r>
      <w:r>
        <w:t>subitem</w:t>
      </w:r>
      <w:r w:rsidR="000429C4" w:rsidRPr="00350345">
        <w:t>;</w:t>
      </w:r>
    </w:p>
    <w:p w:rsidR="00F552DD" w:rsidRDefault="00F55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(6)(</w:t>
      </w:r>
      <w:r>
        <w:t>a</w:t>
      </w:r>
      <w:r w:rsidR="000429C4" w:rsidRPr="00350345">
        <w:t>)</w:t>
      </w:r>
      <w:r>
        <w:tab/>
        <w:t>i</w:t>
      </w:r>
      <w:r w:rsidR="000429C4" w:rsidRPr="00350345">
        <w:t>ssue payment to certified redemption centers, in an amount</w:t>
      </w:r>
      <w:r w:rsidR="00B6127C">
        <w:t xml:space="preserve"> </w:t>
      </w:r>
      <w:r w:rsidR="000429C4" w:rsidRPr="00350345">
        <w:t>that is the sum of all of the following amounts:</w:t>
      </w:r>
    </w:p>
    <w:p w:rsidR="00F552DD" w:rsidRDefault="00F55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0429C4" w:rsidRPr="00350345">
        <w:t>(i)</w:t>
      </w:r>
      <w:r>
        <w:tab/>
      </w:r>
      <w:r>
        <w:tab/>
        <w:t>t</w:t>
      </w:r>
      <w:r w:rsidR="000429C4" w:rsidRPr="00350345">
        <w:t>he refund value of the redeemed deposit beverage containers</w:t>
      </w:r>
      <w:r w:rsidR="00B6127C">
        <w:t xml:space="preserve"> </w:t>
      </w:r>
      <w:r w:rsidR="000429C4" w:rsidRPr="00350345">
        <w:t>received from the certified redemption center;</w:t>
      </w:r>
    </w:p>
    <w:p w:rsidR="00F552DD" w:rsidRDefault="00F55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>
        <w:tab/>
      </w:r>
      <w:r w:rsidR="000429C4" w:rsidRPr="00350345">
        <w:t>(ii)</w:t>
      </w:r>
      <w:r>
        <w:tab/>
        <w:t>t</w:t>
      </w:r>
      <w:r w:rsidR="000429C4" w:rsidRPr="00350345">
        <w:t>he prevailing handling fee for the redeemed deposit beverage</w:t>
      </w:r>
      <w:r w:rsidR="00B6127C">
        <w:t xml:space="preserve"> </w:t>
      </w:r>
      <w:r w:rsidR="000429C4" w:rsidRPr="00350345">
        <w:t xml:space="preserve">containers, pursuant to Section </w:t>
      </w:r>
      <w:r>
        <w:t>44</w:t>
      </w:r>
      <w:r w:rsidR="00D961B8">
        <w:noBreakHyphen/>
      </w:r>
      <w:r>
        <w:t>97</w:t>
      </w:r>
      <w:r w:rsidR="00D961B8">
        <w:noBreakHyphen/>
      </w:r>
      <w:r>
        <w:t>190</w:t>
      </w:r>
      <w:r w:rsidR="000429C4" w:rsidRPr="00350345">
        <w:t>; and</w:t>
      </w:r>
      <w:r w:rsidR="00B6127C">
        <w:t xml:space="preserve"> </w:t>
      </w:r>
      <w:r>
        <w:br/>
      </w:r>
      <w:r>
        <w:tab/>
      </w:r>
      <w:r>
        <w:tab/>
      </w:r>
      <w:r>
        <w:tab/>
      </w:r>
      <w:r>
        <w:tab/>
      </w:r>
      <w:r w:rsidR="000429C4" w:rsidRPr="00350345">
        <w:t>(iii)</w:t>
      </w:r>
      <w:r>
        <w:tab/>
        <w:t>p</w:t>
      </w:r>
      <w:r w:rsidR="000429C4" w:rsidRPr="00350345">
        <w:t>ayment for the container materials, in an amount that reflects and is</w:t>
      </w:r>
      <w:r w:rsidR="00B6127C">
        <w:t xml:space="preserve"> </w:t>
      </w:r>
      <w:r w:rsidR="000429C4" w:rsidRPr="00350345">
        <w:t>consistent with prevailing market scrap prices, incurred transportation</w:t>
      </w:r>
      <w:r>
        <w:t>,</w:t>
      </w:r>
      <w:r w:rsidR="000429C4" w:rsidRPr="00350345">
        <w:t xml:space="preserve"> or delivery</w:t>
      </w:r>
      <w:r w:rsidR="00B6127C">
        <w:t xml:space="preserve"> </w:t>
      </w:r>
      <w:r w:rsidR="000429C4" w:rsidRPr="00350345">
        <w:t>costs and other factors.</w:t>
      </w:r>
    </w:p>
    <w:p w:rsidR="00F552DD" w:rsidRDefault="00F55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  <w:t>p</w:t>
      </w:r>
      <w:r w:rsidR="000429C4" w:rsidRPr="00350345">
        <w:t xml:space="preserve">ayment </w:t>
      </w:r>
      <w:r>
        <w:t>must</w:t>
      </w:r>
      <w:r w:rsidR="000429C4" w:rsidRPr="00350345">
        <w:t xml:space="preserve"> be made to the certified redemption center</w:t>
      </w:r>
      <w:r w:rsidR="00B6127C">
        <w:t xml:space="preserve"> </w:t>
      </w:r>
      <w:r w:rsidR="000429C4" w:rsidRPr="00350345">
        <w:t>within ten business days, unless a significant discrepancy exists pursuant</w:t>
      </w:r>
      <w:r w:rsidR="00B6127C">
        <w:t xml:space="preserve"> </w:t>
      </w:r>
      <w:r w:rsidR="000429C4" w:rsidRPr="00350345">
        <w:t xml:space="preserve">to </w:t>
      </w:r>
      <w:r>
        <w:t>Section 44</w:t>
      </w:r>
      <w:r w:rsidR="00D961B8">
        <w:noBreakHyphen/>
      </w:r>
      <w:r>
        <w:t>97</w:t>
      </w:r>
      <w:r w:rsidR="00D961B8">
        <w:noBreakHyphen/>
      </w:r>
      <w:r>
        <w:t>180(C)(6)</w:t>
      </w:r>
      <w:r w:rsidR="00261FB9">
        <w:t>,</w:t>
      </w:r>
      <w:r w:rsidR="000429C4" w:rsidRPr="00350345">
        <w:t xml:space="preserve"> in which case payment may be withheld pending</w:t>
      </w:r>
      <w:r w:rsidR="00B6127C">
        <w:t xml:space="preserve"> </w:t>
      </w:r>
      <w:r w:rsidR="000429C4" w:rsidRPr="00350345">
        <w:t>the outcome of an investigation by the department, according to</w:t>
      </w:r>
      <w:r w:rsidR="00B6127C">
        <w:t xml:space="preserve"> </w:t>
      </w:r>
      <w:r w:rsidR="000429C4" w:rsidRPr="00350345">
        <w:t xml:space="preserve">procedures prescribed by the </w:t>
      </w:r>
      <w:r w:rsidR="00BE4372">
        <w:t>bureau</w:t>
      </w:r>
      <w:r w:rsidR="000429C4" w:rsidRPr="00350345">
        <w:t>;</w:t>
      </w:r>
    </w:p>
    <w:p w:rsidR="00F552DD" w:rsidRDefault="00F55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(7)</w:t>
      </w:r>
      <w:r>
        <w:tab/>
        <w:t>p</w:t>
      </w:r>
      <w:r w:rsidR="000429C4" w:rsidRPr="00350345">
        <w:t>rovide to the certified redemption center a transaction receipt,</w:t>
      </w:r>
      <w:r w:rsidR="00B6127C">
        <w:t xml:space="preserve"> </w:t>
      </w:r>
      <w:r w:rsidR="000429C4" w:rsidRPr="00350345">
        <w:t xml:space="preserve">prepared in a form and manner prescribed by the </w:t>
      </w:r>
      <w:r w:rsidR="00BE4372">
        <w:t>bureau</w:t>
      </w:r>
      <w:r w:rsidR="000429C4" w:rsidRPr="00350345">
        <w:t>. Information in the</w:t>
      </w:r>
      <w:r w:rsidR="00B6127C">
        <w:t xml:space="preserve"> </w:t>
      </w:r>
      <w:r w:rsidR="000429C4" w:rsidRPr="00350345">
        <w:t xml:space="preserve">transaction receipt </w:t>
      </w:r>
      <w:r>
        <w:t>must</w:t>
      </w:r>
      <w:r w:rsidR="000429C4" w:rsidRPr="00350345">
        <w:t xml:space="preserve"> include at a minimum:</w:t>
      </w:r>
      <w:r w:rsidR="00B6127C">
        <w:t xml:space="preserve"> </w:t>
      </w:r>
      <w:r>
        <w:tab/>
      </w:r>
      <w:r>
        <w:tab/>
      </w:r>
      <w:r>
        <w:tab/>
        <w:t>(a</w:t>
      </w:r>
      <w:r w:rsidR="000429C4" w:rsidRPr="00350345">
        <w:t>)</w:t>
      </w:r>
      <w:r>
        <w:tab/>
        <w:t>t</w:t>
      </w:r>
      <w:r w:rsidR="000429C4" w:rsidRPr="00350345">
        <w:t>he individual</w:t>
      </w:r>
      <w:r w:rsidR="00BE4372">
        <w:t xml:space="preserve"> </w:t>
      </w:r>
      <w:r w:rsidR="000429C4" w:rsidRPr="00350345">
        <w:t>unit quantities, by container type and collectively, of</w:t>
      </w:r>
      <w:r w:rsidR="00B6127C">
        <w:t xml:space="preserve"> </w:t>
      </w:r>
      <w:r w:rsidR="000429C4" w:rsidRPr="00350345">
        <w:t>deposit beverage containers received from the certified redemption center, and</w:t>
      </w:r>
      <w:r w:rsidR="00B6127C">
        <w:t xml:space="preserve"> </w:t>
      </w:r>
      <w:r w:rsidR="000429C4" w:rsidRPr="00350345">
        <w:t>whether quantities in each instance were determined by manual count, electronic</w:t>
      </w:r>
      <w:r>
        <w:t xml:space="preserve"> </w:t>
      </w:r>
      <w:r w:rsidR="000429C4" w:rsidRPr="00350345">
        <w:t>scan, volume, weight, or a combination</w:t>
      </w:r>
      <w:r w:rsidR="008D1FF1">
        <w:t>;</w:t>
      </w:r>
    </w:p>
    <w:p w:rsidR="00644166" w:rsidRDefault="00F55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  <w:t>t</w:t>
      </w:r>
      <w:r w:rsidR="000429C4" w:rsidRPr="00350345">
        <w:t>he weight, by container type and collectively, of deposit beverage</w:t>
      </w:r>
      <w:r>
        <w:t xml:space="preserve"> </w:t>
      </w:r>
      <w:r w:rsidR="000429C4" w:rsidRPr="00350345">
        <w:t>containers received from the certified redemption center;</w:t>
      </w:r>
    </w:p>
    <w:p w:rsidR="00644166" w:rsidRDefault="0064416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</w:t>
      </w:r>
      <w:r>
        <w:t>c</w:t>
      </w:r>
      <w:r w:rsidR="000429C4" w:rsidRPr="00350345">
        <w:t>)</w:t>
      </w:r>
      <w:r>
        <w:tab/>
        <w:t>t</w:t>
      </w:r>
      <w:r w:rsidR="000429C4" w:rsidRPr="00350345">
        <w:t>he amounts paid in refund values to the certified redemption center,</w:t>
      </w:r>
      <w:r w:rsidR="00F552DD">
        <w:t xml:space="preserve"> </w:t>
      </w:r>
      <w:r w:rsidR="000429C4" w:rsidRPr="00350345">
        <w:t>by container type and collectively;</w:t>
      </w:r>
      <w:r>
        <w:t xml:space="preserve"> </w:t>
      </w:r>
    </w:p>
    <w:p w:rsidR="00644166" w:rsidRDefault="0064416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</w:t>
      </w:r>
      <w:r>
        <w:t>d</w:t>
      </w:r>
      <w:r w:rsidR="000429C4" w:rsidRPr="00350345">
        <w:t>)</w:t>
      </w:r>
      <w:r>
        <w:tab/>
        <w:t>t</w:t>
      </w:r>
      <w:r w:rsidR="000429C4" w:rsidRPr="00350345">
        <w:t>he amounts paid in handling fees to the certified redemption center,</w:t>
      </w:r>
      <w:r>
        <w:t xml:space="preserve"> </w:t>
      </w:r>
      <w:r w:rsidR="000429C4" w:rsidRPr="00350345">
        <w:t>by container type and collectively; and</w:t>
      </w:r>
    </w:p>
    <w:p w:rsidR="00644166" w:rsidRDefault="0064416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="000429C4" w:rsidRPr="00350345">
        <w:t>(</w:t>
      </w:r>
      <w:r>
        <w:t>e</w:t>
      </w:r>
      <w:r w:rsidR="000429C4" w:rsidRPr="00350345">
        <w:t>)</w:t>
      </w:r>
      <w:r>
        <w:tab/>
        <w:t>t</w:t>
      </w:r>
      <w:r w:rsidR="000429C4" w:rsidRPr="00350345">
        <w:t>he amounts paid in scrap values, by unit and in total, for each type of</w:t>
      </w:r>
      <w:r w:rsidR="00F552DD">
        <w:t xml:space="preserve"> </w:t>
      </w:r>
      <w:r w:rsidR="000429C4" w:rsidRPr="00350345">
        <w:t>deposit beverage container purchased from the certified redemption center.</w:t>
      </w:r>
      <w:r w:rsidR="00F552DD">
        <w:t xml:space="preserve"> </w:t>
      </w:r>
      <w:r w:rsidR="000429C4" w:rsidRPr="00350345">
        <w:t xml:space="preserve">Containers with a market value of zero or less than zero </w:t>
      </w:r>
      <w:r>
        <w:t>must</w:t>
      </w:r>
      <w:r w:rsidR="000429C4" w:rsidRPr="00350345">
        <w:t xml:space="preserve"> be recorded, and</w:t>
      </w:r>
      <w:r w:rsidR="00F552DD">
        <w:t xml:space="preserve"> </w:t>
      </w:r>
      <w:r w:rsidR="000429C4" w:rsidRPr="00350345">
        <w:t xml:space="preserve">the market value noted, but the payment </w:t>
      </w:r>
      <w:r>
        <w:t>must</w:t>
      </w:r>
      <w:r w:rsidR="000429C4" w:rsidRPr="00350345">
        <w:t xml:space="preserve"> be entered as zero;</w:t>
      </w:r>
      <w:r w:rsidR="00F552DD">
        <w:t xml:space="preserve"> </w:t>
      </w:r>
    </w:p>
    <w:p w:rsidR="00644166" w:rsidRDefault="0064416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(8)</w:t>
      </w:r>
      <w:r>
        <w:tab/>
        <w:t>submit to the D</w:t>
      </w:r>
      <w:r w:rsidR="000429C4" w:rsidRPr="00350345">
        <w:t xml:space="preserve">epartment of </w:t>
      </w:r>
      <w:r>
        <w:t>R</w:t>
      </w:r>
      <w:r w:rsidR="00BE4372">
        <w:t>evenue, pursuant to Section 44</w:t>
      </w:r>
      <w:r w:rsidR="00D961B8">
        <w:noBreakHyphen/>
      </w:r>
      <w:r w:rsidR="00BE4372">
        <w:t>97</w:t>
      </w:r>
      <w:r w:rsidR="00D961B8">
        <w:noBreakHyphen/>
      </w:r>
      <w:r w:rsidR="00BE4372">
        <w:t>210</w:t>
      </w:r>
      <w:r w:rsidR="000429C4" w:rsidRPr="00350345">
        <w:t xml:space="preserve"> and in a</w:t>
      </w:r>
      <w:r w:rsidR="00F552DD">
        <w:t xml:space="preserve"> </w:t>
      </w:r>
      <w:r w:rsidR="000429C4" w:rsidRPr="00350345">
        <w:t xml:space="preserve">form and manner prescribed by the </w:t>
      </w:r>
      <w:r w:rsidR="00515DE6">
        <w:t>bureau</w:t>
      </w:r>
      <w:r w:rsidR="000429C4" w:rsidRPr="00350345">
        <w:t>, a processor</w:t>
      </w:r>
      <w:r w:rsidR="00D961B8" w:rsidRPr="00D961B8">
        <w:t>’</w:t>
      </w:r>
      <w:r w:rsidR="000429C4" w:rsidRPr="00350345">
        <w:t>s invoice for</w:t>
      </w:r>
      <w:r w:rsidR="00F552DD">
        <w:t xml:space="preserve"> </w:t>
      </w:r>
      <w:r w:rsidR="000429C4" w:rsidRPr="00350345">
        <w:t>reimbursement or payment of refund values, handling fees, and administrative</w:t>
      </w:r>
      <w:r w:rsidR="00F552DD">
        <w:t xml:space="preserve"> </w:t>
      </w:r>
      <w:r w:rsidR="000429C4" w:rsidRPr="00350345">
        <w:t>fees incurred in each separate transaction with a certified redemption center;</w:t>
      </w:r>
    </w:p>
    <w:p w:rsidR="00644166" w:rsidRDefault="0064416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(9)</w:t>
      </w:r>
      <w:r>
        <w:tab/>
        <w:t>f</w:t>
      </w:r>
      <w:r w:rsidR="000429C4" w:rsidRPr="00350345">
        <w:t>or any refillable beverage containers received from the certified</w:t>
      </w:r>
      <w:r w:rsidR="00F552DD">
        <w:t xml:space="preserve"> </w:t>
      </w:r>
      <w:r w:rsidR="000429C4" w:rsidRPr="00350345">
        <w:t>redemption center, reimburse the manufacturer</w:t>
      </w:r>
      <w:r w:rsidR="00D961B8" w:rsidRPr="00D961B8">
        <w:t>’</w:t>
      </w:r>
      <w:r w:rsidR="000429C4" w:rsidRPr="00350345">
        <w:t>s refund value to the certified</w:t>
      </w:r>
      <w:r w:rsidR="00F552DD">
        <w:t xml:space="preserve"> </w:t>
      </w:r>
      <w:r w:rsidR="000429C4" w:rsidRPr="00350345">
        <w:t>redemption center and ensure that the refillable beverage containers are</w:t>
      </w:r>
      <w:r w:rsidR="00F552DD">
        <w:t xml:space="preserve"> </w:t>
      </w:r>
      <w:r w:rsidR="000429C4" w:rsidRPr="00350345">
        <w:t>returned to the originating beverage distributor or sold to a willing purchaser. The</w:t>
      </w:r>
      <w:r w:rsidR="00F552DD">
        <w:t xml:space="preserve"> </w:t>
      </w:r>
      <w:r w:rsidR="000429C4" w:rsidRPr="00350345">
        <w:t>certified processor may negotiate a handling fee with the originating distributor or</w:t>
      </w:r>
      <w:r w:rsidR="00F552DD">
        <w:t xml:space="preserve"> </w:t>
      </w:r>
      <w:r w:rsidR="000429C4" w:rsidRPr="00350345">
        <w:t>willing purchaser for the return of these containers; and</w:t>
      </w:r>
    </w:p>
    <w:p w:rsidR="00F552DD" w:rsidRDefault="0064416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(10)</w:t>
      </w:r>
      <w:r>
        <w:tab/>
        <w:t>m</w:t>
      </w:r>
      <w:r w:rsidR="000429C4" w:rsidRPr="00350345">
        <w:t>aintain copies of all documentation, including</w:t>
      </w:r>
      <w:r w:rsidR="005B5D60">
        <w:t>,</w:t>
      </w:r>
      <w:r w:rsidR="000429C4" w:rsidRPr="00350345">
        <w:t xml:space="preserve"> but not limited to</w:t>
      </w:r>
      <w:r w:rsidR="00261FB9">
        <w:t>,</w:t>
      </w:r>
      <w:r w:rsidR="00F552DD">
        <w:t xml:space="preserve"> </w:t>
      </w:r>
      <w:r w:rsidR="000429C4" w:rsidRPr="00350345">
        <w:t>shipping reports, weight tickets, transaction receipts, requests</w:t>
      </w:r>
      <w:r>
        <w:t xml:space="preserve"> </w:t>
      </w:r>
      <w:r w:rsidR="000429C4" w:rsidRPr="00350345">
        <w:t>for</w:t>
      </w:r>
      <w:r>
        <w:t xml:space="preserve"> </w:t>
      </w:r>
      <w:r w:rsidR="000429C4" w:rsidRPr="00350345">
        <w:t>disposal</w:t>
      </w:r>
      <w:r>
        <w:t>,</w:t>
      </w:r>
      <w:r w:rsidR="000429C4" w:rsidRPr="00350345">
        <w:t xml:space="preserve"> and</w:t>
      </w:r>
      <w:r w:rsidR="00F552DD">
        <w:t xml:space="preserve"> </w:t>
      </w:r>
      <w:r w:rsidR="000429C4" w:rsidRPr="00350345">
        <w:t>end</w:t>
      </w:r>
      <w:r w:rsidR="00D961B8">
        <w:noBreakHyphen/>
      </w:r>
      <w:r w:rsidR="000429C4" w:rsidRPr="00350345">
        <w:t>market information, and make them available, upon request, to the</w:t>
      </w:r>
      <w:r w:rsidR="00F552DD">
        <w:t xml:space="preserve"> </w:t>
      </w:r>
      <w:r w:rsidR="00F768AE">
        <w:t>Department of Revenue and the Department of Health and Environmental Control</w:t>
      </w:r>
      <w:r w:rsidR="000429C4" w:rsidRPr="00350345">
        <w:t>.</w:t>
      </w:r>
    </w:p>
    <w:p w:rsidR="00F552DD" w:rsidRDefault="00F552DD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166" w:rsidRDefault="0064416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190.</w:t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  <w:t>Beginning April 1, 2013</w:t>
      </w:r>
      <w:r w:rsidR="000429C4" w:rsidRPr="00350345">
        <w:t xml:space="preserve">, the </w:t>
      </w:r>
      <w:r>
        <w:t>D</w:t>
      </w:r>
      <w:r w:rsidR="000429C4" w:rsidRPr="00350345">
        <w:t xml:space="preserve">epartment of </w:t>
      </w:r>
      <w:r>
        <w:t>R</w:t>
      </w:r>
      <w:r w:rsidR="000429C4" w:rsidRPr="00350345">
        <w:t>evenue shall pay to a certified</w:t>
      </w:r>
      <w:r w:rsidR="00F552DD">
        <w:t xml:space="preserve"> </w:t>
      </w:r>
      <w:r w:rsidR="000429C4" w:rsidRPr="00350345">
        <w:t>redemption center, by agency of a certified processor, a handling fee for each deposit</w:t>
      </w:r>
      <w:r w:rsidR="00F552DD">
        <w:t xml:space="preserve"> </w:t>
      </w:r>
      <w:r w:rsidR="000429C4" w:rsidRPr="00350345">
        <w:t>beverage container that has been redeemed by the certified redemption center and</w:t>
      </w:r>
      <w:r w:rsidR="00F552DD">
        <w:t xml:space="preserve"> </w:t>
      </w:r>
      <w:r w:rsidR="000429C4" w:rsidRPr="00350345">
        <w:t>received by the certified processor in accordance with regulations and standards</w:t>
      </w:r>
      <w:r w:rsidR="00F552DD">
        <w:t xml:space="preserve"> </w:t>
      </w:r>
      <w:r w:rsidR="000429C4" w:rsidRPr="00350345">
        <w:t xml:space="preserve">established by the </w:t>
      </w:r>
      <w:r w:rsidR="00F768AE">
        <w:t>bureau</w:t>
      </w:r>
      <w:r w:rsidR="000429C4" w:rsidRPr="00350345">
        <w:t>.</w:t>
      </w:r>
    </w:p>
    <w:p w:rsidR="00644166" w:rsidRDefault="0064416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</w:r>
      <w:r w:rsidR="000429C4" w:rsidRPr="00350345">
        <w:t>For the period from April 1, 201</w:t>
      </w:r>
      <w:r>
        <w:t>3</w:t>
      </w:r>
      <w:r w:rsidR="000429C4" w:rsidRPr="00350345">
        <w:t>, through December 31, 201</w:t>
      </w:r>
      <w:r>
        <w:t>4</w:t>
      </w:r>
      <w:r w:rsidR="000429C4" w:rsidRPr="00350345">
        <w:t>, the amount of</w:t>
      </w:r>
      <w:r w:rsidR="00F552DD">
        <w:t xml:space="preserve"> </w:t>
      </w:r>
      <w:r w:rsidR="000429C4" w:rsidRPr="00350345">
        <w:t xml:space="preserve">the handling fee </w:t>
      </w:r>
      <w:r>
        <w:t>is</w:t>
      </w:r>
      <w:r w:rsidR="000429C4" w:rsidRPr="00350345">
        <w:t xml:space="preserve"> two cents per container.</w:t>
      </w:r>
      <w:r w:rsidR="00F552DD">
        <w:t xml:space="preserve"> </w:t>
      </w:r>
    </w:p>
    <w:p w:rsidR="00644166" w:rsidRDefault="0064416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C</w:t>
      </w:r>
      <w:r w:rsidR="000429C4" w:rsidRPr="00350345">
        <w:t>)</w:t>
      </w:r>
      <w:r>
        <w:tab/>
      </w:r>
      <w:r w:rsidR="000429C4" w:rsidRPr="00350345">
        <w:t>Beginning January 1, 201</w:t>
      </w:r>
      <w:r>
        <w:t>5</w:t>
      </w:r>
      <w:r w:rsidR="000429C4" w:rsidRPr="00350345">
        <w:t xml:space="preserve">, and annually thereafter on every January </w:t>
      </w:r>
      <w:r>
        <w:t>first</w:t>
      </w:r>
      <w:r w:rsidR="000429C4" w:rsidRPr="00350345">
        <w:t>, the</w:t>
      </w:r>
      <w:r>
        <w:t xml:space="preserve"> </w:t>
      </w:r>
      <w:r w:rsidR="000429C4" w:rsidRPr="00350345">
        <w:t xml:space="preserve">handling fee </w:t>
      </w:r>
      <w:r>
        <w:t>must</w:t>
      </w:r>
      <w:r w:rsidR="000429C4" w:rsidRPr="00350345">
        <w:t xml:space="preserve"> be renewed or revised by the </w:t>
      </w:r>
      <w:r w:rsidR="00F768AE">
        <w:t>bureau</w:t>
      </w:r>
      <w:r w:rsidR="000429C4" w:rsidRPr="00350345">
        <w:t>, in consultation with the</w:t>
      </w:r>
      <w:r>
        <w:t xml:space="preserve"> </w:t>
      </w:r>
      <w:r w:rsidR="00F768AE">
        <w:t>director of the Department</w:t>
      </w:r>
      <w:r w:rsidR="000429C4" w:rsidRPr="00350345">
        <w:t xml:space="preserve"> of </w:t>
      </w:r>
      <w:r w:rsidR="00F768AE">
        <w:t>R</w:t>
      </w:r>
      <w:r w:rsidR="000429C4" w:rsidRPr="00350345">
        <w:t>evenue, and based on review of redemption rates for the preceding</w:t>
      </w:r>
      <w:r>
        <w:t xml:space="preserve"> </w:t>
      </w:r>
      <w:r w:rsidR="000429C4" w:rsidRPr="00350345">
        <w:t>fiscal year, the availability of funds in the deposit beverage container fund, and other</w:t>
      </w:r>
      <w:r>
        <w:t xml:space="preserve"> </w:t>
      </w:r>
      <w:r w:rsidR="000429C4" w:rsidRPr="00350345">
        <w:t xml:space="preserve">factors. The handling fee </w:t>
      </w:r>
      <w:r>
        <w:t>may</w:t>
      </w:r>
      <w:r w:rsidR="000429C4" w:rsidRPr="00350345">
        <w:t xml:space="preserve"> not </w:t>
      </w:r>
      <w:r>
        <w:t>exceed</w:t>
      </w:r>
      <w:r w:rsidR="000429C4" w:rsidRPr="00350345">
        <w:t xml:space="preserve"> two cents per container </w:t>
      </w:r>
      <w:r>
        <w:t>and may not be</w:t>
      </w:r>
      <w:r w:rsidR="000429C4" w:rsidRPr="00350345">
        <w:t xml:space="preserve"> less</w:t>
      </w:r>
      <w:r>
        <w:t xml:space="preserve"> </w:t>
      </w:r>
      <w:r w:rsidR="000429C4" w:rsidRPr="00350345">
        <w:t xml:space="preserve">than one cent per container. These amounts </w:t>
      </w:r>
      <w:r>
        <w:t>must</w:t>
      </w:r>
      <w:r w:rsidR="000429C4" w:rsidRPr="00350345">
        <w:t xml:space="preserve"> remain in effect until </w:t>
      </w:r>
      <w:r>
        <w:t>amended</w:t>
      </w:r>
      <w:r w:rsidR="000429C4" w:rsidRPr="00350345">
        <w:t xml:space="preserve"> by</w:t>
      </w:r>
      <w:r>
        <w:t xml:space="preserve"> </w:t>
      </w:r>
      <w:r w:rsidR="000429C4" w:rsidRPr="00350345">
        <w:t xml:space="preserve">an act of the </w:t>
      </w:r>
      <w:r>
        <w:t>G</w:t>
      </w:r>
      <w:r w:rsidR="000429C4" w:rsidRPr="00350345">
        <w:t xml:space="preserve">eneral </w:t>
      </w:r>
      <w:r>
        <w:t>A</w:t>
      </w:r>
      <w:r w:rsidR="000429C4" w:rsidRPr="00350345">
        <w:t>ssembly.</w:t>
      </w:r>
    </w:p>
    <w:p w:rsidR="00644166" w:rsidRDefault="0064416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166" w:rsidRDefault="0064416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200.</w:t>
      </w:r>
      <w:r>
        <w:tab/>
      </w:r>
      <w:r w:rsidR="000429C4" w:rsidRPr="00350345">
        <w:t>For every redeemed deposit beverage container received by a certified</w:t>
      </w:r>
      <w:r>
        <w:t xml:space="preserve"> </w:t>
      </w:r>
      <w:r w:rsidR="000429C4" w:rsidRPr="00350345">
        <w:t>processor from a certified redemption center in accordance with rules and regulations</w:t>
      </w:r>
      <w:r>
        <w:t xml:space="preserve"> </w:t>
      </w:r>
      <w:r w:rsidR="004828B6">
        <w:t xml:space="preserve">prescribed by the </w:t>
      </w:r>
      <w:r w:rsidR="00F768AE">
        <w:t>bureau</w:t>
      </w:r>
      <w:r w:rsidR="004828B6">
        <w:t>, the D</w:t>
      </w:r>
      <w:r w:rsidR="000429C4" w:rsidRPr="00350345">
        <w:t xml:space="preserve">epartment of </w:t>
      </w:r>
      <w:r w:rsidR="004828B6">
        <w:t>R</w:t>
      </w:r>
      <w:r w:rsidR="000429C4" w:rsidRPr="00350345">
        <w:t>evenue shall pay to the certified processor an</w:t>
      </w:r>
      <w:r>
        <w:t xml:space="preserve"> </w:t>
      </w:r>
      <w:r w:rsidR="000429C4" w:rsidRPr="00350345">
        <w:t>administrative fee equal to two percent of the collective refund values of the deposit</w:t>
      </w:r>
      <w:r w:rsidR="004828B6">
        <w:t xml:space="preserve"> beverage containers</w:t>
      </w:r>
      <w:r w:rsidR="000429C4" w:rsidRPr="00350345">
        <w:t xml:space="preserve"> to defray the certified processor</w:t>
      </w:r>
      <w:r w:rsidR="00D961B8" w:rsidRPr="00D961B8">
        <w:t>’</w:t>
      </w:r>
      <w:r w:rsidR="000429C4" w:rsidRPr="00350345">
        <w:t>s costs of complying with the</w:t>
      </w:r>
      <w:r>
        <w:t xml:space="preserve"> </w:t>
      </w:r>
      <w:r w:rsidR="000429C4" w:rsidRPr="00350345">
        <w:t>administrative requirements of this program.</w:t>
      </w:r>
    </w:p>
    <w:p w:rsidR="00644166" w:rsidRDefault="0064416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210.</w:t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  <w:t>Beginning April 1, 2013</w:t>
      </w:r>
      <w:r w:rsidR="000429C4" w:rsidRPr="00350345">
        <w:t>, for every completed redemption</w:t>
      </w:r>
      <w:r w:rsidR="00D961B8">
        <w:noBreakHyphen/>
      </w:r>
      <w:r w:rsidR="000429C4" w:rsidRPr="00350345">
        <w:t>center transaction,</w:t>
      </w:r>
      <w:r w:rsidR="00644166">
        <w:t xml:space="preserve"> </w:t>
      </w:r>
      <w:r w:rsidR="000429C4" w:rsidRPr="00350345">
        <w:t xml:space="preserve">a certified processor shall submit to the </w:t>
      </w:r>
      <w:r>
        <w:t>D</w:t>
      </w:r>
      <w:r w:rsidR="000429C4" w:rsidRPr="00350345">
        <w:t xml:space="preserve">epartment of </w:t>
      </w:r>
      <w:r>
        <w:t>R</w:t>
      </w:r>
      <w:r w:rsidR="000429C4" w:rsidRPr="00350345">
        <w:t>evenue a processor</w:t>
      </w:r>
      <w:r w:rsidR="00D961B8" w:rsidRPr="00D961B8">
        <w:t>’</w:t>
      </w:r>
      <w:r w:rsidR="000429C4" w:rsidRPr="00350345">
        <w:t>s invoice for</w:t>
      </w:r>
      <w:r w:rsidR="00644166">
        <w:t xml:space="preserve"> </w:t>
      </w:r>
      <w:r w:rsidR="000429C4" w:rsidRPr="00350345">
        <w:t>an amount equal to the sum of all of the following:</w:t>
      </w: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(1)</w:t>
      </w:r>
      <w:r>
        <w:tab/>
        <w:t>t</w:t>
      </w:r>
      <w:r w:rsidR="000429C4" w:rsidRPr="00350345">
        <w:t>he total amount of refund values paid by the certified processor to</w:t>
      </w:r>
      <w:r w:rsidR="00644166">
        <w:t xml:space="preserve"> </w:t>
      </w:r>
      <w:r w:rsidR="000429C4" w:rsidRPr="00350345">
        <w:t>the certified redemption center;</w:t>
      </w: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(2)</w:t>
      </w:r>
      <w:r>
        <w:tab/>
        <w:t>t</w:t>
      </w:r>
      <w:r w:rsidR="000429C4" w:rsidRPr="00350345">
        <w:t>he total amount of handling fees paid by the certified processor to</w:t>
      </w:r>
      <w:r w:rsidR="00644166">
        <w:t xml:space="preserve"> </w:t>
      </w:r>
      <w:r w:rsidR="000429C4" w:rsidRPr="00350345">
        <w:t>the certified redemption center; and</w:t>
      </w: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(3)</w:t>
      </w:r>
      <w:r>
        <w:tab/>
        <w:t>t</w:t>
      </w:r>
      <w:r w:rsidR="000429C4" w:rsidRPr="00350345">
        <w:t>he total amount of administrative fees due to the certified processor</w:t>
      </w:r>
      <w:r>
        <w:t xml:space="preserve"> </w:t>
      </w:r>
      <w:r w:rsidR="000429C4" w:rsidRPr="00350345">
        <w:t xml:space="preserve">pursuant to Section </w:t>
      </w:r>
      <w:r>
        <w:t>44</w:t>
      </w:r>
      <w:r w:rsidR="00D961B8">
        <w:noBreakHyphen/>
      </w:r>
      <w:r>
        <w:t>97</w:t>
      </w:r>
      <w:r w:rsidR="00D961B8">
        <w:noBreakHyphen/>
      </w:r>
      <w:r w:rsidR="00F768AE">
        <w:t>200</w:t>
      </w:r>
      <w:r w:rsidR="000429C4" w:rsidRPr="00350345">
        <w:t>.</w:t>
      </w: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</w:t>
      </w:r>
      <w:r w:rsidR="000429C4" w:rsidRPr="00350345">
        <w:t>)</w:t>
      </w:r>
      <w:r>
        <w:tab/>
      </w:r>
      <w:r w:rsidR="000429C4" w:rsidRPr="00350345">
        <w:t>The processor</w:t>
      </w:r>
      <w:r w:rsidR="00D961B8" w:rsidRPr="00D961B8">
        <w:t>’</w:t>
      </w:r>
      <w:r w:rsidR="000429C4" w:rsidRPr="00350345">
        <w:t xml:space="preserve">s invoice </w:t>
      </w:r>
      <w:r>
        <w:t>must</w:t>
      </w:r>
      <w:r w:rsidR="000429C4" w:rsidRPr="00350345">
        <w:t xml:space="preserve"> be accompanied by supporting documentation</w:t>
      </w:r>
      <w:r w:rsidR="00644166">
        <w:t xml:space="preserve"> </w:t>
      </w:r>
      <w:r w:rsidR="000429C4" w:rsidRPr="00350345">
        <w:t xml:space="preserve">that </w:t>
      </w:r>
      <w:r>
        <w:t>must</w:t>
      </w:r>
      <w:r w:rsidR="000429C4" w:rsidRPr="00350345">
        <w:t xml:space="preserve"> include</w:t>
      </w:r>
      <w:r>
        <w:t>,</w:t>
      </w:r>
      <w:r w:rsidR="000429C4" w:rsidRPr="00350345">
        <w:t xml:space="preserve"> but not be limited to:</w:t>
      </w: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(1)</w:t>
      </w:r>
      <w:r>
        <w:tab/>
        <w:t>a</w:t>
      </w:r>
      <w:r w:rsidR="000429C4" w:rsidRPr="00350345">
        <w:t xml:space="preserve"> copy of the transaction receipt prepared by the certified processor;</w:t>
      </w:r>
    </w:p>
    <w:p w:rsidR="0064416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(2)</w:t>
      </w:r>
      <w:r>
        <w:tab/>
        <w:t>a</w:t>
      </w:r>
      <w:r w:rsidR="000429C4" w:rsidRPr="00350345">
        <w:t xml:space="preserve"> copy of the shipping report prepared by the certified redemption</w:t>
      </w:r>
      <w:r w:rsidR="00644166">
        <w:t xml:space="preserve"> </w:t>
      </w:r>
      <w:r w:rsidR="000429C4" w:rsidRPr="00350345">
        <w:t>center; and</w:t>
      </w: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(3)</w:t>
      </w:r>
      <w:r>
        <w:tab/>
        <w:t>w</w:t>
      </w:r>
      <w:r w:rsidR="000429C4" w:rsidRPr="00350345">
        <w:t>here applicable, a printout of any electronic transaction logs.</w:t>
      </w: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</w:r>
      <w:r w:rsidR="00F768AE">
        <w:t>A certified processor</w:t>
      </w:r>
      <w:r w:rsidR="000429C4" w:rsidRPr="00350345">
        <w:t xml:space="preserve"> may submit multiple </w:t>
      </w:r>
      <w:r>
        <w:t>invoices at once, provided that</w:t>
      </w:r>
      <w:r w:rsidR="000429C4" w:rsidRPr="00350345">
        <w:t xml:space="preserve"> the</w:t>
      </w:r>
      <w:r w:rsidR="00644166">
        <w:t xml:space="preserve"> </w:t>
      </w:r>
      <w:r w:rsidR="000429C4" w:rsidRPr="00350345">
        <w:t>required information and documentation are submitted for each separate redemption</w:t>
      </w:r>
      <w:r w:rsidR="00644166">
        <w:t xml:space="preserve"> </w:t>
      </w:r>
      <w:r w:rsidR="000429C4" w:rsidRPr="00350345">
        <w:t>center</w:t>
      </w:r>
      <w:r w:rsidR="00644166">
        <w:t xml:space="preserve"> </w:t>
      </w:r>
      <w:r w:rsidR="000429C4" w:rsidRPr="00350345">
        <w:t>transaction and that every redemption</w:t>
      </w:r>
      <w:r w:rsidR="00F768AE">
        <w:t xml:space="preserve"> </w:t>
      </w:r>
      <w:r w:rsidR="000429C4" w:rsidRPr="00350345">
        <w:t>center transaction is invoiced within thirty days.</w:t>
      </w: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D</w:t>
      </w:r>
      <w:r w:rsidR="000429C4" w:rsidRPr="00350345">
        <w:t>)</w:t>
      </w:r>
      <w:r>
        <w:tab/>
      </w:r>
      <w:r w:rsidR="000429C4" w:rsidRPr="00350345">
        <w:t xml:space="preserve">Payment must be made by the </w:t>
      </w:r>
      <w:r>
        <w:t>D</w:t>
      </w:r>
      <w:r w:rsidR="000429C4" w:rsidRPr="00350345">
        <w:t xml:space="preserve">epartment of </w:t>
      </w:r>
      <w:r>
        <w:t>R</w:t>
      </w:r>
      <w:r w:rsidR="000429C4" w:rsidRPr="00350345">
        <w:t>evenue within ten business days of receipt and approval of an invoice and accompanying documentation.</w:t>
      </w: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220.</w:t>
      </w:r>
      <w:r>
        <w:tab/>
      </w:r>
      <w:r w:rsidR="000429C4" w:rsidRPr="00350345">
        <w:t>Deposit beverage distributors, certified redemption centers, and certified</w:t>
      </w:r>
      <w:r>
        <w:t xml:space="preserve"> </w:t>
      </w:r>
      <w:r w:rsidR="000429C4" w:rsidRPr="00350345">
        <w:t>processors shall, upon request, and under penalty of perjury, make their records available for</w:t>
      </w:r>
      <w:r>
        <w:t xml:space="preserve"> </w:t>
      </w:r>
      <w:r w:rsidR="000429C4" w:rsidRPr="00350345">
        <w:t xml:space="preserve">inspection by the </w:t>
      </w:r>
      <w:r>
        <w:t>D</w:t>
      </w:r>
      <w:r w:rsidR="00F768AE">
        <w:t>epartment</w:t>
      </w:r>
      <w:r w:rsidR="000429C4" w:rsidRPr="00350345">
        <w:t xml:space="preserve"> of </w:t>
      </w:r>
      <w:r>
        <w:t>R</w:t>
      </w:r>
      <w:r w:rsidR="000429C4" w:rsidRPr="00350345">
        <w:t xml:space="preserve">evenue and </w:t>
      </w:r>
      <w:r>
        <w:t>the Department of Health and Env</w:t>
      </w:r>
      <w:r w:rsidR="000429C4" w:rsidRPr="00350345">
        <w:t>ironment</w:t>
      </w:r>
      <w:r>
        <w:t>al Control</w:t>
      </w:r>
      <w:r w:rsidR="000429C4" w:rsidRPr="00350345">
        <w:t>, duly authorized</w:t>
      </w:r>
      <w:r>
        <w:t xml:space="preserve"> </w:t>
      </w:r>
      <w:r w:rsidR="000429C4" w:rsidRPr="00350345">
        <w:t>ag</w:t>
      </w:r>
      <w:r w:rsidR="00830BAF">
        <w:t>ents of these departments, the C</w:t>
      </w:r>
      <w:r w:rsidR="000429C4" w:rsidRPr="00350345">
        <w:t>omptroller</w:t>
      </w:r>
      <w:r w:rsidR="00830BAF">
        <w:t xml:space="preserve"> General</w:t>
      </w:r>
      <w:r w:rsidR="000429C4" w:rsidRPr="00350345">
        <w:t>, or the auditor</w:t>
      </w:r>
      <w:r w:rsidR="00830BAF">
        <w:t xml:space="preserve"> of the Comptroller General</w:t>
      </w:r>
      <w:r w:rsidR="000429C4" w:rsidRPr="00350345">
        <w:t>.</w:t>
      </w: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230.</w:t>
      </w:r>
      <w:r>
        <w:tab/>
        <w:t>T</w:t>
      </w:r>
      <w:r w:rsidR="000429C4" w:rsidRPr="00350345">
        <w:t xml:space="preserve">he department, in consultation with the </w:t>
      </w:r>
      <w:r w:rsidR="00830BAF">
        <w:t>D</w:t>
      </w:r>
      <w:r w:rsidR="000429C4" w:rsidRPr="00350345">
        <w:t xml:space="preserve">epartment of </w:t>
      </w:r>
      <w:r w:rsidR="00830BAF">
        <w:t>R</w:t>
      </w:r>
      <w:r w:rsidR="000429C4" w:rsidRPr="00350345">
        <w:t>evenue, shall</w:t>
      </w:r>
      <w:r w:rsidR="004828B6">
        <w:t xml:space="preserve"> </w:t>
      </w:r>
      <w:r w:rsidR="000429C4" w:rsidRPr="00350345">
        <w:t>compile a report on the deposit beverage container program for each fiscal year, except that the</w:t>
      </w:r>
      <w:r w:rsidR="004828B6">
        <w:t xml:space="preserve"> </w:t>
      </w:r>
      <w:r w:rsidR="000429C4" w:rsidRPr="00350345">
        <w:t xml:space="preserve">first report </w:t>
      </w:r>
      <w:r>
        <w:t>must</w:t>
      </w:r>
      <w:r w:rsidR="000429C4" w:rsidRPr="00350345">
        <w:t xml:space="preserve"> be for the period from October 1, 20</w:t>
      </w:r>
      <w:r>
        <w:t>11</w:t>
      </w:r>
      <w:r w:rsidR="000429C4" w:rsidRPr="00350345">
        <w:t>, through June 30, 201</w:t>
      </w:r>
      <w:r>
        <w:t>3</w:t>
      </w:r>
      <w:r w:rsidR="000429C4" w:rsidRPr="00350345">
        <w:t>. These</w:t>
      </w:r>
      <w:r w:rsidR="004828B6">
        <w:t xml:space="preserve"> </w:t>
      </w:r>
      <w:r w:rsidR="000429C4" w:rsidRPr="00350345">
        <w:t xml:space="preserve">reports </w:t>
      </w:r>
      <w:r>
        <w:t>must be delivered to the G</w:t>
      </w:r>
      <w:r w:rsidR="000429C4" w:rsidRPr="00350345">
        <w:t xml:space="preserve">eneral </w:t>
      </w:r>
      <w:r>
        <w:t>A</w:t>
      </w:r>
      <w:r w:rsidR="000429C4" w:rsidRPr="00350345">
        <w:t xml:space="preserve">ssembly and the </w:t>
      </w:r>
      <w:r>
        <w:t>G</w:t>
      </w:r>
      <w:r w:rsidR="000429C4" w:rsidRPr="00350345">
        <w:t xml:space="preserve">overnor on January </w:t>
      </w:r>
      <w:r w:rsidR="001B29B1">
        <w:t>s</w:t>
      </w:r>
      <w:r>
        <w:t>econd</w:t>
      </w:r>
      <w:r w:rsidR="000429C4" w:rsidRPr="00350345">
        <w:t xml:space="preserve"> following the</w:t>
      </w:r>
      <w:r w:rsidR="004828B6">
        <w:t xml:space="preserve"> </w:t>
      </w:r>
      <w:r w:rsidR="000429C4" w:rsidRPr="00350345">
        <w:t xml:space="preserve">end of the preceding reporting period. Reports </w:t>
      </w:r>
      <w:r>
        <w:t>must</w:t>
      </w:r>
      <w:r w:rsidR="000429C4" w:rsidRPr="00350345">
        <w:t xml:space="preserve"> contain, but </w:t>
      </w:r>
      <w:r>
        <w:t xml:space="preserve">may </w:t>
      </w:r>
      <w:r w:rsidR="000429C4" w:rsidRPr="00350345">
        <w:t>not be limited to: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(1)</w:t>
      </w:r>
      <w:r>
        <w:tab/>
        <w:t>p</w:t>
      </w:r>
      <w:r w:rsidR="000429C4" w:rsidRPr="00350345">
        <w:t>erformance indicators;</w:t>
      </w:r>
      <w:r w:rsidR="004828B6">
        <w:t xml:space="preserve"> 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(2)</w:t>
      </w:r>
      <w:r>
        <w:tab/>
        <w:t>r</w:t>
      </w:r>
      <w:r w:rsidR="000429C4" w:rsidRPr="00350345">
        <w:t>evenues and expenditures;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(3)</w:t>
      </w:r>
      <w:r>
        <w:tab/>
        <w:t>m</w:t>
      </w:r>
      <w:r w:rsidR="000429C4" w:rsidRPr="00350345">
        <w:t>easures of effectiveness, including recycling rates and impacts on litter; and</w:t>
      </w:r>
    </w:p>
    <w:p w:rsidR="004828B6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(4)</w:t>
      </w:r>
      <w:r>
        <w:tab/>
        <w:t>e</w:t>
      </w:r>
      <w:r w:rsidR="000429C4" w:rsidRPr="00350345">
        <w:t>conomic impacts, including numbers of certified redemption centers, number</w:t>
      </w:r>
      <w:r w:rsidR="004828B6">
        <w:t xml:space="preserve"> </w:t>
      </w:r>
      <w:r w:rsidR="000429C4" w:rsidRPr="00350345">
        <w:t>of jobs supported or created, and tonnage, market value</w:t>
      </w:r>
      <w:r w:rsidR="00F768AE">
        <w:t>,</w:t>
      </w:r>
      <w:r w:rsidR="000429C4" w:rsidRPr="00350345">
        <w:t xml:space="preserve"> and end uses of recovered</w:t>
      </w:r>
      <w:r w:rsidR="004828B6">
        <w:t xml:space="preserve"> </w:t>
      </w:r>
      <w:r w:rsidR="000429C4" w:rsidRPr="00350345">
        <w:t>materials.</w:t>
      </w: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240.</w:t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</w:r>
      <w:r w:rsidR="000429C4" w:rsidRPr="00350345">
        <w:t xml:space="preserve">The </w:t>
      </w:r>
      <w:r w:rsidR="00F768AE">
        <w:t>bureau</w:t>
      </w:r>
      <w:r w:rsidR="000429C4" w:rsidRPr="00350345">
        <w:t xml:space="preserve"> shall convene an advisory committee to assist it in developing any</w:t>
      </w:r>
      <w:r w:rsidR="004828B6">
        <w:t xml:space="preserve"> </w:t>
      </w:r>
      <w:r w:rsidR="000429C4" w:rsidRPr="00350345">
        <w:t xml:space="preserve">rules needed to implement this </w:t>
      </w:r>
      <w:r w:rsidR="00515DE6">
        <w:t>chapter</w:t>
      </w:r>
      <w:r w:rsidR="000429C4" w:rsidRPr="00350345">
        <w:t xml:space="preserve">. The </w:t>
      </w:r>
      <w:r w:rsidR="00515DE6">
        <w:t>bureau</w:t>
      </w:r>
      <w:r w:rsidR="000429C4" w:rsidRPr="00350345">
        <w:t xml:space="preserve"> shall select members of the committee</w:t>
      </w:r>
      <w:r w:rsidR="004828B6">
        <w:t xml:space="preserve"> </w:t>
      </w:r>
      <w:r w:rsidR="000429C4" w:rsidRPr="00350345">
        <w:t>to obtain input on the state level, as well as from representatives of any or all of</w:t>
      </w:r>
      <w:r w:rsidR="004828B6">
        <w:t xml:space="preserve"> </w:t>
      </w:r>
      <w:r w:rsidR="000429C4" w:rsidRPr="00350345">
        <w:t>the following: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(1)</w:t>
      </w:r>
      <w:r>
        <w:tab/>
        <w:t>c</w:t>
      </w:r>
      <w:r w:rsidR="000429C4" w:rsidRPr="00350345">
        <w:t>ounties;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(2)</w:t>
      </w:r>
      <w:r>
        <w:tab/>
        <w:t>m</w:t>
      </w:r>
      <w:r w:rsidR="000429C4" w:rsidRPr="00350345">
        <w:t>unicipalities;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(3)</w:t>
      </w:r>
      <w:r>
        <w:tab/>
        <w:t>m</w:t>
      </w:r>
      <w:r w:rsidR="000429C4" w:rsidRPr="00350345">
        <w:t>etropolitan areas;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(4)</w:t>
      </w:r>
      <w:r>
        <w:tab/>
        <w:t>s</w:t>
      </w:r>
      <w:r w:rsidR="000429C4" w:rsidRPr="00350345">
        <w:t>olid waste managers;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(5)</w:t>
      </w:r>
      <w:r>
        <w:tab/>
        <w:t>d</w:t>
      </w:r>
      <w:r w:rsidR="000429C4" w:rsidRPr="00350345">
        <w:t>ealers;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(6)</w:t>
      </w:r>
      <w:r>
        <w:tab/>
        <w:t>c</w:t>
      </w:r>
      <w:r w:rsidR="000429C4" w:rsidRPr="00350345">
        <w:t>onsumers;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(7)</w:t>
      </w:r>
      <w:r>
        <w:tab/>
        <w:t>r</w:t>
      </w:r>
      <w:r w:rsidR="000429C4" w:rsidRPr="00350345">
        <w:t>edemption centers;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(8)</w:t>
      </w:r>
      <w:r>
        <w:tab/>
        <w:t>r</w:t>
      </w:r>
      <w:r w:rsidR="000429C4" w:rsidRPr="00350345">
        <w:t>edemption service providers;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(9)</w:t>
      </w:r>
      <w:r>
        <w:tab/>
        <w:t>r</w:t>
      </w:r>
      <w:r w:rsidR="000429C4" w:rsidRPr="00350345">
        <w:t>ecyclers;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(10)</w:t>
      </w:r>
      <w:r>
        <w:tab/>
        <w:t>m</w:t>
      </w:r>
      <w:r w:rsidR="000429C4" w:rsidRPr="00350345">
        <w:t>anufacturing end</w:t>
      </w:r>
      <w:r w:rsidR="00F768AE">
        <w:t xml:space="preserve"> </w:t>
      </w:r>
      <w:r w:rsidR="000429C4" w:rsidRPr="00350345">
        <w:t>users;</w:t>
      </w:r>
    </w:p>
    <w:p w:rsidR="00754B43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(11)</w:t>
      </w:r>
      <w:r>
        <w:tab/>
        <w:t>n</w:t>
      </w:r>
      <w:r w:rsidR="000429C4" w:rsidRPr="00350345">
        <w:t>onprofit organizations;</w:t>
      </w:r>
    </w:p>
    <w:p w:rsidR="00C72BE2" w:rsidRDefault="00754B43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(12)</w:t>
      </w:r>
      <w:r>
        <w:tab/>
      </w:r>
      <w:r w:rsidR="00C72BE2">
        <w:t>K</w:t>
      </w:r>
      <w:r w:rsidR="000429C4" w:rsidRPr="00350345">
        <w:t xml:space="preserve">eep </w:t>
      </w:r>
      <w:r>
        <w:t>South Caro</w:t>
      </w:r>
      <w:r w:rsidR="00C72BE2">
        <w:t>l</w:t>
      </w:r>
      <w:r>
        <w:t>ina</w:t>
      </w:r>
      <w:r w:rsidR="000429C4" w:rsidRPr="00350345">
        <w:t xml:space="preserve"> Beautiful;</w:t>
      </w:r>
    </w:p>
    <w:p w:rsidR="00C72BE2" w:rsidRDefault="00C72BE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(13)</w:t>
      </w:r>
      <w:r>
        <w:tab/>
        <w:t>b</w:t>
      </w:r>
      <w:r w:rsidR="000429C4" w:rsidRPr="00350345">
        <w:t>ottlers;</w:t>
      </w:r>
    </w:p>
    <w:p w:rsidR="00C72BE2" w:rsidRDefault="00C72BE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(14)</w:t>
      </w:r>
      <w:r>
        <w:tab/>
        <w:t>d</w:t>
      </w:r>
      <w:r w:rsidR="000429C4" w:rsidRPr="00350345">
        <w:t>istributors;</w:t>
      </w:r>
    </w:p>
    <w:p w:rsidR="00C72BE2" w:rsidRDefault="00C72BE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(15)</w:t>
      </w:r>
      <w:r>
        <w:tab/>
        <w:t>i</w:t>
      </w:r>
      <w:r w:rsidR="00261FB9">
        <w:t>mporters;</w:t>
      </w:r>
      <w:r w:rsidR="000429C4" w:rsidRPr="00350345">
        <w:t xml:space="preserve"> and</w:t>
      </w:r>
    </w:p>
    <w:p w:rsidR="00C72BE2" w:rsidRDefault="00C72BE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(16)</w:t>
      </w:r>
      <w:r w:rsidR="00F768AE">
        <w:tab/>
        <w:t xml:space="preserve">others as </w:t>
      </w:r>
      <w:r w:rsidR="00261FB9">
        <w:t>recommended by the bureau chief</w:t>
      </w:r>
      <w:r w:rsidR="000429C4" w:rsidRPr="00350345">
        <w:t>.</w:t>
      </w:r>
    </w:p>
    <w:p w:rsidR="004828B6" w:rsidRDefault="00C72BE2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</w:r>
      <w:r w:rsidR="000429C4" w:rsidRPr="00350345">
        <w:t xml:space="preserve">Members of the committee </w:t>
      </w:r>
      <w:r>
        <w:t>must</w:t>
      </w:r>
      <w:r w:rsidR="000429C4" w:rsidRPr="00350345">
        <w:t xml:space="preserve"> be appointed by the </w:t>
      </w:r>
      <w:r w:rsidR="00F768AE">
        <w:t>bureau chief</w:t>
      </w:r>
      <w:r w:rsidR="000429C4" w:rsidRPr="00350345">
        <w:t xml:space="preserve"> and serve at the pleasure</w:t>
      </w:r>
      <w:r>
        <w:t xml:space="preserve"> of the </w:t>
      </w:r>
      <w:r w:rsidR="00F768AE">
        <w:t>bureau</w:t>
      </w:r>
      <w:r w:rsidR="000429C4" w:rsidRPr="00350345">
        <w:t>. A simple majority of the committee members constitute</w:t>
      </w:r>
      <w:r>
        <w:t>s</w:t>
      </w:r>
      <w:r w:rsidR="000429C4" w:rsidRPr="00350345">
        <w:t xml:space="preserve"> a quorum for the purposes of recommending rules and providing input to the</w:t>
      </w:r>
      <w:r w:rsidR="004828B6">
        <w:t xml:space="preserve"> </w:t>
      </w:r>
      <w:r w:rsidR="00F768AE">
        <w:t>bureau chief</w:t>
      </w:r>
      <w:r w:rsidR="000429C4" w:rsidRPr="00350345">
        <w:t>.</w:t>
      </w:r>
    </w:p>
    <w:p w:rsidR="004828B6" w:rsidRDefault="004828B6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FEB" w:rsidRDefault="00841FEB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250.</w:t>
      </w:r>
      <w:r>
        <w:tab/>
        <w:t>E</w:t>
      </w:r>
      <w:r w:rsidR="000429C4" w:rsidRPr="00350345">
        <w:t xml:space="preserve">xcept as </w:t>
      </w:r>
      <w:r w:rsidR="00261FB9">
        <w:t>otherwise provided</w:t>
      </w:r>
      <w:r w:rsidR="000429C4" w:rsidRPr="00350345">
        <w:t xml:space="preserve"> in Section </w:t>
      </w:r>
      <w:r w:rsidR="00C72BE2">
        <w:t>44</w:t>
      </w:r>
      <w:r w:rsidR="00D961B8">
        <w:noBreakHyphen/>
      </w:r>
      <w:r w:rsidR="00C72BE2">
        <w:t>97</w:t>
      </w:r>
      <w:r w:rsidR="00D961B8">
        <w:noBreakHyphen/>
      </w:r>
      <w:r w:rsidR="00C72BE2">
        <w:t>260</w:t>
      </w:r>
      <w:r w:rsidR="000429C4" w:rsidRPr="00350345">
        <w:t>, a person who violates a</w:t>
      </w:r>
      <w:r w:rsidR="004828B6">
        <w:t xml:space="preserve"> </w:t>
      </w:r>
      <w:r w:rsidR="000429C4" w:rsidRPr="00350345">
        <w:t xml:space="preserve">provision of this </w:t>
      </w:r>
      <w:r w:rsidR="00515DE6">
        <w:t>chapter</w:t>
      </w:r>
      <w:r w:rsidR="000429C4" w:rsidRPr="00350345">
        <w:t xml:space="preserve"> or a rule adopted pursuant to this </w:t>
      </w:r>
      <w:r w:rsidR="00515DE6">
        <w:t>chapter</w:t>
      </w:r>
      <w:r w:rsidR="000429C4" w:rsidRPr="00350345">
        <w:t xml:space="preserve"> </w:t>
      </w:r>
      <w:r>
        <w:t>must</w:t>
      </w:r>
      <w:r w:rsidR="000429C4" w:rsidRPr="00350345">
        <w:t xml:space="preserve"> be assessed a civil penalty</w:t>
      </w:r>
      <w:r w:rsidR="004828B6">
        <w:t xml:space="preserve"> </w:t>
      </w:r>
      <w:r>
        <w:t xml:space="preserve">of no </w:t>
      </w:r>
      <w:r w:rsidR="000429C4" w:rsidRPr="00350345">
        <w:t>more than ten thousand dollars for each separate offense. Each day of each</w:t>
      </w:r>
      <w:r w:rsidR="004828B6">
        <w:t xml:space="preserve"> </w:t>
      </w:r>
      <w:r w:rsidR="000429C4" w:rsidRPr="00350345">
        <w:t>violation constitute</w:t>
      </w:r>
      <w:r>
        <w:t>s</w:t>
      </w:r>
      <w:r w:rsidR="000429C4" w:rsidRPr="00350345">
        <w:t xml:space="preserve"> a separate offense. </w:t>
      </w:r>
      <w:r>
        <w:t>A</w:t>
      </w:r>
      <w:r w:rsidR="000429C4" w:rsidRPr="00350345">
        <w:t>ction taken to impose or collect the penalty</w:t>
      </w:r>
      <w:r>
        <w:t xml:space="preserve"> </w:t>
      </w:r>
      <w:r w:rsidR="000429C4" w:rsidRPr="00350345">
        <w:t xml:space="preserve">provided for in this section </w:t>
      </w:r>
      <w:r>
        <w:t>must</w:t>
      </w:r>
      <w:r w:rsidR="000429C4" w:rsidRPr="00350345">
        <w:t xml:space="preserve"> be made through administrative or civil actions.</w:t>
      </w:r>
    </w:p>
    <w:p w:rsidR="00841FEB" w:rsidRDefault="00841FEB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FEB" w:rsidRDefault="00841FEB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260.</w:t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</w:r>
      <w:r w:rsidR="000429C4" w:rsidRPr="00350345">
        <w:t xml:space="preserve">If the </w:t>
      </w:r>
      <w:r w:rsidR="00F768AE">
        <w:t>bureau</w:t>
      </w:r>
      <w:r w:rsidR="000429C4" w:rsidRPr="00350345">
        <w:t xml:space="preserve"> determines that a person has violated or is violating </w:t>
      </w:r>
      <w:r w:rsidR="00F768AE">
        <w:t>a</w:t>
      </w:r>
      <w:r>
        <w:t xml:space="preserve"> </w:t>
      </w:r>
      <w:r w:rsidR="000429C4" w:rsidRPr="00350345">
        <w:t xml:space="preserve">provision of this </w:t>
      </w:r>
      <w:r w:rsidR="00F768AE">
        <w:t>chapter</w:t>
      </w:r>
      <w:r w:rsidR="000429C4" w:rsidRPr="00350345">
        <w:t xml:space="preserve">, </w:t>
      </w:r>
      <w:r w:rsidR="00F768AE">
        <w:t>a</w:t>
      </w:r>
      <w:r w:rsidR="000429C4" w:rsidRPr="00350345">
        <w:t xml:space="preserve"> rule adopted pursuant to this </w:t>
      </w:r>
      <w:r w:rsidR="00F768AE">
        <w:t>chapter</w:t>
      </w:r>
      <w:r w:rsidR="000429C4" w:rsidRPr="00350345">
        <w:t>, or any term or condition of a</w:t>
      </w:r>
      <w:r>
        <w:t xml:space="preserve"> </w:t>
      </w:r>
      <w:r w:rsidR="000429C4" w:rsidRPr="00350345">
        <w:t xml:space="preserve">certification or permit issued pursuant to this </w:t>
      </w:r>
      <w:r w:rsidR="00F768AE">
        <w:t>chapter</w:t>
      </w:r>
      <w:r w:rsidR="000429C4" w:rsidRPr="00350345">
        <w:t xml:space="preserve">, the </w:t>
      </w:r>
      <w:r w:rsidR="00F768AE">
        <w:t>bureau</w:t>
      </w:r>
      <w:r w:rsidR="000429C4" w:rsidRPr="00350345">
        <w:t xml:space="preserve"> may:</w:t>
      </w:r>
    </w:p>
    <w:p w:rsidR="00841FEB" w:rsidRDefault="00841FEB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(1)</w:t>
      </w:r>
      <w:r>
        <w:tab/>
        <w:t>i</w:t>
      </w:r>
      <w:r w:rsidR="000429C4" w:rsidRPr="00350345">
        <w:t>ssue a field citation assessing an administrative penalty and ordering</w:t>
      </w:r>
      <w:r>
        <w:t xml:space="preserve"> </w:t>
      </w:r>
      <w:r w:rsidR="000429C4" w:rsidRPr="00350345">
        <w:t>corrective action immediately or within a specified time;</w:t>
      </w:r>
    </w:p>
    <w:p w:rsidR="00841FEB" w:rsidRDefault="00841FEB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(2)</w:t>
      </w:r>
      <w:r>
        <w:tab/>
        <w:t>i</w:t>
      </w:r>
      <w:r w:rsidR="000429C4" w:rsidRPr="00350345">
        <w:t>ssue an order assessing an administrative penalty for any past or</w:t>
      </w:r>
      <w:r>
        <w:t xml:space="preserve"> </w:t>
      </w:r>
      <w:r w:rsidR="000429C4" w:rsidRPr="00350345">
        <w:t>current violation;</w:t>
      </w:r>
      <w:r>
        <w:t xml:space="preserve"> </w:t>
      </w:r>
    </w:p>
    <w:p w:rsidR="00841FEB" w:rsidRDefault="00841FEB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(3)</w:t>
      </w:r>
      <w:r>
        <w:tab/>
        <w:t>r</w:t>
      </w:r>
      <w:r w:rsidR="000429C4" w:rsidRPr="00350345">
        <w:t>equire compliance immediately or within a specified time; and</w:t>
      </w:r>
      <w:r>
        <w:t xml:space="preserve"> </w:t>
      </w:r>
    </w:p>
    <w:p w:rsidR="00B0107A" w:rsidRDefault="00841FEB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(4)</w:t>
      </w:r>
      <w:r>
        <w:tab/>
        <w:t>c</w:t>
      </w:r>
      <w:r w:rsidR="00F768AE">
        <w:t>ommence a civil action in</w:t>
      </w:r>
      <w:r w:rsidR="000429C4" w:rsidRPr="00350345">
        <w:t xml:space="preserve"> circuit court to seek appropriate relief, including a temporary, preliminary, or</w:t>
      </w:r>
      <w:r>
        <w:t xml:space="preserve"> </w:t>
      </w:r>
      <w:r w:rsidR="000429C4" w:rsidRPr="00350345">
        <w:t xml:space="preserve">permanent injunction against violations of this </w:t>
      </w:r>
      <w:r w:rsidR="00F768AE">
        <w:t>chapter</w:t>
      </w:r>
      <w:r w:rsidR="000429C4" w:rsidRPr="00350345">
        <w:t>, the imposition and collection</w:t>
      </w:r>
      <w:r>
        <w:t xml:space="preserve"> </w:t>
      </w:r>
      <w:r w:rsidR="000429C4" w:rsidRPr="00350345">
        <w:t>of civil penalties</w:t>
      </w:r>
      <w:r w:rsidR="00F768AE">
        <w:t>,</w:t>
      </w:r>
      <w:r w:rsidR="000429C4" w:rsidRPr="00350345">
        <w:t xml:space="preserve"> or other relief.</w:t>
      </w:r>
    </w:p>
    <w:p w:rsidR="0088468A" w:rsidRDefault="00B0107A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</w:t>
      </w:r>
      <w:r w:rsidR="000429C4" w:rsidRPr="00350345">
        <w:t>)</w:t>
      </w:r>
      <w:r>
        <w:tab/>
      </w:r>
      <w:r w:rsidR="000429C4" w:rsidRPr="00350345">
        <w:t>An order issued pursuant to this section may include a suspension,</w:t>
      </w:r>
      <w:r w:rsidR="0088468A">
        <w:t xml:space="preserve"> </w:t>
      </w:r>
      <w:r w:rsidR="000429C4" w:rsidRPr="00350345">
        <w:t xml:space="preserve">modification, or revocation of a certification or permit issued pursuant to this </w:t>
      </w:r>
      <w:r w:rsidR="00F768AE">
        <w:t>chapter</w:t>
      </w:r>
      <w:r w:rsidR="000429C4" w:rsidRPr="00350345">
        <w:t xml:space="preserve"> and</w:t>
      </w:r>
      <w:r w:rsidR="00841FEB">
        <w:t xml:space="preserve"> </w:t>
      </w:r>
      <w:r w:rsidR="0088468A">
        <w:t>must</w:t>
      </w:r>
      <w:r w:rsidR="000429C4" w:rsidRPr="00350345">
        <w:t xml:space="preserve"> state with reasonable specificity the nature of the violation.</w:t>
      </w:r>
    </w:p>
    <w:p w:rsidR="007B6B71" w:rsidRDefault="0088468A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C</w:t>
      </w:r>
      <w:r w:rsidR="000429C4" w:rsidRPr="00350345">
        <w:t>)</w:t>
      </w:r>
      <w:r>
        <w:tab/>
        <w:t>An</w:t>
      </w:r>
      <w:r w:rsidR="000429C4" w:rsidRPr="00350345">
        <w:t xml:space="preserve"> order issued </w:t>
      </w:r>
      <w:r>
        <w:t xml:space="preserve">pursuant to </w:t>
      </w:r>
      <w:r w:rsidR="000429C4" w:rsidRPr="00350345">
        <w:t xml:space="preserve">this </w:t>
      </w:r>
      <w:r w:rsidR="00F768AE">
        <w:t>chapter</w:t>
      </w:r>
      <w:r w:rsidR="000429C4" w:rsidRPr="00350345">
        <w:t xml:space="preserve"> become</w:t>
      </w:r>
      <w:r>
        <w:t>s final</w:t>
      </w:r>
      <w:r w:rsidR="000429C4" w:rsidRPr="00350345">
        <w:t xml:space="preserve"> unless the person or</w:t>
      </w:r>
      <w:r w:rsidR="00841FEB">
        <w:t xml:space="preserve"> </w:t>
      </w:r>
      <w:r w:rsidR="000429C4" w:rsidRPr="00350345">
        <w:t>persons named in the order request</w:t>
      </w:r>
      <w:r>
        <w:t xml:space="preserve"> a hearing before the </w:t>
      </w:r>
      <w:r w:rsidR="00F768AE">
        <w:t>bureau</w:t>
      </w:r>
      <w:r w:rsidR="000429C4" w:rsidRPr="00350345">
        <w:t>, in writing, and not later than twenty days after</w:t>
      </w:r>
      <w:r w:rsidR="00841FEB">
        <w:t xml:space="preserve"> </w:t>
      </w:r>
      <w:r w:rsidR="000429C4" w:rsidRPr="00350345">
        <w:t>the notice of order is served. A penalty imposed pursuant</w:t>
      </w:r>
      <w:r w:rsidR="00841FEB">
        <w:t xml:space="preserve"> </w:t>
      </w:r>
      <w:r w:rsidR="000429C4" w:rsidRPr="00350345">
        <w:t xml:space="preserve">to this </w:t>
      </w:r>
      <w:r w:rsidR="00F768AE">
        <w:t>chapter</w:t>
      </w:r>
      <w:r w:rsidR="000429C4" w:rsidRPr="00350345">
        <w:t xml:space="preserve"> become</w:t>
      </w:r>
      <w:r>
        <w:t>s</w:t>
      </w:r>
      <w:r w:rsidR="000429C4" w:rsidRPr="00350345">
        <w:t xml:space="preserve"> due and payable twenty days after the notice of penalty is</w:t>
      </w:r>
      <w:r w:rsidR="00841FEB">
        <w:t xml:space="preserve"> </w:t>
      </w:r>
      <w:r w:rsidR="000429C4" w:rsidRPr="00350345">
        <w:t xml:space="preserve">served, unless the person named therein requests in writing a hearing before the </w:t>
      </w:r>
      <w:r w:rsidR="00F768AE">
        <w:t>bureau</w:t>
      </w:r>
      <w:r w:rsidR="000429C4" w:rsidRPr="00350345">
        <w:t>.</w:t>
      </w:r>
      <w:r w:rsidR="00841FEB">
        <w:t xml:space="preserve"> </w:t>
      </w:r>
      <w:r w:rsidR="000429C4" w:rsidRPr="00350345">
        <w:t xml:space="preserve">Whenever a hearing is requested on any penalty imposed pursuant to this </w:t>
      </w:r>
      <w:r w:rsidR="00F768AE">
        <w:t>chapter</w:t>
      </w:r>
      <w:r w:rsidR="000429C4" w:rsidRPr="00350345">
        <w:t>, the</w:t>
      </w:r>
      <w:r w:rsidR="00841FEB">
        <w:t xml:space="preserve"> </w:t>
      </w:r>
      <w:r w:rsidR="000429C4" w:rsidRPr="00350345">
        <w:t>penalty become</w:t>
      </w:r>
      <w:r w:rsidR="007B6B71">
        <w:t>s</w:t>
      </w:r>
      <w:r w:rsidR="000429C4" w:rsidRPr="00350345">
        <w:t xml:space="preserve"> due and payable upon the issuance of a final order confirming the</w:t>
      </w:r>
      <w:r w:rsidR="00841FEB">
        <w:t xml:space="preserve"> </w:t>
      </w:r>
      <w:r w:rsidR="000429C4" w:rsidRPr="00350345">
        <w:t>penalty in whole or in part.</w:t>
      </w:r>
    </w:p>
    <w:p w:rsidR="007B6B71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D</w:t>
      </w:r>
      <w:r w:rsidR="000429C4" w:rsidRPr="00350345">
        <w:t>)</w:t>
      </w:r>
      <w:r>
        <w:tab/>
      </w:r>
      <w:r w:rsidR="000429C4" w:rsidRPr="00350345">
        <w:t xml:space="preserve">A hearing conducted pursuant to this section </w:t>
      </w:r>
      <w:r>
        <w:t>must</w:t>
      </w:r>
      <w:r w:rsidR="000429C4" w:rsidRPr="00350345">
        <w:t xml:space="preserve"> be conducted as a</w:t>
      </w:r>
      <w:r w:rsidR="00841FEB">
        <w:t xml:space="preserve"> </w:t>
      </w:r>
      <w:r w:rsidR="000429C4" w:rsidRPr="00350345">
        <w:t>contested case pursuant to the Administrative Procedures Act, compiled in</w:t>
      </w:r>
      <w:r w:rsidR="00F768AE">
        <w:t xml:space="preserve"> Chapter 23, Title 1</w:t>
      </w:r>
      <w:r w:rsidR="000429C4" w:rsidRPr="00350345">
        <w:t xml:space="preserve">. If, after a hearing held pursuant to this section, the </w:t>
      </w:r>
      <w:r w:rsidR="00515DE6">
        <w:t>bureau</w:t>
      </w:r>
      <w:r w:rsidR="000429C4" w:rsidRPr="00350345">
        <w:t xml:space="preserve"> finds that a</w:t>
      </w:r>
      <w:r w:rsidR="00841FEB">
        <w:t xml:space="preserve"> </w:t>
      </w:r>
      <w:r w:rsidR="000429C4" w:rsidRPr="00350345">
        <w:t xml:space="preserve">violation or violations have occurred, the </w:t>
      </w:r>
      <w:r w:rsidR="00515DE6">
        <w:t>bureau</w:t>
      </w:r>
      <w:r w:rsidR="000429C4" w:rsidRPr="00350345">
        <w:t xml:space="preserve"> shall:</w:t>
      </w:r>
    </w:p>
    <w:p w:rsidR="007B6B71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</w:t>
      </w:r>
      <w:r w:rsidR="000429C4" w:rsidRPr="00350345">
        <w:t>ffirm or modify any penalties imposed or modify or affirm the order</w:t>
      </w:r>
      <w:r w:rsidR="00841FEB">
        <w:t xml:space="preserve"> </w:t>
      </w:r>
      <w:r w:rsidR="000429C4" w:rsidRPr="00350345">
        <w:t>previously issued; or</w:t>
      </w:r>
    </w:p>
    <w:p w:rsidR="007B6B71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(2)</w:t>
      </w:r>
      <w:r>
        <w:tab/>
        <w:t>i</w:t>
      </w:r>
      <w:r w:rsidR="000429C4" w:rsidRPr="00350345">
        <w:t>ssue an appropriate order or orders for the prevention, abatement, or</w:t>
      </w:r>
      <w:r w:rsidR="00841FEB">
        <w:t xml:space="preserve"> </w:t>
      </w:r>
      <w:r w:rsidR="000429C4" w:rsidRPr="00350345">
        <w:t>control of the violation involved, or for the taking of other corrective action</w:t>
      </w:r>
      <w:r w:rsidR="00841FEB">
        <w:t xml:space="preserve"> </w:t>
      </w:r>
      <w:r w:rsidR="000429C4" w:rsidRPr="00350345">
        <w:t>as may be appropriate.</w:t>
      </w:r>
      <w:r>
        <w:t xml:space="preserve"> </w:t>
      </w:r>
    </w:p>
    <w:p w:rsidR="007B6B71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E</w:t>
      </w:r>
      <w:r w:rsidR="000429C4" w:rsidRPr="00350345">
        <w:t>)</w:t>
      </w:r>
      <w:r>
        <w:tab/>
      </w:r>
      <w:r w:rsidR="000429C4" w:rsidRPr="00350345">
        <w:t xml:space="preserve">If, after a hearing on an order or penalty contained in a notice, the </w:t>
      </w:r>
      <w:r w:rsidR="00F768AE">
        <w:t>bureau</w:t>
      </w:r>
      <w:r w:rsidR="00841FEB">
        <w:t xml:space="preserve"> </w:t>
      </w:r>
      <w:r w:rsidR="000429C4" w:rsidRPr="00350345">
        <w:t xml:space="preserve">finds that </w:t>
      </w:r>
      <w:r>
        <w:t>a</w:t>
      </w:r>
      <w:r w:rsidR="000429C4" w:rsidRPr="00350345">
        <w:t xml:space="preserve"> violation has </w:t>
      </w:r>
      <w:r>
        <w:t xml:space="preserve">not </w:t>
      </w:r>
      <w:r w:rsidR="000429C4" w:rsidRPr="00350345">
        <w:t>occurred, it shall rescind the order or penalty.</w:t>
      </w:r>
      <w:r w:rsidR="00841FEB">
        <w:t xml:space="preserve"> </w:t>
      </w:r>
      <w:r>
        <w:t>An</w:t>
      </w:r>
      <w:r w:rsidR="000429C4" w:rsidRPr="00350345">
        <w:t xml:space="preserve"> order issued after a hearing may prescribe the date or dates by which the violation</w:t>
      </w:r>
      <w:r w:rsidR="00841FEB">
        <w:t xml:space="preserve"> </w:t>
      </w:r>
      <w:r w:rsidR="000429C4" w:rsidRPr="00350345">
        <w:t xml:space="preserve">or violations </w:t>
      </w:r>
      <w:r>
        <w:t>must</w:t>
      </w:r>
      <w:r w:rsidR="000429C4" w:rsidRPr="00350345">
        <w:t xml:space="preserve"> cease and may prescribe timetables for necessary action in</w:t>
      </w:r>
      <w:r w:rsidR="00841FEB">
        <w:t xml:space="preserve"> </w:t>
      </w:r>
      <w:r w:rsidR="000429C4" w:rsidRPr="00350345">
        <w:t>preventing, abating, or controlling the violation.</w:t>
      </w:r>
    </w:p>
    <w:p w:rsidR="007B6B71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F</w:t>
      </w:r>
      <w:r w:rsidR="000429C4" w:rsidRPr="00350345">
        <w:t>)</w:t>
      </w:r>
      <w:r>
        <w:tab/>
      </w:r>
      <w:r w:rsidR="000429C4" w:rsidRPr="00350345">
        <w:t xml:space="preserve">If the amount of a penalty is not paid to the department within thirty days after an order becomes final, the </w:t>
      </w:r>
      <w:r w:rsidR="00515DE6">
        <w:t>bureau</w:t>
      </w:r>
      <w:r w:rsidR="000429C4" w:rsidRPr="00350345">
        <w:t xml:space="preserve"> may institute a civil action in the name of</w:t>
      </w:r>
      <w:r w:rsidR="00841FEB">
        <w:t xml:space="preserve"> </w:t>
      </w:r>
      <w:r w:rsidR="00261FB9">
        <w:t>the S</w:t>
      </w:r>
      <w:r w:rsidR="000429C4" w:rsidRPr="00350345">
        <w:t>tate to collect the final penalty amount. In a proceeding to collect the</w:t>
      </w:r>
      <w:r w:rsidR="00841FEB">
        <w:t xml:space="preserve"> </w:t>
      </w:r>
      <w:r w:rsidR="000429C4" w:rsidRPr="00350345">
        <w:t xml:space="preserve">administrative penalty imposed, the </w:t>
      </w:r>
      <w:r w:rsidR="00F768AE">
        <w:t>bureau</w:t>
      </w:r>
      <w:r w:rsidR="000429C4" w:rsidRPr="00350345">
        <w:t xml:space="preserve"> need only show that:</w:t>
      </w:r>
    </w:p>
    <w:p w:rsidR="007B6B71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(1)</w:t>
      </w:r>
      <w:r>
        <w:tab/>
        <w:t>n</w:t>
      </w:r>
      <w:r w:rsidR="000429C4" w:rsidRPr="00350345">
        <w:t>otice was given;</w:t>
      </w:r>
    </w:p>
    <w:p w:rsidR="007B6B71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(2)</w:t>
      </w:r>
      <w:r>
        <w:tab/>
        <w:t>a</w:t>
      </w:r>
      <w:r w:rsidR="000429C4" w:rsidRPr="00350345">
        <w:t xml:space="preserve"> hearing was held or the time granted for requesting a hearing</w:t>
      </w:r>
      <w:r w:rsidR="00841FEB">
        <w:t xml:space="preserve"> </w:t>
      </w:r>
      <w:r w:rsidR="000429C4" w:rsidRPr="00350345">
        <w:t>expired without a request for a hearing;</w:t>
      </w:r>
    </w:p>
    <w:p w:rsidR="007B6B71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(3)</w:t>
      </w:r>
      <w:r>
        <w:tab/>
        <w:t>t</w:t>
      </w:r>
      <w:r w:rsidR="000429C4" w:rsidRPr="00350345">
        <w:t>he administrative penalty was imposed; and</w:t>
      </w:r>
      <w:r>
        <w:t xml:space="preserve"> </w:t>
      </w:r>
    </w:p>
    <w:p w:rsidR="007B6B71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0429C4" w:rsidRPr="00350345">
        <w:t>(4)</w:t>
      </w:r>
      <w:r>
        <w:tab/>
        <w:t>t</w:t>
      </w:r>
      <w:r w:rsidR="000429C4" w:rsidRPr="00350345">
        <w:t>he penalty remains unpaid.</w:t>
      </w:r>
    </w:p>
    <w:p w:rsidR="00841FEB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G</w:t>
      </w:r>
      <w:r w:rsidR="000429C4" w:rsidRPr="00350345">
        <w:t>)</w:t>
      </w:r>
      <w:r>
        <w:tab/>
      </w:r>
      <w:r w:rsidR="000429C4" w:rsidRPr="00350345">
        <w:t xml:space="preserve">In connection with a hearing held pursuant to this section, the </w:t>
      </w:r>
      <w:r w:rsidR="00F768AE">
        <w:t>bureau</w:t>
      </w:r>
      <w:r w:rsidR="000429C4" w:rsidRPr="00350345">
        <w:t xml:space="preserve"> </w:t>
      </w:r>
      <w:r>
        <w:t>has</w:t>
      </w:r>
      <w:r w:rsidR="000429C4" w:rsidRPr="00350345">
        <w:t xml:space="preserve"> the power to subpoena the attendance of witnesses and the production of evidence</w:t>
      </w:r>
      <w:r w:rsidR="00841FEB">
        <w:t xml:space="preserve"> </w:t>
      </w:r>
      <w:r w:rsidR="000429C4" w:rsidRPr="00350345">
        <w:t>on behalf of all parties.</w:t>
      </w:r>
    </w:p>
    <w:p w:rsidR="00841FEB" w:rsidRDefault="00841FEB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B71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270.</w:t>
      </w:r>
      <w:r>
        <w:tab/>
      </w:r>
      <w:r w:rsidR="000429C4" w:rsidRPr="00350345">
        <w:t>(</w:t>
      </w:r>
      <w:r>
        <w:t>A</w:t>
      </w:r>
      <w:r w:rsidR="000429C4" w:rsidRPr="00350345">
        <w:t>)</w:t>
      </w:r>
      <w:r>
        <w:tab/>
      </w:r>
      <w:r w:rsidR="000429C4" w:rsidRPr="00350345">
        <w:t>The obligations to accept empty beverage containers and pay the refund</w:t>
      </w:r>
      <w:r>
        <w:t xml:space="preserve"> </w:t>
      </w:r>
      <w:r w:rsidR="000429C4" w:rsidRPr="00350345">
        <w:t xml:space="preserve">value and handling fees for containers described in this </w:t>
      </w:r>
      <w:r w:rsidR="00261FB9">
        <w:t>chapter</w:t>
      </w:r>
      <w:r w:rsidR="000429C4" w:rsidRPr="00350345">
        <w:t xml:space="preserve"> apply only to</w:t>
      </w:r>
      <w:r w:rsidR="00841FEB">
        <w:t xml:space="preserve"> </w:t>
      </w:r>
      <w:r w:rsidR="000429C4" w:rsidRPr="00350345">
        <w:t xml:space="preserve">containers originally sold in this </w:t>
      </w:r>
      <w:r>
        <w:t>S</w:t>
      </w:r>
      <w:r w:rsidR="000429C4" w:rsidRPr="00350345">
        <w:t>tate as filled deposit beverage containers.</w:t>
      </w:r>
    </w:p>
    <w:p w:rsidR="007B6B71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B</w:t>
      </w:r>
      <w:r w:rsidR="000429C4" w:rsidRPr="00350345">
        <w:t>)</w:t>
      </w:r>
      <w:r>
        <w:tab/>
      </w:r>
      <w:r w:rsidR="000429C4" w:rsidRPr="00350345">
        <w:t>It is an offense for a person who, during any single transaction, tenders or</w:t>
      </w:r>
      <w:r w:rsidR="00841FEB">
        <w:t xml:space="preserve"> </w:t>
      </w:r>
      <w:r w:rsidR="000429C4" w:rsidRPr="00350345">
        <w:t>tries to tender to a certified redemption center more than twenty</w:t>
      </w:r>
      <w:r w:rsidR="00D961B8">
        <w:noBreakHyphen/>
      </w:r>
      <w:r w:rsidR="000429C4" w:rsidRPr="00350345">
        <w:t>four empty</w:t>
      </w:r>
      <w:r w:rsidR="00841FEB">
        <w:t xml:space="preserve"> </w:t>
      </w:r>
      <w:r w:rsidR="000429C4" w:rsidRPr="00350345">
        <w:t>beverage containers that the person knows or has reason to know were not originally</w:t>
      </w:r>
      <w:r w:rsidR="00841FEB">
        <w:t xml:space="preserve"> </w:t>
      </w:r>
      <w:r w:rsidR="000429C4" w:rsidRPr="00350345">
        <w:t xml:space="preserve">sold in this </w:t>
      </w:r>
      <w:r>
        <w:t>S</w:t>
      </w:r>
      <w:r w:rsidR="000429C4" w:rsidRPr="00350345">
        <w:t xml:space="preserve">tate as filled deposit beverage containers commits a </w:t>
      </w:r>
      <w:r w:rsidR="00F768AE">
        <w:t xml:space="preserve">misdemeanor </w:t>
      </w:r>
      <w:r w:rsidR="000429C4" w:rsidRPr="00350345">
        <w:t>with fi</w:t>
      </w:r>
      <w:r w:rsidR="00F768AE">
        <w:t>nes as provided in subsection (D</w:t>
      </w:r>
      <w:r w:rsidR="000429C4" w:rsidRPr="00350345">
        <w:t>).</w:t>
      </w:r>
    </w:p>
    <w:p w:rsidR="00F15561" w:rsidRDefault="007B6B7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C</w:t>
      </w:r>
      <w:r w:rsidR="000429C4" w:rsidRPr="00350345">
        <w:t>)</w:t>
      </w:r>
      <w:r>
        <w:tab/>
        <w:t>A c</w:t>
      </w:r>
      <w:r w:rsidR="00261FB9">
        <w:t>ertified redemption center</w:t>
      </w:r>
      <w:r w:rsidR="000429C4" w:rsidRPr="00350345">
        <w:t xml:space="preserve"> </w:t>
      </w:r>
      <w:r w:rsidR="00F15561">
        <w:t>shall</w:t>
      </w:r>
      <w:r w:rsidR="000429C4" w:rsidRPr="00350345">
        <w:t xml:space="preserve"> conspicuously display a sign in letters that</w:t>
      </w:r>
      <w:r w:rsidR="00841FEB">
        <w:t xml:space="preserve"> </w:t>
      </w:r>
      <w:r w:rsidR="000429C4" w:rsidRPr="00350345">
        <w:t>are at least one inch in height with the following information:</w:t>
      </w:r>
      <w:r w:rsidR="00841FEB">
        <w:t xml:space="preserve"> </w:t>
      </w:r>
    </w:p>
    <w:p w:rsidR="00F15561" w:rsidRDefault="00F1556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D961B8" w:rsidRPr="00D961B8">
        <w:t>‘</w:t>
      </w:r>
      <w:r w:rsidR="000429C4" w:rsidRPr="00350345">
        <w:t>WARNING: Persons tendering containers for redemption that were not</w:t>
      </w:r>
      <w:r w:rsidR="00841FEB">
        <w:t xml:space="preserve"> </w:t>
      </w:r>
      <w:r w:rsidR="000429C4" w:rsidRPr="00350345">
        <w:t xml:space="preserve">originally purchased in </w:t>
      </w:r>
      <w:r>
        <w:t>South Carolina</w:t>
      </w:r>
      <w:r w:rsidR="000429C4" w:rsidRPr="00350345">
        <w:t xml:space="preserve"> may be subject to a fine of the greater of one</w:t>
      </w:r>
      <w:r w:rsidR="00841FEB">
        <w:t xml:space="preserve"> </w:t>
      </w:r>
      <w:r w:rsidR="000429C4" w:rsidRPr="00350345">
        <w:t>hundred dollars per container or twenty</w:t>
      </w:r>
      <w:r w:rsidR="00D961B8">
        <w:noBreakHyphen/>
      </w:r>
      <w:r w:rsidR="000429C4" w:rsidRPr="00350345">
        <w:t xml:space="preserve">five thousand dollars </w:t>
      </w:r>
      <w:r>
        <w:t>for each tender.</w:t>
      </w:r>
      <w:r w:rsidR="00D961B8" w:rsidRPr="00D961B8">
        <w:t>’</w:t>
      </w:r>
    </w:p>
    <w:p w:rsidR="00F15561" w:rsidRDefault="00F1556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D</w:t>
      </w:r>
      <w:r w:rsidR="000429C4" w:rsidRPr="00350345">
        <w:t>)</w:t>
      </w:r>
      <w:r>
        <w:tab/>
      </w:r>
      <w:r w:rsidR="000429C4" w:rsidRPr="00350345">
        <w:t>A person who violates</w:t>
      </w:r>
      <w:r w:rsidR="00F768AE">
        <w:t xml:space="preserve"> the provisions of</w:t>
      </w:r>
      <w:r w:rsidR="000429C4" w:rsidRPr="00350345">
        <w:t xml:space="preserve"> this section is subject to a fine of up to the greater of</w:t>
      </w:r>
      <w:r w:rsidR="00841FEB">
        <w:t xml:space="preserve"> </w:t>
      </w:r>
      <w:r w:rsidR="000429C4" w:rsidRPr="00350345">
        <w:t>one hundred dollars for each container or twenty</w:t>
      </w:r>
      <w:r w:rsidR="00D961B8">
        <w:noBreakHyphen/>
      </w:r>
      <w:r w:rsidR="000429C4" w:rsidRPr="00350345">
        <w:t>five thousand dollars for each tender of more than twenty</w:t>
      </w:r>
      <w:r w:rsidR="00D961B8">
        <w:noBreakHyphen/>
      </w:r>
      <w:r w:rsidR="000429C4" w:rsidRPr="00350345">
        <w:t>four containers.</w:t>
      </w:r>
    </w:p>
    <w:p w:rsidR="00841FEB" w:rsidRDefault="00F1556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0429C4" w:rsidRPr="00350345">
        <w:t>(</w:t>
      </w:r>
      <w:r>
        <w:t>E</w:t>
      </w:r>
      <w:r w:rsidR="000429C4" w:rsidRPr="00350345">
        <w:t>)</w:t>
      </w:r>
      <w:r>
        <w:tab/>
      </w:r>
      <w:r w:rsidR="000429C4" w:rsidRPr="00350345">
        <w:t>The balance of each fine collected pursuant to this section, after deducting</w:t>
      </w:r>
      <w:r w:rsidR="00841FEB">
        <w:t xml:space="preserve"> </w:t>
      </w:r>
      <w:r w:rsidR="000429C4" w:rsidRPr="00350345">
        <w:t>court costs</w:t>
      </w:r>
      <w:r>
        <w:t>,</w:t>
      </w:r>
      <w:r w:rsidR="000429C4" w:rsidRPr="00350345">
        <w:t xml:space="preserve"> </w:t>
      </w:r>
      <w:r>
        <w:t>must</w:t>
      </w:r>
      <w:r w:rsidR="000429C4" w:rsidRPr="00350345">
        <w:t xml:space="preserve"> be placed in the deposit beverage container fund and </w:t>
      </w:r>
      <w:r>
        <w:t>must</w:t>
      </w:r>
      <w:r w:rsidR="000429C4" w:rsidRPr="00350345">
        <w:t xml:space="preserve"> remain in</w:t>
      </w:r>
      <w:r w:rsidR="00841FEB">
        <w:t xml:space="preserve"> </w:t>
      </w:r>
      <w:r w:rsidR="000429C4" w:rsidRPr="00350345">
        <w:t xml:space="preserve">the fund to be expended for activities authorized by this </w:t>
      </w:r>
      <w:r w:rsidR="00F768AE">
        <w:t>chapter</w:t>
      </w:r>
      <w:r w:rsidR="000429C4" w:rsidRPr="00350345">
        <w:t>; with the exception that, if</w:t>
      </w:r>
      <w:r w:rsidR="00841FEB">
        <w:t xml:space="preserve"> </w:t>
      </w:r>
      <w:r w:rsidR="000429C4" w:rsidRPr="00350345">
        <w:t>the violation was detected and reported by a certified redemption center or a certified</w:t>
      </w:r>
      <w:r w:rsidR="00841FEB">
        <w:t xml:space="preserve"> </w:t>
      </w:r>
      <w:r w:rsidR="000429C4" w:rsidRPr="00350345">
        <w:t xml:space="preserve">processor, the fine </w:t>
      </w:r>
      <w:r>
        <w:t>must</w:t>
      </w:r>
      <w:r w:rsidR="000429C4" w:rsidRPr="00350345">
        <w:t xml:space="preserve"> be disposed of as follows: fifty percent of the fine</w:t>
      </w:r>
      <w:r w:rsidR="00841FEB">
        <w:t xml:space="preserve"> </w:t>
      </w:r>
      <w:r>
        <w:t>must</w:t>
      </w:r>
      <w:r w:rsidR="000429C4" w:rsidRPr="00350345">
        <w:t xml:space="preserve"> remain in the fund to be expended for activities </w:t>
      </w:r>
      <w:r>
        <w:t xml:space="preserve">authorized by this </w:t>
      </w:r>
      <w:r w:rsidR="00F768AE">
        <w:t>chapter</w:t>
      </w:r>
      <w:r w:rsidR="000429C4" w:rsidRPr="00350345">
        <w:t xml:space="preserve"> and fifty</w:t>
      </w:r>
      <w:r w:rsidR="00841FEB">
        <w:t xml:space="preserve"> </w:t>
      </w:r>
      <w:r w:rsidR="000429C4" w:rsidRPr="00350345">
        <w:t xml:space="preserve">percent of the fine </w:t>
      </w:r>
      <w:r>
        <w:t>must</w:t>
      </w:r>
      <w:r w:rsidR="000429C4" w:rsidRPr="00350345">
        <w:t xml:space="preserve"> be awarded to the certified redemption center or certified</w:t>
      </w:r>
      <w:r w:rsidR="00841FEB">
        <w:t xml:space="preserve"> </w:t>
      </w:r>
      <w:r w:rsidR="000429C4" w:rsidRPr="00350345">
        <w:t>processor reporting the violation, as an incentive to be vigilant for and respond to illegal</w:t>
      </w:r>
      <w:r w:rsidR="00841FEB">
        <w:t xml:space="preserve"> </w:t>
      </w:r>
      <w:r w:rsidR="000429C4" w:rsidRPr="00350345">
        <w:t>tenders and attempts to otherwise defraud the program.</w:t>
      </w:r>
    </w:p>
    <w:p w:rsidR="00841FEB" w:rsidRDefault="00841FEB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FEB" w:rsidRDefault="00F15561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44</w:t>
      </w:r>
      <w:r w:rsidR="00D961B8">
        <w:noBreakHyphen/>
      </w:r>
      <w:r>
        <w:t>97</w:t>
      </w:r>
      <w:r w:rsidR="00D961B8">
        <w:noBreakHyphen/>
      </w:r>
      <w:r>
        <w:t>280.</w:t>
      </w:r>
      <w:r>
        <w:tab/>
      </w:r>
      <w:r w:rsidR="000429C4" w:rsidRPr="00350345">
        <w:t xml:space="preserve">The provisions of this </w:t>
      </w:r>
      <w:r w:rsidR="00F768AE">
        <w:t>chapter</w:t>
      </w:r>
      <w:r w:rsidR="000429C4" w:rsidRPr="00350345">
        <w:t xml:space="preserve"> </w:t>
      </w:r>
      <w:r>
        <w:t>may</w:t>
      </w:r>
      <w:r w:rsidR="000429C4" w:rsidRPr="00350345">
        <w:t xml:space="preserve"> not be construed to be an appropriation of</w:t>
      </w:r>
      <w:r w:rsidR="00841FEB">
        <w:t xml:space="preserve"> </w:t>
      </w:r>
      <w:r w:rsidR="000429C4" w:rsidRPr="00350345">
        <w:t xml:space="preserve">funds and funds </w:t>
      </w:r>
      <w:r>
        <w:t>may not</w:t>
      </w:r>
      <w:r w:rsidR="000429C4" w:rsidRPr="00350345">
        <w:t xml:space="preserve"> be obligated or expended pursuant to this </w:t>
      </w:r>
      <w:r w:rsidR="00261FB9">
        <w:t>chapter</w:t>
      </w:r>
      <w:r w:rsidR="000429C4" w:rsidRPr="00350345">
        <w:t xml:space="preserve"> unless funds are</w:t>
      </w:r>
      <w:r w:rsidR="00841FEB">
        <w:t xml:space="preserve"> </w:t>
      </w:r>
      <w:r w:rsidR="000429C4" w:rsidRPr="00350345">
        <w:t>specifically appropriated by</w:t>
      </w:r>
      <w:r>
        <w:t xml:space="preserve"> the </w:t>
      </w:r>
      <w:r w:rsidR="00F768AE">
        <w:t>annual appropriations act</w:t>
      </w:r>
      <w:r w:rsidR="00841FEB">
        <w:t>.</w:t>
      </w:r>
      <w:r>
        <w:t>”</w:t>
      </w:r>
      <w:r w:rsidR="00841FEB">
        <w:t xml:space="preserve"> </w:t>
      </w:r>
    </w:p>
    <w:p w:rsidR="00841FEB" w:rsidRDefault="00841FEB" w:rsidP="00042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71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15561">
        <w:t>3</w:t>
      </w:r>
      <w:r>
        <w:t>.</w:t>
      </w:r>
      <w:r>
        <w:tab/>
        <w:t>This act takes effect upon approval by the Governor.</w:t>
      </w:r>
    </w:p>
    <w:p w:rsidR="006A68BD" w:rsidRDefault="00D961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68BD" w:rsidRDefault="006A68BD" w:rsidP="007526AF">
      <w:pPr>
        <w:suppressAutoHyphens/>
      </w:pPr>
    </w:p>
    <w:sectPr w:rsidR="006A68BD" w:rsidSect="007526A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10F" w:rsidRDefault="00A5610F" w:rsidP="009F0C77">
      <w:r>
        <w:separator/>
      </w:r>
    </w:p>
  </w:endnote>
  <w:endnote w:type="continuationSeparator" w:id="0">
    <w:p w:rsidR="00A5610F" w:rsidRDefault="00A561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8D6E32-6E06-4C73-8893-B2E9839FEE6A}"/>
    <w:embedBold r:id="rId2" w:fontKey="{0EA2F666-F75D-4AE7-BDD6-F40626DF64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A955BD-7289-4383-928A-B22A196F21F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AA17C7E-6C38-4805-A27F-1859A3170E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E45FA5-C19B-4895-B24D-50877326BA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6AF" w:rsidRPr="006A68BD" w:rsidRDefault="007526AF" w:rsidP="006A68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[3590]</w:t>
    </w:r>
    <w:r>
      <w:tab/>
    </w:r>
    <w:r w:rsidR="001D3705">
      <w:fldChar w:fldCharType="begin"/>
    </w:r>
    <w:r w:rsidR="001D3705">
      <w:instrText xml:space="preserve"> PAGE  \* MERGEFORMAT </w:instrText>
    </w:r>
    <w:r w:rsidR="001D3705">
      <w:fldChar w:fldCharType="separate"/>
    </w:r>
    <w:r w:rsidR="001D3705">
      <w:rPr>
        <w:noProof/>
      </w:rPr>
      <w:t>1</w:t>
    </w:r>
    <w:r w:rsidR="001D370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10F" w:rsidRDefault="00A5610F" w:rsidP="009F0C77">
      <w:r>
        <w:separator/>
      </w:r>
    </w:p>
  </w:footnote>
  <w:footnote w:type="continuationSeparator" w:id="0">
    <w:p w:rsidR="00A5610F" w:rsidRDefault="00A561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168BH11"/>
    <w:docVar w:name="CoverBillType" w:val="b"/>
    <w:docVar w:name="docpath" w:val="L:\Council\bills\AGM\18168BH11.DOCX"/>
    <w:docVar w:name="dvBillNumber" w:val="359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4529C"/>
    <w:rsid w:val="00011869"/>
    <w:rsid w:val="00037351"/>
    <w:rsid w:val="000429C4"/>
    <w:rsid w:val="00065DE6"/>
    <w:rsid w:val="000E1785"/>
    <w:rsid w:val="000F40FA"/>
    <w:rsid w:val="0010776B"/>
    <w:rsid w:val="00133E66"/>
    <w:rsid w:val="001435A3"/>
    <w:rsid w:val="00187537"/>
    <w:rsid w:val="00193C79"/>
    <w:rsid w:val="00197914"/>
    <w:rsid w:val="001B29B1"/>
    <w:rsid w:val="001D08F2"/>
    <w:rsid w:val="001D15DE"/>
    <w:rsid w:val="001D3705"/>
    <w:rsid w:val="001D525B"/>
    <w:rsid w:val="001D7F4F"/>
    <w:rsid w:val="002321B6"/>
    <w:rsid w:val="00250967"/>
    <w:rsid w:val="002543C8"/>
    <w:rsid w:val="00261FB9"/>
    <w:rsid w:val="00284AAE"/>
    <w:rsid w:val="002A02C3"/>
    <w:rsid w:val="002A757F"/>
    <w:rsid w:val="002C439B"/>
    <w:rsid w:val="002D1708"/>
    <w:rsid w:val="002E5912"/>
    <w:rsid w:val="0030711E"/>
    <w:rsid w:val="00325348"/>
    <w:rsid w:val="0032732C"/>
    <w:rsid w:val="00336AD0"/>
    <w:rsid w:val="0034529C"/>
    <w:rsid w:val="0037079A"/>
    <w:rsid w:val="00372ED6"/>
    <w:rsid w:val="003D01E8"/>
    <w:rsid w:val="003E5288"/>
    <w:rsid w:val="003F6D79"/>
    <w:rsid w:val="0041760A"/>
    <w:rsid w:val="00417C01"/>
    <w:rsid w:val="0043607E"/>
    <w:rsid w:val="00453F5C"/>
    <w:rsid w:val="004809EE"/>
    <w:rsid w:val="004828B6"/>
    <w:rsid w:val="004E3CBD"/>
    <w:rsid w:val="004E7D54"/>
    <w:rsid w:val="00512BFF"/>
    <w:rsid w:val="00515DE6"/>
    <w:rsid w:val="005273C6"/>
    <w:rsid w:val="00530A69"/>
    <w:rsid w:val="00545593"/>
    <w:rsid w:val="00577C6C"/>
    <w:rsid w:val="005B5D60"/>
    <w:rsid w:val="005C2FE2"/>
    <w:rsid w:val="005E2BC9"/>
    <w:rsid w:val="00605102"/>
    <w:rsid w:val="006162E6"/>
    <w:rsid w:val="006215AA"/>
    <w:rsid w:val="00644166"/>
    <w:rsid w:val="006913C9"/>
    <w:rsid w:val="0069470D"/>
    <w:rsid w:val="00696904"/>
    <w:rsid w:val="006A68BD"/>
    <w:rsid w:val="006C76C8"/>
    <w:rsid w:val="006F2158"/>
    <w:rsid w:val="00715B57"/>
    <w:rsid w:val="00734BDF"/>
    <w:rsid w:val="00734F00"/>
    <w:rsid w:val="00737C73"/>
    <w:rsid w:val="00751DA5"/>
    <w:rsid w:val="007526AF"/>
    <w:rsid w:val="00754B43"/>
    <w:rsid w:val="00784705"/>
    <w:rsid w:val="007A1119"/>
    <w:rsid w:val="007A70AE"/>
    <w:rsid w:val="007B0B8E"/>
    <w:rsid w:val="007B6B71"/>
    <w:rsid w:val="007F36C3"/>
    <w:rsid w:val="00830BAF"/>
    <w:rsid w:val="00832944"/>
    <w:rsid w:val="008362E8"/>
    <w:rsid w:val="00841FEB"/>
    <w:rsid w:val="008737E4"/>
    <w:rsid w:val="00873AFA"/>
    <w:rsid w:val="008775FB"/>
    <w:rsid w:val="0088468A"/>
    <w:rsid w:val="008A05F5"/>
    <w:rsid w:val="008A1768"/>
    <w:rsid w:val="008C09C1"/>
    <w:rsid w:val="008D1FF1"/>
    <w:rsid w:val="008D631A"/>
    <w:rsid w:val="008F4429"/>
    <w:rsid w:val="00920878"/>
    <w:rsid w:val="0094021A"/>
    <w:rsid w:val="009C6A0B"/>
    <w:rsid w:val="009F0AB7"/>
    <w:rsid w:val="009F0C77"/>
    <w:rsid w:val="009F4DD1"/>
    <w:rsid w:val="00A04B6A"/>
    <w:rsid w:val="00A13EB7"/>
    <w:rsid w:val="00A3114B"/>
    <w:rsid w:val="00A41684"/>
    <w:rsid w:val="00A5610F"/>
    <w:rsid w:val="00A60661"/>
    <w:rsid w:val="00A64E80"/>
    <w:rsid w:val="00A654C6"/>
    <w:rsid w:val="00A72BCD"/>
    <w:rsid w:val="00A741D9"/>
    <w:rsid w:val="00A833AB"/>
    <w:rsid w:val="00A9741D"/>
    <w:rsid w:val="00AC1967"/>
    <w:rsid w:val="00AD4B17"/>
    <w:rsid w:val="00AF40ED"/>
    <w:rsid w:val="00B0107A"/>
    <w:rsid w:val="00B31E4F"/>
    <w:rsid w:val="00B412D4"/>
    <w:rsid w:val="00B6127C"/>
    <w:rsid w:val="00BC3B6A"/>
    <w:rsid w:val="00BD7AB1"/>
    <w:rsid w:val="00BE3C22"/>
    <w:rsid w:val="00BE4372"/>
    <w:rsid w:val="00C0279F"/>
    <w:rsid w:val="00C0345E"/>
    <w:rsid w:val="00C3483A"/>
    <w:rsid w:val="00C60722"/>
    <w:rsid w:val="00C63D74"/>
    <w:rsid w:val="00C7083B"/>
    <w:rsid w:val="00C72BE2"/>
    <w:rsid w:val="00C74E9D"/>
    <w:rsid w:val="00C82FD3"/>
    <w:rsid w:val="00C918A0"/>
    <w:rsid w:val="00C92819"/>
    <w:rsid w:val="00CC6B7B"/>
    <w:rsid w:val="00CD2089"/>
    <w:rsid w:val="00CE2C07"/>
    <w:rsid w:val="00D7283E"/>
    <w:rsid w:val="00D73A67"/>
    <w:rsid w:val="00D961B8"/>
    <w:rsid w:val="00D970A9"/>
    <w:rsid w:val="00DF3845"/>
    <w:rsid w:val="00DF4178"/>
    <w:rsid w:val="00E163D0"/>
    <w:rsid w:val="00E41911"/>
    <w:rsid w:val="00E67A9B"/>
    <w:rsid w:val="00E7641A"/>
    <w:rsid w:val="00E92EEF"/>
    <w:rsid w:val="00F07BA5"/>
    <w:rsid w:val="00F15561"/>
    <w:rsid w:val="00F24442"/>
    <w:rsid w:val="00F50AE3"/>
    <w:rsid w:val="00F552DD"/>
    <w:rsid w:val="00F55B4D"/>
    <w:rsid w:val="00F67CF1"/>
    <w:rsid w:val="00F768AE"/>
    <w:rsid w:val="00F840F0"/>
    <w:rsid w:val="00FA2E87"/>
    <w:rsid w:val="00FB0D0D"/>
    <w:rsid w:val="00FB2AC9"/>
    <w:rsid w:val="00FB43B4"/>
    <w:rsid w:val="00FE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6D44716-98F8-4E53-A981-4BB2F73BB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61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1B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26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3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3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590_20110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A74437-D522-4D80-B886-26EC75C22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8041</Words>
  <Characters>44179</Characters>
  <Application>Microsoft Office Word</Application>
  <DocSecurity>4</DocSecurity>
  <Lines>1021</Lines>
  <Paragraphs>261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3590: Beverage Container Recycling Act - South Carolina Legislature Online</dc:title>
  <dc:subject/>
  <dc:creator>AngieMorgan</dc:creator>
  <cp:keywords/>
  <dc:description/>
  <cp:lastModifiedBy>N Cumfer</cp:lastModifiedBy>
  <cp:revision>2</cp:revision>
  <cp:lastPrinted>2010-10-27T13:57:00Z</cp:lastPrinted>
  <dcterms:created xsi:type="dcterms:W3CDTF">2014-11-21T21:43:00Z</dcterms:created>
  <dcterms:modified xsi:type="dcterms:W3CDTF">2014-11-21T21:43:00Z</dcterms:modified>
</cp:coreProperties>
</file>