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324" w:rsidRDefault="00C26324" w:rsidP="00C26324">
      <w:pPr>
        <w:widowControl w:val="0"/>
        <w:jc w:val="center"/>
      </w:pPr>
      <w:bookmarkStart w:id="0" w:name="_GoBack"/>
      <w:bookmarkEnd w:id="0"/>
      <w:r w:rsidRPr="00C26324">
        <w:rPr>
          <w:b/>
        </w:rPr>
        <w:t>South Carolina General Assembly</w:t>
      </w:r>
    </w:p>
    <w:p w:rsidR="00C26324" w:rsidRDefault="00C26324" w:rsidP="00C26324">
      <w:pPr>
        <w:widowControl w:val="0"/>
        <w:jc w:val="center"/>
      </w:pPr>
      <w:r>
        <w:t>119th Session, 2011-2012</w:t>
      </w:r>
    </w:p>
    <w:p w:rsidR="00C26324" w:rsidRDefault="00C26324" w:rsidP="00C26324">
      <w:pPr>
        <w:widowControl w:val="0"/>
        <w:jc w:val="left"/>
      </w:pPr>
    </w:p>
    <w:p w:rsidR="00C26324" w:rsidRDefault="00C26324" w:rsidP="00C26324">
      <w:pPr>
        <w:widowControl w:val="0"/>
        <w:jc w:val="left"/>
        <w:rPr>
          <w:b/>
        </w:rPr>
      </w:pPr>
      <w:r w:rsidRPr="00C26324">
        <w:rPr>
          <w:b/>
        </w:rPr>
        <w:t>H. 3597</w:t>
      </w:r>
    </w:p>
    <w:p w:rsidR="00C26324" w:rsidRDefault="00C26324" w:rsidP="00C26324">
      <w:pPr>
        <w:widowControl w:val="0"/>
        <w:jc w:val="left"/>
        <w:rPr>
          <w:b/>
        </w:rPr>
      </w:pPr>
    </w:p>
    <w:p w:rsidR="00C26324" w:rsidRDefault="00C26324" w:rsidP="00C26324">
      <w:pPr>
        <w:widowControl w:val="0"/>
        <w:jc w:val="left"/>
      </w:pPr>
      <w:r w:rsidRPr="00C26324">
        <w:rPr>
          <w:b/>
        </w:rPr>
        <w:t>STATUS INFORMATION</w:t>
      </w:r>
    </w:p>
    <w:p w:rsidR="00C26324" w:rsidRDefault="00C26324" w:rsidP="00C26324">
      <w:pPr>
        <w:widowControl w:val="0"/>
        <w:jc w:val="left"/>
      </w:pPr>
    </w:p>
    <w:p w:rsidR="00C26324" w:rsidRDefault="00C26324" w:rsidP="00C26324">
      <w:pPr>
        <w:widowControl w:val="0"/>
        <w:jc w:val="left"/>
      </w:pPr>
      <w:r>
        <w:t>House Resolution</w:t>
      </w:r>
    </w:p>
    <w:p w:rsidR="00C26324" w:rsidRDefault="00C26324" w:rsidP="00C26324">
      <w:pPr>
        <w:widowControl w:val="0"/>
        <w:jc w:val="left"/>
      </w:pPr>
      <w:r>
        <w:t>Sponsors: Reps. Ballentine, Agnew, Alexander, Allen, Allison, Anderson, Anthony, Atwater, Bales,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C26324" w:rsidRDefault="00C26324" w:rsidP="00C26324">
      <w:pPr>
        <w:widowControl w:val="0"/>
        <w:jc w:val="left"/>
      </w:pPr>
      <w:r>
        <w:t>Document Path: l:\council\bills\rm\1066ahb11.docx</w:t>
      </w:r>
    </w:p>
    <w:p w:rsidR="00C26324" w:rsidRDefault="00C26324" w:rsidP="00C26324">
      <w:pPr>
        <w:widowControl w:val="0"/>
        <w:jc w:val="left"/>
      </w:pPr>
    </w:p>
    <w:p w:rsidR="00C26324" w:rsidRDefault="00C26324" w:rsidP="00C26324">
      <w:pPr>
        <w:widowControl w:val="0"/>
        <w:jc w:val="left"/>
      </w:pPr>
      <w:r>
        <w:t>Introduced in the House on February 8, 2011</w:t>
      </w:r>
    </w:p>
    <w:p w:rsidR="00C26324" w:rsidRDefault="00C26324" w:rsidP="00C26324">
      <w:pPr>
        <w:widowControl w:val="0"/>
        <w:jc w:val="left"/>
      </w:pPr>
      <w:r>
        <w:t>Adopted by the House on February 8, 2011</w:t>
      </w:r>
    </w:p>
    <w:p w:rsidR="00C26324" w:rsidRDefault="00C26324" w:rsidP="00C26324">
      <w:pPr>
        <w:widowControl w:val="0"/>
        <w:jc w:val="left"/>
      </w:pPr>
    </w:p>
    <w:p w:rsidR="00C26324" w:rsidRDefault="00C26324" w:rsidP="00C26324">
      <w:pPr>
        <w:widowControl w:val="0"/>
        <w:jc w:val="left"/>
      </w:pPr>
      <w:r>
        <w:t xml:space="preserve">Summary: </w:t>
      </w:r>
      <w:r w:rsidR="00654B9C">
        <w:t>Cynthia Pryor Hardy</w:t>
      </w:r>
    </w:p>
    <w:p w:rsidR="00C26324" w:rsidRDefault="00C26324" w:rsidP="00C26324">
      <w:pPr>
        <w:widowControl w:val="0"/>
        <w:jc w:val="left"/>
      </w:pPr>
    </w:p>
    <w:p w:rsidR="00C26324" w:rsidRDefault="00C26324" w:rsidP="00C26324">
      <w:pPr>
        <w:widowControl w:val="0"/>
        <w:jc w:val="left"/>
      </w:pPr>
    </w:p>
    <w:p w:rsidR="00C26324" w:rsidRDefault="00C26324" w:rsidP="00C263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6324">
        <w:rPr>
          <w:b/>
        </w:rPr>
        <w:t>HISTORY OF LEGISLATIVE ACTIONS</w:t>
      </w:r>
    </w:p>
    <w:p w:rsidR="00C26324" w:rsidRDefault="00C26324" w:rsidP="00C263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6324" w:rsidRPr="00C26324" w:rsidRDefault="00C26324" w:rsidP="00C263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6324">
        <w:rPr>
          <w:u w:val="single"/>
        </w:rPr>
        <w:tab/>
        <w:t>Date</w:t>
      </w:r>
      <w:r w:rsidRPr="00C26324">
        <w:rPr>
          <w:u w:val="single"/>
        </w:rPr>
        <w:tab/>
        <w:t>Body</w:t>
      </w:r>
      <w:r w:rsidRPr="00C26324">
        <w:rPr>
          <w:u w:val="single"/>
        </w:rPr>
        <w:tab/>
        <w:t>Action Description with journal page number</w:t>
      </w:r>
      <w:r w:rsidRPr="00C26324">
        <w:rPr>
          <w:u w:val="single"/>
        </w:rPr>
        <w:tab/>
      </w:r>
    </w:p>
    <w:p w:rsidR="007976F2" w:rsidRDefault="007976F2" w:rsidP="007976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2/8/2011</w:t>
      </w:r>
      <w:r>
        <w:tab/>
        <w:t>House</w:t>
      </w:r>
      <w:r>
        <w:tab/>
      </w:r>
      <w:r w:rsidRPr="003A1F08">
        <w:t>Introduced and adopted (</w:t>
      </w:r>
      <w:hyperlink r:id="rId7" w:history="1">
        <w:r w:rsidRPr="003A1F08">
          <w:rPr>
            <w:rStyle w:val="Hyperlink"/>
          </w:rPr>
          <w:t>House Journal</w:t>
        </w:r>
        <w:r w:rsidRPr="003A1F08">
          <w:rPr>
            <w:rStyle w:val="Hyperlink"/>
          </w:rPr>
          <w:noBreakHyphen/>
          <w:t>page 43</w:t>
        </w:r>
      </w:hyperlink>
      <w:r w:rsidRPr="003A1F08">
        <w:t>)</w:t>
      </w:r>
    </w:p>
    <w:p w:rsidR="007976F2" w:rsidRDefault="007976F2" w:rsidP="007976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6324" w:rsidRPr="00C26324" w:rsidRDefault="00C26324" w:rsidP="00C263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6324" w:rsidRDefault="00C26324" w:rsidP="00C26324">
      <w:r w:rsidRPr="00C26324">
        <w:rPr>
          <w:b/>
        </w:rPr>
        <w:t>VERSIONS OF THIS BILL</w:t>
      </w:r>
    </w:p>
    <w:p w:rsidR="00C26324" w:rsidRDefault="00C26324" w:rsidP="00C26324"/>
    <w:p w:rsidR="00C26324" w:rsidRDefault="00CB2AB0" w:rsidP="00C26324">
      <w:hyperlink r:id="rId8" w:history="1">
        <w:r w:rsidR="00C26324">
          <w:rPr>
            <w:rStyle w:val="Hyperlink"/>
          </w:rPr>
          <w:t>2/8/2011</w:t>
        </w:r>
      </w:hyperlink>
    </w:p>
    <w:p w:rsidR="00C26324" w:rsidRDefault="00C26324" w:rsidP="00C26324"/>
    <w:p w:rsidR="00C26324" w:rsidRDefault="00C26324" w:rsidP="00C26324">
      <w:pPr>
        <w:sectPr w:rsidR="00C26324" w:rsidSect="00C2632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5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3EF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660" w:rsidRDefault="00992260" w:rsidP="00BC5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C5660">
        <w:t xml:space="preserve">RECOGNIZE AND COMMEND </w:t>
      </w:r>
      <w:r w:rsidR="00AF5723">
        <w:t>CYNTHIA</w:t>
      </w:r>
      <w:r w:rsidR="00555899">
        <w:t xml:space="preserve"> PRYOR</w:t>
      </w:r>
      <w:r w:rsidR="00AF5723">
        <w:t xml:space="preserve"> HARDY OF RICHLAND COUNTY F</w:t>
      </w:r>
      <w:r w:rsidR="00BC5660">
        <w:t>OR H</w:t>
      </w:r>
      <w:r w:rsidR="00AF5723">
        <w:t>ER</w:t>
      </w:r>
      <w:r w:rsidR="00BC5660">
        <w:t xml:space="preserve"> </w:t>
      </w:r>
      <w:r w:rsidR="0010443C">
        <w:t>OU</w:t>
      </w:r>
      <w:r w:rsidR="00BC5660">
        <w:t xml:space="preserve">TSTANDING </w:t>
      </w:r>
      <w:r w:rsidR="0028605A">
        <w:t>COMMUNITY</w:t>
      </w:r>
      <w:r w:rsidR="00BC5660">
        <w:t xml:space="preserve"> SERVICE TO THE PEOPLE OF SOUTH CAROLINA.</w:t>
      </w:r>
    </w:p>
    <w:p w:rsidR="00A93EF8" w:rsidRDefault="00A93E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4D5C" w:rsidRDefault="00A93EF8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E4D5C">
        <w:t>it is with great pleasure that the members of the South Carolina House of Representatives honor individuals who freely give of their time and resources for the good of others; and</w:t>
      </w:r>
    </w:p>
    <w:p w:rsidR="004E4D5C" w:rsidRDefault="004E4D5C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D5C" w:rsidRDefault="004E4D5C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8605A">
        <w:t>Cynthia</w:t>
      </w:r>
      <w:r w:rsidR="00555899">
        <w:t xml:space="preserve"> Pryor</w:t>
      </w:r>
      <w:r w:rsidR="0028605A">
        <w:t xml:space="preserve"> Hardy</w:t>
      </w:r>
      <w:r>
        <w:t xml:space="preserve">, </w:t>
      </w:r>
      <w:r w:rsidR="0028605A">
        <w:t>award</w:t>
      </w:r>
      <w:r w:rsidR="002B482F">
        <w:noBreakHyphen/>
      </w:r>
      <w:r w:rsidR="0028605A">
        <w:t xml:space="preserve">winning journalist, </w:t>
      </w:r>
      <w:r>
        <w:t xml:space="preserve">has contributed valuable </w:t>
      </w:r>
      <w:r w:rsidR="002637A5">
        <w:t>community</w:t>
      </w:r>
      <w:r>
        <w:t xml:space="preserve"> service to the citizens of the Palmetto State and is thereby worthy of praise; and</w:t>
      </w:r>
    </w:p>
    <w:p w:rsidR="000C6912" w:rsidRDefault="000C6912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37A5" w:rsidRDefault="002637A5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preparation for her</w:t>
      </w:r>
      <w:r w:rsidR="004E4D5C">
        <w:t xml:space="preserve"> </w:t>
      </w:r>
      <w:r w:rsidR="00160EE2">
        <w:t xml:space="preserve">multifaceted </w:t>
      </w:r>
      <w:r w:rsidR="004E4D5C">
        <w:t>career</w:t>
      </w:r>
      <w:r w:rsidR="00160EE2">
        <w:t xml:space="preserve"> in communications</w:t>
      </w:r>
      <w:r w:rsidR="004E4D5C">
        <w:t xml:space="preserve">, </w:t>
      </w:r>
      <w:r w:rsidR="00555899">
        <w:t>she</w:t>
      </w:r>
      <w:r w:rsidR="004E4D5C">
        <w:t xml:space="preserve"> earned h</w:t>
      </w:r>
      <w:r>
        <w:t>er</w:t>
      </w:r>
      <w:r w:rsidR="004E4D5C">
        <w:t xml:space="preserve"> bachelor</w:t>
      </w:r>
      <w:r w:rsidR="002B482F" w:rsidRPr="002B482F">
        <w:t>’</w:t>
      </w:r>
      <w:r w:rsidR="004E4D5C">
        <w:t xml:space="preserve">s degree </w:t>
      </w:r>
      <w:r>
        <w:t xml:space="preserve">in English </w:t>
      </w:r>
      <w:r w:rsidR="004E4D5C">
        <w:t xml:space="preserve">at </w:t>
      </w:r>
      <w:r>
        <w:t>Columbia</w:t>
      </w:r>
      <w:r w:rsidR="004E4D5C">
        <w:t xml:space="preserve"> College</w:t>
      </w:r>
      <w:r>
        <w:t>; and</w:t>
      </w:r>
    </w:p>
    <w:p w:rsidR="002637A5" w:rsidRDefault="002637A5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685" w:rsidRPr="000E2745" w:rsidRDefault="00B845C0" w:rsidP="00D71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 xml:space="preserve">Whereas, </w:t>
      </w:r>
      <w:r w:rsidR="007A677A">
        <w:t>Ms. Hardy</w:t>
      </w:r>
      <w:r w:rsidR="00D71685" w:rsidRPr="000E2745">
        <w:rPr>
          <w:u w:color="000000" w:themeColor="text1"/>
        </w:rPr>
        <w:t xml:space="preserve"> began her career in communications in her hometown of Birmingham</w:t>
      </w:r>
      <w:r w:rsidR="00555899">
        <w:rPr>
          <w:u w:color="000000" w:themeColor="text1"/>
        </w:rPr>
        <w:t>,</w:t>
      </w:r>
      <w:r w:rsidR="00D71685" w:rsidRPr="000E2745">
        <w:rPr>
          <w:u w:color="000000" w:themeColor="text1"/>
        </w:rPr>
        <w:t xml:space="preserve"> Alabama, working as a radio and television journalist for eight years. She was voted Best Reporter in the State by United Press International before changing career paths to </w:t>
      </w:r>
      <w:r w:rsidR="00D71685">
        <w:rPr>
          <w:u w:color="000000" w:themeColor="text1"/>
        </w:rPr>
        <w:t>p</w:t>
      </w:r>
      <w:r w:rsidR="00D71685" w:rsidRPr="000E2745">
        <w:rPr>
          <w:u w:color="000000" w:themeColor="text1"/>
        </w:rPr>
        <w:t xml:space="preserve">ublic </w:t>
      </w:r>
      <w:r w:rsidR="00D71685">
        <w:rPr>
          <w:u w:color="000000" w:themeColor="text1"/>
        </w:rPr>
        <w:t>r</w:t>
      </w:r>
      <w:r w:rsidR="00D71685" w:rsidRPr="000E2745">
        <w:rPr>
          <w:u w:color="000000" w:themeColor="text1"/>
        </w:rPr>
        <w:t>elations. Cynthia relocated to South Carolina after accepting a position with the Urban League</w:t>
      </w:r>
      <w:r w:rsidR="00D71685">
        <w:rPr>
          <w:u w:color="000000" w:themeColor="text1"/>
        </w:rPr>
        <w:t>,</w:t>
      </w:r>
      <w:r w:rsidR="00D71685" w:rsidRPr="000E2745">
        <w:rPr>
          <w:u w:color="000000" w:themeColor="text1"/>
        </w:rPr>
        <w:t xml:space="preserve"> where she eventually served as the organization</w:t>
      </w:r>
      <w:r w:rsidR="002B482F" w:rsidRPr="002B482F">
        <w:rPr>
          <w:u w:color="000000" w:themeColor="text1"/>
        </w:rPr>
        <w:t>’</w:t>
      </w:r>
      <w:r w:rsidR="00D71685" w:rsidRPr="000E2745">
        <w:rPr>
          <w:u w:color="000000" w:themeColor="text1"/>
        </w:rPr>
        <w:t xml:space="preserve">s vice president for communications and program development for more than </w:t>
      </w:r>
      <w:r w:rsidR="00D71685">
        <w:rPr>
          <w:u w:color="000000" w:themeColor="text1"/>
        </w:rPr>
        <w:t xml:space="preserve">fifteen </w:t>
      </w:r>
      <w:r w:rsidR="00D71685" w:rsidRPr="000E2745">
        <w:rPr>
          <w:u w:color="000000" w:themeColor="text1"/>
        </w:rPr>
        <w:t>years</w:t>
      </w:r>
      <w:r w:rsidR="007312B8">
        <w:rPr>
          <w:u w:color="000000" w:themeColor="text1"/>
        </w:rPr>
        <w:t>; and</w:t>
      </w:r>
    </w:p>
    <w:p w:rsidR="002637A5" w:rsidRDefault="002637A5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65B7" w:rsidRDefault="00642922" w:rsidP="00476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>Whereas,</w:t>
      </w:r>
      <w:r w:rsidR="00342DEB">
        <w:t xml:space="preserve"> </w:t>
      </w:r>
      <w:r w:rsidR="00342DEB" w:rsidRPr="000E2745">
        <w:rPr>
          <w:u w:color="000000" w:themeColor="text1"/>
        </w:rPr>
        <w:t>currently own</w:t>
      </w:r>
      <w:r w:rsidR="00342DEB">
        <w:rPr>
          <w:u w:color="000000" w:themeColor="text1"/>
        </w:rPr>
        <w:t>er</w:t>
      </w:r>
      <w:r w:rsidR="00342DEB" w:rsidRPr="000E2745">
        <w:rPr>
          <w:u w:color="000000" w:themeColor="text1"/>
        </w:rPr>
        <w:t xml:space="preserve"> and host</w:t>
      </w:r>
      <w:r w:rsidR="00342DEB">
        <w:rPr>
          <w:u w:color="000000" w:themeColor="text1"/>
        </w:rPr>
        <w:t xml:space="preserve"> of </w:t>
      </w:r>
      <w:r w:rsidR="00342DEB" w:rsidRPr="000E2745">
        <w:rPr>
          <w:u w:color="000000" w:themeColor="text1"/>
        </w:rPr>
        <w:t xml:space="preserve">the </w:t>
      </w:r>
      <w:r w:rsidR="004765B7">
        <w:rPr>
          <w:u w:color="000000" w:themeColor="text1"/>
        </w:rPr>
        <w:t>number</w:t>
      </w:r>
      <w:r w:rsidR="002B482F">
        <w:rPr>
          <w:u w:color="000000" w:themeColor="text1"/>
        </w:rPr>
        <w:noBreakHyphen/>
      </w:r>
      <w:r w:rsidR="004765B7">
        <w:rPr>
          <w:u w:color="000000" w:themeColor="text1"/>
        </w:rPr>
        <w:t>one</w:t>
      </w:r>
      <w:r w:rsidR="00342DEB" w:rsidRPr="000E2745">
        <w:rPr>
          <w:u w:color="000000" w:themeColor="text1"/>
        </w:rPr>
        <w:t xml:space="preserve"> weekly radio news talk show in South Carolina</w:t>
      </w:r>
      <w:r w:rsidR="00342DEB">
        <w:rPr>
          <w:u w:color="000000" w:themeColor="text1"/>
        </w:rPr>
        <w:t xml:space="preserve">, </w:t>
      </w:r>
      <w:r w:rsidR="00342DEB" w:rsidRPr="000E2745">
        <w:rPr>
          <w:i/>
          <w:u w:color="000000" w:themeColor="text1"/>
        </w:rPr>
        <w:t>OnPoint! with Cynthia Hardy</w:t>
      </w:r>
      <w:r w:rsidR="00342DEB">
        <w:rPr>
          <w:u w:color="000000" w:themeColor="text1"/>
        </w:rPr>
        <w:t xml:space="preserve">, </w:t>
      </w:r>
      <w:r w:rsidR="00F853E2">
        <w:rPr>
          <w:u w:color="000000" w:themeColor="text1"/>
        </w:rPr>
        <w:t xml:space="preserve">now in its eighth year, </w:t>
      </w:r>
      <w:r w:rsidR="00CE2B43">
        <w:rPr>
          <w:u w:color="000000" w:themeColor="text1"/>
        </w:rPr>
        <w:t>Ms. Hardy</w:t>
      </w:r>
      <w:r w:rsidR="00342DEB" w:rsidRPr="000E2745">
        <w:rPr>
          <w:u w:color="000000" w:themeColor="text1"/>
        </w:rPr>
        <w:t xml:space="preserve"> is </w:t>
      </w:r>
      <w:r w:rsidR="004765B7">
        <w:rPr>
          <w:u w:color="000000" w:themeColor="text1"/>
        </w:rPr>
        <w:t xml:space="preserve">also </w:t>
      </w:r>
      <w:r w:rsidR="00342DEB" w:rsidRPr="000E2745">
        <w:rPr>
          <w:u w:color="000000" w:themeColor="text1"/>
        </w:rPr>
        <w:t>vice president of Maxim Communications Group, a</w:t>
      </w:r>
      <w:r w:rsidR="004765B7">
        <w:rPr>
          <w:u w:color="000000" w:themeColor="text1"/>
        </w:rPr>
        <w:t xml:space="preserve"> Columbia </w:t>
      </w:r>
      <w:r w:rsidR="00342DEB" w:rsidRPr="000E2745">
        <w:rPr>
          <w:u w:color="000000" w:themeColor="text1"/>
        </w:rPr>
        <w:t>advertising agency</w:t>
      </w:r>
      <w:r w:rsidR="004765B7">
        <w:rPr>
          <w:u w:color="000000" w:themeColor="text1"/>
        </w:rPr>
        <w:t>; and</w:t>
      </w:r>
    </w:p>
    <w:p w:rsidR="004765B7" w:rsidRDefault="004765B7" w:rsidP="00476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DC55B1" w:rsidRDefault="004765B7" w:rsidP="00CF2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 xml:space="preserve">Whereas, </w:t>
      </w:r>
      <w:r w:rsidR="00B01325">
        <w:rPr>
          <w:u w:color="000000" w:themeColor="text1"/>
        </w:rPr>
        <w:t xml:space="preserve">firmly believing in community involvement, </w:t>
      </w:r>
      <w:r w:rsidR="00CF2504">
        <w:rPr>
          <w:u w:color="000000" w:themeColor="text1"/>
        </w:rPr>
        <w:t xml:space="preserve">Cynthia </w:t>
      </w:r>
      <w:r w:rsidR="00CF2504" w:rsidRPr="000E2745">
        <w:rPr>
          <w:u w:color="000000" w:themeColor="text1"/>
        </w:rPr>
        <w:t xml:space="preserve">Hardy is currently on the </w:t>
      </w:r>
      <w:r w:rsidR="00B01325">
        <w:rPr>
          <w:u w:color="000000" w:themeColor="text1"/>
        </w:rPr>
        <w:t>b</w:t>
      </w:r>
      <w:r w:rsidR="00CF2504" w:rsidRPr="000E2745">
        <w:rPr>
          <w:u w:color="000000" w:themeColor="text1"/>
        </w:rPr>
        <w:t xml:space="preserve">oard of </w:t>
      </w:r>
      <w:r w:rsidR="00B01325">
        <w:rPr>
          <w:u w:color="000000" w:themeColor="text1"/>
        </w:rPr>
        <w:t>t</w:t>
      </w:r>
      <w:r w:rsidR="00CF2504" w:rsidRPr="000E2745">
        <w:rPr>
          <w:u w:color="000000" w:themeColor="text1"/>
        </w:rPr>
        <w:t>rustees for her alma mater</w:t>
      </w:r>
      <w:r w:rsidR="00DC55B1">
        <w:rPr>
          <w:u w:color="000000" w:themeColor="text1"/>
        </w:rPr>
        <w:t xml:space="preserve">, </w:t>
      </w:r>
      <w:r w:rsidR="00CF2504" w:rsidRPr="000E2745">
        <w:rPr>
          <w:u w:color="000000" w:themeColor="text1"/>
        </w:rPr>
        <w:t xml:space="preserve">Columbia College. She served as </w:t>
      </w:r>
      <w:r w:rsidR="00DC55B1">
        <w:rPr>
          <w:u w:color="000000" w:themeColor="text1"/>
        </w:rPr>
        <w:t>v</w:t>
      </w:r>
      <w:r w:rsidR="00CF2504" w:rsidRPr="000E2745">
        <w:rPr>
          <w:u w:color="000000" w:themeColor="text1"/>
        </w:rPr>
        <w:t xml:space="preserve">ice </w:t>
      </w:r>
      <w:r w:rsidR="00DC55B1">
        <w:rPr>
          <w:u w:color="000000" w:themeColor="text1"/>
        </w:rPr>
        <w:t>c</w:t>
      </w:r>
      <w:r w:rsidR="00CF2504" w:rsidRPr="000E2745">
        <w:rPr>
          <w:u w:color="000000" w:themeColor="text1"/>
        </w:rPr>
        <w:t>hairman of the Columbia Development Corporation</w:t>
      </w:r>
      <w:r w:rsidR="00DC55B1">
        <w:rPr>
          <w:u w:color="000000" w:themeColor="text1"/>
        </w:rPr>
        <w:t xml:space="preserve"> Board of Directors and c</w:t>
      </w:r>
      <w:r w:rsidR="00CF2504" w:rsidRPr="000E2745">
        <w:rPr>
          <w:u w:color="000000" w:themeColor="text1"/>
        </w:rPr>
        <w:t xml:space="preserve">hairman of the </w:t>
      </w:r>
      <w:r w:rsidR="00DC55B1">
        <w:rPr>
          <w:u w:color="000000" w:themeColor="text1"/>
        </w:rPr>
        <w:t>R</w:t>
      </w:r>
      <w:r w:rsidR="00CF2504" w:rsidRPr="000E2745">
        <w:rPr>
          <w:u w:color="000000" w:themeColor="text1"/>
        </w:rPr>
        <w:t>ichland One Middle College</w:t>
      </w:r>
      <w:r w:rsidR="00DC55B1">
        <w:rPr>
          <w:u w:color="000000" w:themeColor="text1"/>
        </w:rPr>
        <w:t xml:space="preserve"> Foundation Board</w:t>
      </w:r>
      <w:r w:rsidR="00CF2504" w:rsidRPr="000E2745">
        <w:rPr>
          <w:u w:color="000000" w:themeColor="text1"/>
        </w:rPr>
        <w:t xml:space="preserve"> and </w:t>
      </w:r>
      <w:r w:rsidR="00DC55B1">
        <w:rPr>
          <w:u w:color="000000" w:themeColor="text1"/>
        </w:rPr>
        <w:t xml:space="preserve">was a member of the </w:t>
      </w:r>
      <w:r w:rsidR="00CF2504" w:rsidRPr="000E2745">
        <w:rPr>
          <w:u w:color="000000" w:themeColor="text1"/>
        </w:rPr>
        <w:t>Bethel African Methodist Episcopal Church</w:t>
      </w:r>
      <w:r w:rsidR="00DC55B1">
        <w:rPr>
          <w:u w:color="000000" w:themeColor="text1"/>
        </w:rPr>
        <w:t xml:space="preserve"> Board of Stewards; and</w:t>
      </w:r>
    </w:p>
    <w:p w:rsidR="00DC55B1" w:rsidRDefault="00DC55B1" w:rsidP="00CF2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4E4D5C" w:rsidRDefault="00B00028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addition, she gives of her time in service to the </w:t>
      </w:r>
      <w:r w:rsidRPr="00AA2DFE">
        <w:rPr>
          <w:color w:val="000000" w:themeColor="text1"/>
          <w:u w:color="000000" w:themeColor="text1"/>
        </w:rPr>
        <w:t>City of Columbia Hospitality Tax Committee</w:t>
      </w:r>
      <w:r w:rsidR="00B71BC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="00AB3866">
        <w:rPr>
          <w:color w:val="000000" w:themeColor="text1"/>
          <w:u w:color="000000" w:themeColor="text1"/>
        </w:rPr>
        <w:t>Girl</w:t>
      </w:r>
      <w:r w:rsidRPr="00AA2DFE">
        <w:rPr>
          <w:color w:val="000000" w:themeColor="text1"/>
          <w:u w:color="000000" w:themeColor="text1"/>
        </w:rPr>
        <w:t xml:space="preserve"> Scouts of South Carolina</w:t>
      </w:r>
      <w:r>
        <w:rPr>
          <w:color w:val="000000" w:themeColor="text1"/>
          <w:u w:color="000000" w:themeColor="text1"/>
        </w:rPr>
        <w:t xml:space="preserve"> </w:t>
      </w:r>
      <w:r w:rsidRPr="00AA2DFE">
        <w:rPr>
          <w:color w:val="000000" w:themeColor="text1"/>
          <w:u w:color="000000" w:themeColor="text1"/>
        </w:rPr>
        <w:t>Board of Directors</w:t>
      </w:r>
      <w:r>
        <w:rPr>
          <w:color w:val="000000" w:themeColor="text1"/>
          <w:u w:color="000000" w:themeColor="text1"/>
        </w:rPr>
        <w:t>; and</w:t>
      </w:r>
    </w:p>
    <w:p w:rsidR="004E4D5C" w:rsidRDefault="004E4D5C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117D" w:rsidRDefault="004E4D5C" w:rsidP="00381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D7405A">
        <w:rPr>
          <w:color w:val="000000" w:themeColor="text1"/>
          <w:u w:color="000000" w:themeColor="text1"/>
        </w:rPr>
        <w:t xml:space="preserve"> </w:t>
      </w:r>
      <w:r w:rsidR="0038117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he has not gone unappreciated </w:t>
      </w:r>
      <w:r w:rsidR="00B00028">
        <w:rPr>
          <w:color w:val="000000" w:themeColor="text1"/>
          <w:u w:color="000000" w:themeColor="text1"/>
        </w:rPr>
        <w:t>b</w:t>
      </w:r>
      <w:r w:rsidR="0038117D">
        <w:rPr>
          <w:color w:val="000000" w:themeColor="text1"/>
          <w:u w:color="000000" w:themeColor="text1"/>
        </w:rPr>
        <w:t xml:space="preserve">ut has </w:t>
      </w:r>
      <w:r w:rsidR="0038117D" w:rsidRPr="000E2745">
        <w:rPr>
          <w:u w:color="000000" w:themeColor="text1"/>
        </w:rPr>
        <w:t xml:space="preserve">received numerous awards and citations for her work in </w:t>
      </w:r>
      <w:r w:rsidR="0086589E">
        <w:rPr>
          <w:u w:color="000000" w:themeColor="text1"/>
        </w:rPr>
        <w:t xml:space="preserve">both </w:t>
      </w:r>
      <w:r w:rsidR="0038117D" w:rsidRPr="000E2745">
        <w:rPr>
          <w:u w:color="000000" w:themeColor="text1"/>
        </w:rPr>
        <w:t>communications and community service</w:t>
      </w:r>
      <w:r w:rsidR="0038117D">
        <w:rPr>
          <w:u w:color="000000" w:themeColor="text1"/>
        </w:rPr>
        <w:t>; and</w:t>
      </w:r>
    </w:p>
    <w:p w:rsidR="0038117D" w:rsidRDefault="0038117D" w:rsidP="00381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DD42C1" w:rsidRPr="00705305" w:rsidRDefault="00DD42C1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understand</w:t>
      </w:r>
      <w:r w:rsidR="00363D7C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that Ms. Hardy will </w:t>
      </w:r>
      <w:r w:rsidR="00A52934">
        <w:rPr>
          <w:color w:val="000000" w:themeColor="text1"/>
          <w:u w:color="000000" w:themeColor="text1"/>
        </w:rPr>
        <w:t>celebrate</w:t>
      </w:r>
      <w:r>
        <w:rPr>
          <w:color w:val="000000" w:themeColor="text1"/>
          <w:u w:color="000000" w:themeColor="text1"/>
        </w:rPr>
        <w:t xml:space="preserve"> her birthday on February 13, </w:t>
      </w:r>
      <w:r w:rsidR="00363D7C">
        <w:rPr>
          <w:color w:val="000000" w:themeColor="text1"/>
          <w:u w:color="000000" w:themeColor="text1"/>
        </w:rPr>
        <w:t>the House of Representatives wishes</w:t>
      </w:r>
      <w:r>
        <w:rPr>
          <w:color w:val="000000" w:themeColor="text1"/>
          <w:u w:color="000000" w:themeColor="text1"/>
        </w:rPr>
        <w:t xml:space="preserve"> to take</w:t>
      </w:r>
      <w:r w:rsidR="00A52934">
        <w:rPr>
          <w:color w:val="000000" w:themeColor="text1"/>
          <w:u w:color="000000" w:themeColor="text1"/>
        </w:rPr>
        <w:t xml:space="preserve"> this opportunity to wish her many happy returns</w:t>
      </w:r>
      <w:r>
        <w:rPr>
          <w:color w:val="000000" w:themeColor="text1"/>
          <w:u w:color="000000" w:themeColor="text1"/>
        </w:rPr>
        <w:t>; and</w:t>
      </w:r>
    </w:p>
    <w:p w:rsidR="004E4D5C" w:rsidRPr="00705305" w:rsidRDefault="004E4D5C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D5C" w:rsidRDefault="004E4D5C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363D7C">
        <w:t xml:space="preserve">members of the </w:t>
      </w:r>
      <w:r>
        <w:t xml:space="preserve">House of Representatives recognize that the success of the State of South Carolina, the strength of its communities, and the vitality of American society as a whole depend, in great measure, upon the dedication of individuals like </w:t>
      </w:r>
      <w:r w:rsidR="009A7969">
        <w:t>Cynthia</w:t>
      </w:r>
      <w:r w:rsidR="008B3E33">
        <w:t xml:space="preserve"> </w:t>
      </w:r>
      <w:r w:rsidR="009A7969">
        <w:t>Hardy</w:t>
      </w:r>
      <w:r>
        <w:t xml:space="preserve"> who use their talents and resources to serve others. Now, therefore,</w:t>
      </w:r>
    </w:p>
    <w:p w:rsidR="004E4D5C" w:rsidRDefault="004E4D5C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D5C" w:rsidRDefault="004E4D5C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E4D5C" w:rsidRDefault="004E4D5C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E27" w:rsidRDefault="004E4D5C" w:rsidP="00EF0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commend </w:t>
      </w:r>
      <w:r w:rsidR="00EF0E27">
        <w:t>Cynthia</w:t>
      </w:r>
      <w:r w:rsidR="00555899">
        <w:t xml:space="preserve"> Pryor</w:t>
      </w:r>
      <w:r w:rsidR="00EF0E27">
        <w:t xml:space="preserve"> Hardy of Richland County for her outstanding community service to the people of South Carolina.</w:t>
      </w:r>
    </w:p>
    <w:p w:rsidR="004E4D5C" w:rsidRDefault="004E4D5C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D5C" w:rsidRDefault="004E4D5C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EF0E27">
        <w:t>Cynthia</w:t>
      </w:r>
      <w:r w:rsidR="008B3E33">
        <w:t xml:space="preserve"> Pryor</w:t>
      </w:r>
      <w:r w:rsidR="00EF0E27">
        <w:t xml:space="preserve"> Hardy</w:t>
      </w:r>
      <w:r>
        <w:t>.</w:t>
      </w:r>
    </w:p>
    <w:p w:rsidR="002A57F1" w:rsidRDefault="002B48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57F1" w:rsidRDefault="002A57F1" w:rsidP="00C26324">
      <w:pPr>
        <w:suppressAutoHyphens/>
      </w:pPr>
    </w:p>
    <w:sectPr w:rsidR="002A57F1" w:rsidSect="00C2632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3E2" w:rsidRDefault="00F853E2" w:rsidP="009F0C77">
      <w:r>
        <w:separator/>
      </w:r>
    </w:p>
  </w:endnote>
  <w:endnote w:type="continuationSeparator" w:id="0">
    <w:p w:rsidR="00F853E2" w:rsidRDefault="00F853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D21454-BF22-4C31-9C4C-B95E0DE122AE}"/>
    <w:embedBold r:id="rId2" w:fontKey="{B515AFC4-9488-4465-B7BF-828772F7A35C}"/>
    <w:embedItalic r:id="rId3" w:fontKey="{D7402D52-FE43-4505-BBFD-608F60CBE6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72E5FFA-8762-4E5E-952B-54E385937A6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33741C92-CD15-4284-89CA-8777509651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BE1A140-7B00-44B6-B0B1-0958DCDB8D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324" w:rsidRPr="002A57F1" w:rsidRDefault="00C26324" w:rsidP="002A57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[3597]</w:t>
    </w:r>
    <w:r>
      <w:tab/>
    </w:r>
    <w:r w:rsidR="00CB2AB0">
      <w:fldChar w:fldCharType="begin"/>
    </w:r>
    <w:r w:rsidR="00CB2AB0">
      <w:instrText xml:space="preserve"> PAGE  \* MERGEFORMAT </w:instrText>
    </w:r>
    <w:r w:rsidR="00CB2AB0">
      <w:fldChar w:fldCharType="separate"/>
    </w:r>
    <w:r w:rsidR="00CB2AB0">
      <w:rPr>
        <w:noProof/>
      </w:rPr>
      <w:t>1</w:t>
    </w:r>
    <w:r w:rsidR="00CB2AB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3E2" w:rsidRDefault="00F853E2" w:rsidP="009F0C77">
      <w:r>
        <w:separator/>
      </w:r>
    </w:p>
  </w:footnote>
  <w:footnote w:type="continuationSeparator" w:id="0">
    <w:p w:rsidR="00F853E2" w:rsidRDefault="00F853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66AHB11"/>
    <w:docVar w:name="CoverBillType" w:val="r"/>
    <w:docVar w:name="docpath" w:val="L:\Council\bills\RM\1066AHB11.DOCX"/>
    <w:docVar w:name="dvBillNumber" w:val="35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52C37"/>
    <w:rsid w:val="00011869"/>
    <w:rsid w:val="000C6912"/>
    <w:rsid w:val="000E1785"/>
    <w:rsid w:val="000F40FA"/>
    <w:rsid w:val="0010443C"/>
    <w:rsid w:val="0010776B"/>
    <w:rsid w:val="00133E4D"/>
    <w:rsid w:val="00133E66"/>
    <w:rsid w:val="001435A3"/>
    <w:rsid w:val="00160EE2"/>
    <w:rsid w:val="001B3B55"/>
    <w:rsid w:val="001D08F2"/>
    <w:rsid w:val="001D525B"/>
    <w:rsid w:val="001D5454"/>
    <w:rsid w:val="001D7F4F"/>
    <w:rsid w:val="002321B6"/>
    <w:rsid w:val="00247BE3"/>
    <w:rsid w:val="00250967"/>
    <w:rsid w:val="00251C4B"/>
    <w:rsid w:val="002543C8"/>
    <w:rsid w:val="002637A5"/>
    <w:rsid w:val="00284AAE"/>
    <w:rsid w:val="0028605A"/>
    <w:rsid w:val="002A57F1"/>
    <w:rsid w:val="002B482F"/>
    <w:rsid w:val="002E5912"/>
    <w:rsid w:val="00325348"/>
    <w:rsid w:val="0032732C"/>
    <w:rsid w:val="00336AD0"/>
    <w:rsid w:val="00342DEB"/>
    <w:rsid w:val="00352C37"/>
    <w:rsid w:val="00363D7C"/>
    <w:rsid w:val="0037079A"/>
    <w:rsid w:val="0038117D"/>
    <w:rsid w:val="003C1160"/>
    <w:rsid w:val="003D01E8"/>
    <w:rsid w:val="003E5288"/>
    <w:rsid w:val="003F6D79"/>
    <w:rsid w:val="0041760A"/>
    <w:rsid w:val="00417C01"/>
    <w:rsid w:val="004765B7"/>
    <w:rsid w:val="004809EE"/>
    <w:rsid w:val="004C2D2A"/>
    <w:rsid w:val="004E4D5C"/>
    <w:rsid w:val="004E7D54"/>
    <w:rsid w:val="005273C6"/>
    <w:rsid w:val="00530A69"/>
    <w:rsid w:val="00545593"/>
    <w:rsid w:val="00555899"/>
    <w:rsid w:val="00577C6C"/>
    <w:rsid w:val="00582281"/>
    <w:rsid w:val="005C2FE2"/>
    <w:rsid w:val="005E2BC9"/>
    <w:rsid w:val="00605102"/>
    <w:rsid w:val="006215AA"/>
    <w:rsid w:val="00642922"/>
    <w:rsid w:val="00654B9C"/>
    <w:rsid w:val="006913C9"/>
    <w:rsid w:val="0069470D"/>
    <w:rsid w:val="007312B8"/>
    <w:rsid w:val="00734EB4"/>
    <w:rsid w:val="00734F00"/>
    <w:rsid w:val="007664F3"/>
    <w:rsid w:val="00786FE9"/>
    <w:rsid w:val="007976F2"/>
    <w:rsid w:val="007A677A"/>
    <w:rsid w:val="007A70AE"/>
    <w:rsid w:val="007C2BB7"/>
    <w:rsid w:val="007E2E6E"/>
    <w:rsid w:val="008362E8"/>
    <w:rsid w:val="0086589E"/>
    <w:rsid w:val="008A1768"/>
    <w:rsid w:val="008B3E33"/>
    <w:rsid w:val="008F4429"/>
    <w:rsid w:val="0092043D"/>
    <w:rsid w:val="0094021A"/>
    <w:rsid w:val="0094259E"/>
    <w:rsid w:val="0098652A"/>
    <w:rsid w:val="00992260"/>
    <w:rsid w:val="009A3237"/>
    <w:rsid w:val="009A7969"/>
    <w:rsid w:val="009C6A0B"/>
    <w:rsid w:val="009E7045"/>
    <w:rsid w:val="009F0C77"/>
    <w:rsid w:val="009F4DD1"/>
    <w:rsid w:val="00A41684"/>
    <w:rsid w:val="00A52934"/>
    <w:rsid w:val="00A64E80"/>
    <w:rsid w:val="00A70846"/>
    <w:rsid w:val="00A72BCD"/>
    <w:rsid w:val="00A741D9"/>
    <w:rsid w:val="00A833AB"/>
    <w:rsid w:val="00A87878"/>
    <w:rsid w:val="00A93EF8"/>
    <w:rsid w:val="00A9741D"/>
    <w:rsid w:val="00AB3866"/>
    <w:rsid w:val="00AD4B17"/>
    <w:rsid w:val="00AF5723"/>
    <w:rsid w:val="00B00028"/>
    <w:rsid w:val="00B01325"/>
    <w:rsid w:val="00B310B9"/>
    <w:rsid w:val="00B34234"/>
    <w:rsid w:val="00B412D4"/>
    <w:rsid w:val="00B65543"/>
    <w:rsid w:val="00B71BCB"/>
    <w:rsid w:val="00B845C0"/>
    <w:rsid w:val="00BC5660"/>
    <w:rsid w:val="00BE3C22"/>
    <w:rsid w:val="00C0345E"/>
    <w:rsid w:val="00C26324"/>
    <w:rsid w:val="00C3483A"/>
    <w:rsid w:val="00C35EC8"/>
    <w:rsid w:val="00C74E9D"/>
    <w:rsid w:val="00C82FD3"/>
    <w:rsid w:val="00C92819"/>
    <w:rsid w:val="00CA5B82"/>
    <w:rsid w:val="00CB2AB0"/>
    <w:rsid w:val="00CC6B7B"/>
    <w:rsid w:val="00CD2089"/>
    <w:rsid w:val="00CE2B43"/>
    <w:rsid w:val="00CF2504"/>
    <w:rsid w:val="00D2576D"/>
    <w:rsid w:val="00D71685"/>
    <w:rsid w:val="00D73A67"/>
    <w:rsid w:val="00D7405A"/>
    <w:rsid w:val="00D970A9"/>
    <w:rsid w:val="00DA68B3"/>
    <w:rsid w:val="00DC55B1"/>
    <w:rsid w:val="00DD42C1"/>
    <w:rsid w:val="00DF3845"/>
    <w:rsid w:val="00E41911"/>
    <w:rsid w:val="00E62F3B"/>
    <w:rsid w:val="00E762DF"/>
    <w:rsid w:val="00E92EEF"/>
    <w:rsid w:val="00EF0E27"/>
    <w:rsid w:val="00F24442"/>
    <w:rsid w:val="00F50AE3"/>
    <w:rsid w:val="00F67CF1"/>
    <w:rsid w:val="00F840F0"/>
    <w:rsid w:val="00F853E2"/>
    <w:rsid w:val="00F96C95"/>
    <w:rsid w:val="00FB0D0D"/>
    <w:rsid w:val="00FB43B4"/>
    <w:rsid w:val="00FE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97A5C21-2C1E-47F1-95B2-6CDE5CB0D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12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2B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263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597_201102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8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D3DAD-D433-40E1-8EDD-A55EB77EC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669</Words>
  <Characters>3885</Characters>
  <Application>Microsoft Office Word</Application>
  <DocSecurity>4</DocSecurity>
  <Lines>118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3597: Cynthia Pryor Hardy - South Carolina Legislature Online</dc:title>
  <dc:subject/>
  <dc:creator>rosannemcdowell</dc:creator>
  <cp:keywords/>
  <dc:description/>
  <cp:lastModifiedBy>N Cumfer</cp:lastModifiedBy>
  <cp:revision>2</cp:revision>
  <cp:lastPrinted>2011-02-04T19:45:00Z</cp:lastPrinted>
  <dcterms:created xsi:type="dcterms:W3CDTF">2014-11-21T21:43:00Z</dcterms:created>
  <dcterms:modified xsi:type="dcterms:W3CDTF">2014-11-21T21:43:00Z</dcterms:modified>
</cp:coreProperties>
</file>