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8FB" w:rsidRDefault="002848FB" w:rsidP="002848FB">
      <w:pPr>
        <w:widowControl w:val="0"/>
        <w:jc w:val="center"/>
      </w:pPr>
      <w:bookmarkStart w:id="0" w:name="_GoBack"/>
      <w:bookmarkEnd w:id="0"/>
      <w:r w:rsidRPr="002848FB">
        <w:rPr>
          <w:b/>
        </w:rPr>
        <w:t>South Carolina General Assembly</w:t>
      </w:r>
    </w:p>
    <w:p w:rsidR="002848FB" w:rsidRDefault="002848FB" w:rsidP="002848FB">
      <w:pPr>
        <w:widowControl w:val="0"/>
        <w:jc w:val="center"/>
      </w:pPr>
      <w:r>
        <w:t>119th Session, 2011-2012</w:t>
      </w:r>
    </w:p>
    <w:p w:rsidR="002848FB" w:rsidRDefault="002848FB" w:rsidP="002848FB">
      <w:pPr>
        <w:widowControl w:val="0"/>
        <w:jc w:val="left"/>
      </w:pPr>
    </w:p>
    <w:p w:rsidR="002848FB" w:rsidRDefault="002848FB" w:rsidP="002848FB">
      <w:pPr>
        <w:widowControl w:val="0"/>
        <w:jc w:val="left"/>
        <w:rPr>
          <w:b/>
        </w:rPr>
      </w:pPr>
      <w:r w:rsidRPr="002848FB">
        <w:rPr>
          <w:b/>
        </w:rPr>
        <w:t>H. 3609</w:t>
      </w:r>
    </w:p>
    <w:p w:rsidR="002848FB" w:rsidRDefault="002848FB" w:rsidP="002848FB">
      <w:pPr>
        <w:widowControl w:val="0"/>
        <w:jc w:val="left"/>
        <w:rPr>
          <w:b/>
        </w:rPr>
      </w:pPr>
    </w:p>
    <w:p w:rsidR="002848FB" w:rsidRDefault="002848FB" w:rsidP="002848FB">
      <w:pPr>
        <w:widowControl w:val="0"/>
        <w:jc w:val="left"/>
      </w:pPr>
      <w:r w:rsidRPr="002848FB">
        <w:rPr>
          <w:b/>
        </w:rPr>
        <w:t>STATUS INFORMATION</w:t>
      </w:r>
    </w:p>
    <w:p w:rsidR="002848FB" w:rsidRDefault="002848FB" w:rsidP="002848FB">
      <w:pPr>
        <w:widowControl w:val="0"/>
        <w:jc w:val="left"/>
      </w:pPr>
    </w:p>
    <w:p w:rsidR="002848FB" w:rsidRDefault="002848FB" w:rsidP="002848FB">
      <w:pPr>
        <w:widowControl w:val="0"/>
        <w:jc w:val="left"/>
      </w:pPr>
      <w:r>
        <w:t>Joint Resolution</w:t>
      </w:r>
    </w:p>
    <w:p w:rsidR="002848FB" w:rsidRDefault="002848FB" w:rsidP="002848FB">
      <w:pPr>
        <w:widowControl w:val="0"/>
        <w:jc w:val="left"/>
      </w:pPr>
      <w:r>
        <w:t>Sponsors: Rep. Toole</w:t>
      </w:r>
    </w:p>
    <w:p w:rsidR="002848FB" w:rsidRDefault="002848FB" w:rsidP="002848FB">
      <w:pPr>
        <w:widowControl w:val="0"/>
        <w:jc w:val="left"/>
      </w:pPr>
      <w:r>
        <w:t>Document Path: l:\council\bills\bbm\9931htc11.docx</w:t>
      </w:r>
    </w:p>
    <w:p w:rsidR="002848FB" w:rsidRDefault="002848FB" w:rsidP="002848FB">
      <w:pPr>
        <w:widowControl w:val="0"/>
        <w:jc w:val="left"/>
      </w:pPr>
    </w:p>
    <w:p w:rsidR="002848FB" w:rsidRDefault="002848FB" w:rsidP="002848FB">
      <w:pPr>
        <w:widowControl w:val="0"/>
        <w:jc w:val="left"/>
      </w:pPr>
      <w:r>
        <w:t>Introduced in the House on February 8, 2011</w:t>
      </w:r>
    </w:p>
    <w:p w:rsidR="002848FB" w:rsidRDefault="002848FB" w:rsidP="002848FB">
      <w:pPr>
        <w:widowControl w:val="0"/>
        <w:jc w:val="left"/>
      </w:pPr>
      <w:r>
        <w:t xml:space="preserve">Currently residing in the House Committee on </w:t>
      </w:r>
      <w:r w:rsidRPr="002848FB">
        <w:rPr>
          <w:b/>
        </w:rPr>
        <w:t>Ways and Means</w:t>
      </w:r>
    </w:p>
    <w:p w:rsidR="002848FB" w:rsidRDefault="002848FB" w:rsidP="002848FB">
      <w:pPr>
        <w:widowControl w:val="0"/>
        <w:jc w:val="left"/>
      </w:pPr>
    </w:p>
    <w:p w:rsidR="002848FB" w:rsidRDefault="002848FB" w:rsidP="002848FB">
      <w:pPr>
        <w:widowControl w:val="0"/>
        <w:jc w:val="left"/>
      </w:pPr>
      <w:r>
        <w:t xml:space="preserve">Summary: </w:t>
      </w:r>
      <w:r w:rsidR="005E45D2">
        <w:t>Joint committee to study in-state vendor preferences</w:t>
      </w:r>
    </w:p>
    <w:p w:rsidR="002848FB" w:rsidRDefault="002848FB" w:rsidP="002848FB">
      <w:pPr>
        <w:widowControl w:val="0"/>
        <w:jc w:val="left"/>
      </w:pPr>
    </w:p>
    <w:p w:rsidR="002848FB" w:rsidRDefault="002848FB" w:rsidP="002848FB">
      <w:pPr>
        <w:widowControl w:val="0"/>
        <w:jc w:val="left"/>
      </w:pPr>
    </w:p>
    <w:p w:rsidR="002848FB" w:rsidRDefault="002848FB" w:rsidP="002848FB">
      <w:pPr>
        <w:widowControl w:val="0"/>
        <w:tabs>
          <w:tab w:val="center" w:pos="590"/>
          <w:tab w:val="center" w:pos="1440"/>
          <w:tab w:val="left" w:pos="1872"/>
          <w:tab w:val="left" w:pos="9187"/>
        </w:tabs>
        <w:jc w:val="left"/>
      </w:pPr>
      <w:r w:rsidRPr="002848FB">
        <w:rPr>
          <w:b/>
        </w:rPr>
        <w:t>HISTORY OF LEGISLATIVE ACTIONS</w:t>
      </w:r>
    </w:p>
    <w:p w:rsidR="002848FB" w:rsidRDefault="002848FB" w:rsidP="002848FB">
      <w:pPr>
        <w:widowControl w:val="0"/>
        <w:tabs>
          <w:tab w:val="center" w:pos="590"/>
          <w:tab w:val="center" w:pos="1440"/>
          <w:tab w:val="left" w:pos="1872"/>
          <w:tab w:val="left" w:pos="9187"/>
        </w:tabs>
        <w:jc w:val="left"/>
      </w:pPr>
    </w:p>
    <w:p w:rsidR="002848FB" w:rsidRPr="002848FB" w:rsidRDefault="002848FB" w:rsidP="002848FB">
      <w:pPr>
        <w:widowControl w:val="0"/>
        <w:tabs>
          <w:tab w:val="center" w:pos="590"/>
          <w:tab w:val="center" w:pos="1440"/>
          <w:tab w:val="left" w:pos="1872"/>
          <w:tab w:val="left" w:pos="9187"/>
        </w:tabs>
        <w:jc w:val="left"/>
      </w:pPr>
      <w:r w:rsidRPr="002848FB">
        <w:rPr>
          <w:u w:val="single"/>
        </w:rPr>
        <w:tab/>
        <w:t>Date</w:t>
      </w:r>
      <w:r w:rsidRPr="002848FB">
        <w:rPr>
          <w:u w:val="single"/>
        </w:rPr>
        <w:tab/>
        <w:t>Body</w:t>
      </w:r>
      <w:r w:rsidRPr="002848FB">
        <w:rPr>
          <w:u w:val="single"/>
        </w:rPr>
        <w:tab/>
        <w:t>Action Description with journal page number</w:t>
      </w:r>
      <w:r w:rsidRPr="002848FB">
        <w:rPr>
          <w:u w:val="single"/>
        </w:rPr>
        <w:tab/>
      </w:r>
    </w:p>
    <w:p w:rsidR="006A4D03" w:rsidRDefault="006A4D03" w:rsidP="006A4D03">
      <w:pPr>
        <w:widowControl w:val="0"/>
        <w:tabs>
          <w:tab w:val="right" w:pos="1008"/>
          <w:tab w:val="left" w:pos="1152"/>
          <w:tab w:val="left" w:pos="1872"/>
          <w:tab w:val="left" w:pos="9187"/>
        </w:tabs>
        <w:ind w:left="2088" w:hanging="2088"/>
        <w:jc w:val="left"/>
      </w:pPr>
      <w:r>
        <w:tab/>
        <w:t>2/8/2011</w:t>
      </w:r>
      <w:r>
        <w:tab/>
        <w:t>House</w:t>
      </w:r>
      <w:r>
        <w:tab/>
      </w:r>
      <w:r w:rsidRPr="004F0138">
        <w:t>Introduced and read first time (</w:t>
      </w:r>
      <w:hyperlink r:id="rId7" w:history="1">
        <w:r w:rsidRPr="004F0138">
          <w:rPr>
            <w:rStyle w:val="Hyperlink"/>
          </w:rPr>
          <w:t>House Journal</w:t>
        </w:r>
        <w:r w:rsidRPr="004F0138">
          <w:rPr>
            <w:rStyle w:val="Hyperlink"/>
          </w:rPr>
          <w:noBreakHyphen/>
          <w:t>page 48</w:t>
        </w:r>
      </w:hyperlink>
      <w:r w:rsidRPr="004F0138">
        <w:t>)</w:t>
      </w:r>
    </w:p>
    <w:p w:rsidR="006A4D03" w:rsidRDefault="006A4D03" w:rsidP="006A4D03">
      <w:pPr>
        <w:widowControl w:val="0"/>
        <w:tabs>
          <w:tab w:val="right" w:pos="1008"/>
          <w:tab w:val="left" w:pos="1152"/>
          <w:tab w:val="left" w:pos="1872"/>
          <w:tab w:val="left" w:pos="9187"/>
        </w:tabs>
        <w:ind w:left="2088" w:hanging="2088"/>
        <w:jc w:val="left"/>
      </w:pPr>
      <w:r>
        <w:tab/>
        <w:t>2/8/2011</w:t>
      </w:r>
      <w:r>
        <w:tab/>
        <w:t>House</w:t>
      </w:r>
      <w:r>
        <w:tab/>
      </w:r>
      <w:r w:rsidRPr="004F0138">
        <w:t>Referred</w:t>
      </w:r>
      <w:r>
        <w:t xml:space="preserve"> to Committee on </w:t>
      </w:r>
      <w:r w:rsidRPr="004F0138">
        <w:rPr>
          <w:b/>
        </w:rPr>
        <w:t>Ways and Means</w:t>
      </w:r>
      <w:r>
        <w:t xml:space="preserve"> </w:t>
      </w:r>
      <w:r w:rsidRPr="004F0138">
        <w:t>(</w:t>
      </w:r>
      <w:hyperlink r:id="rId8" w:history="1">
        <w:r w:rsidRPr="004F0138">
          <w:rPr>
            <w:rStyle w:val="Hyperlink"/>
          </w:rPr>
          <w:t>House Journal</w:t>
        </w:r>
        <w:r w:rsidRPr="004F0138">
          <w:rPr>
            <w:rStyle w:val="Hyperlink"/>
          </w:rPr>
          <w:noBreakHyphen/>
          <w:t>page 48</w:t>
        </w:r>
      </w:hyperlink>
      <w:r w:rsidRPr="004F0138">
        <w:t>)</w:t>
      </w:r>
    </w:p>
    <w:p w:rsidR="006A4D03" w:rsidRDefault="006A4D03" w:rsidP="006A4D03">
      <w:pPr>
        <w:widowControl w:val="0"/>
        <w:tabs>
          <w:tab w:val="right" w:pos="1008"/>
          <w:tab w:val="left" w:pos="1152"/>
          <w:tab w:val="left" w:pos="1872"/>
          <w:tab w:val="left" w:pos="9187"/>
        </w:tabs>
        <w:ind w:left="2088" w:hanging="2088"/>
        <w:jc w:val="left"/>
      </w:pPr>
    </w:p>
    <w:p w:rsidR="002848FB" w:rsidRPr="002848FB" w:rsidRDefault="002848FB" w:rsidP="002848FB">
      <w:pPr>
        <w:widowControl w:val="0"/>
        <w:tabs>
          <w:tab w:val="right" w:pos="1008"/>
          <w:tab w:val="left" w:pos="1152"/>
          <w:tab w:val="left" w:pos="1872"/>
          <w:tab w:val="left" w:pos="9187"/>
        </w:tabs>
        <w:ind w:left="2088" w:hanging="2088"/>
        <w:jc w:val="left"/>
      </w:pPr>
    </w:p>
    <w:p w:rsidR="002848FB" w:rsidRDefault="002848FB" w:rsidP="002848FB">
      <w:pPr>
        <w:widowControl w:val="0"/>
        <w:jc w:val="left"/>
      </w:pPr>
      <w:r w:rsidRPr="002848FB">
        <w:rPr>
          <w:b/>
        </w:rPr>
        <w:t>VERSIONS OF THIS BILL</w:t>
      </w:r>
    </w:p>
    <w:p w:rsidR="002848FB" w:rsidRDefault="002848FB" w:rsidP="002848FB">
      <w:pPr>
        <w:widowControl w:val="0"/>
        <w:jc w:val="left"/>
      </w:pPr>
    </w:p>
    <w:p w:rsidR="002848FB" w:rsidRDefault="009A6545" w:rsidP="002848FB">
      <w:pPr>
        <w:widowControl w:val="0"/>
        <w:jc w:val="left"/>
      </w:pPr>
      <w:hyperlink r:id="rId9" w:history="1">
        <w:r w:rsidR="002848FB">
          <w:rPr>
            <w:rStyle w:val="Hyperlink"/>
          </w:rPr>
          <w:t>2/8/2011</w:t>
        </w:r>
      </w:hyperlink>
    </w:p>
    <w:p w:rsidR="002848FB" w:rsidRDefault="002848FB" w:rsidP="002848FB"/>
    <w:p w:rsidR="002848FB" w:rsidRDefault="002848FB" w:rsidP="002848FB">
      <w:pPr>
        <w:sectPr w:rsidR="002848FB" w:rsidSect="002848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9C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THE JOINT COMMITTEE TO STUDY IN</w:t>
      </w:r>
      <w:r w:rsidR="00665F60">
        <w:noBreakHyphen/>
      </w:r>
      <w:r>
        <w:t>STATE VENDOR PREFERENCES IN THE SOUTH CAROLINA CONSOLIDATED PROCUREMENT CODE, TO PROVIDE FOR ITS MEMBERSHIP AND DUTIES, AND REQUIRE IT TO MAKE A REPORT OF ITS FINDINGS AND RECOMMENDATIONS NO LATER THAN SEPTEMBER 15, 2011, AFTER WHICH THE COMMITTEE TERMINATES.</w:t>
      </w: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27E8">
        <w:t xml:space="preserve">There is established the Joint Committee to Study </w:t>
      </w:r>
      <w:r w:rsidR="002759F2">
        <w:t>In</w:t>
      </w:r>
      <w:r w:rsidR="00665F60">
        <w:noBreakHyphen/>
      </w:r>
      <w:r w:rsidR="002759F2">
        <w:t>state</w:t>
      </w:r>
      <w:r w:rsidR="004E27E8">
        <w:t xml:space="preserve"> Vendor Preferences in the South Carolina Consolidated Procurement Code (SCCPC) for the purpose of making findings and recommendat</w:t>
      </w:r>
      <w:r w:rsidR="00CD47A6">
        <w:t>ions with respect to the succes</w:t>
      </w:r>
      <w:r w:rsidR="004E27E8">
        <w:t xml:space="preserve">s of existing </w:t>
      </w:r>
      <w:r w:rsidR="002759F2">
        <w:t>in</w:t>
      </w:r>
      <w:r w:rsidR="00665F60">
        <w:noBreakHyphen/>
      </w:r>
      <w:r w:rsidR="002759F2">
        <w:t>state</w:t>
      </w:r>
      <w:r w:rsidR="004E27E8">
        <w:t xml:space="preserve"> vendor preferences in the SCCPC and possible statutory, administrative, regulatory, and management changes that would result in more in</w:t>
      </w:r>
      <w:r w:rsidR="00665F60">
        <w:noBreakHyphen/>
      </w:r>
      <w:r w:rsidR="004E27E8">
        <w:t>state procurements.  The committee shall consist of five members appointed as follows:</w:t>
      </w:r>
    </w:p>
    <w:p w:rsidR="004E27E8"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two members of the House of Representatives appointed by the Speaker;</w:t>
      </w:r>
    </w:p>
    <w:p w:rsidR="004E27E8"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two members of the Senate appointed by the President Pro Tempore of the Senate; and</w:t>
      </w:r>
    </w:p>
    <w:p w:rsidR="004E27E8"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one member appointed by the Governor.</w:t>
      </w:r>
    </w:p>
    <w:p w:rsidR="002F7CC9" w:rsidRDefault="002F7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E27E8">
        <w:t xml:space="preserve">Members shall serve without compensation, but are allowed the mileage, subsistence, and per diem allowed members of state boards, committees, and commissions, to be </w:t>
      </w:r>
      <w:r w:rsidR="004E27E8">
        <w:lastRenderedPageBreak/>
        <w:t>paid from approved accounts of their appointing authority.  The committee must be assisted in its duties by staff assistance provided from the Division of General Services</w:t>
      </w:r>
      <w:r>
        <w:t xml:space="preserve"> of the State Budget and Control Board, House of Representatives, Senate, and Legislative Council.  The committee shall make a report of its findings and recommendations and file that report with the Governor, the Speaker of the House, and the President Pro Tempore of the Senate no later than September 15, 2011, after which the committee terminates.</w:t>
      </w: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7CC9">
        <w:t>2</w:t>
      </w:r>
      <w:r>
        <w:t>.</w:t>
      </w:r>
      <w:r>
        <w:tab/>
        <w:t>This joint resolution takes effect upon approval by the Governor.</w:t>
      </w:r>
    </w:p>
    <w:p w:rsidR="000216A9" w:rsidRDefault="00665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6A9" w:rsidRDefault="000216A9" w:rsidP="002848FB">
      <w:pPr>
        <w:suppressAutoHyphens/>
      </w:pPr>
    </w:p>
    <w:sectPr w:rsidR="000216A9" w:rsidSect="002848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7E8" w:rsidRDefault="004E27E8" w:rsidP="009F0C77">
      <w:r>
        <w:separator/>
      </w:r>
    </w:p>
  </w:endnote>
  <w:endnote w:type="continuationSeparator" w:id="0">
    <w:p w:rsidR="004E27E8" w:rsidRDefault="004E27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87AED-269E-4931-860E-A76C2FC2A7C7}"/>
    <w:embedBold r:id="rId2" w:fontKey="{460644B9-3712-4BA9-A8C9-09A9040248B4}"/>
  </w:font>
  <w:font w:name="Calibri">
    <w:panose1 w:val="020F0502020204030204"/>
    <w:charset w:val="00"/>
    <w:family w:val="swiss"/>
    <w:pitch w:val="variable"/>
    <w:sig w:usb0="E10002FF" w:usb1="4000ACFF" w:usb2="00000009" w:usb3="00000000" w:csb0="0000019F" w:csb1="00000000"/>
    <w:embedRegular r:id="rId3" w:fontKey="{38793DE1-9CBD-485B-80A1-106AB35FD4C6}"/>
  </w:font>
  <w:font w:name="Cambria">
    <w:panose1 w:val="02040503050406030204"/>
    <w:charset w:val="00"/>
    <w:family w:val="roman"/>
    <w:pitch w:val="variable"/>
    <w:sig w:usb0="E00002FF" w:usb1="400004FF" w:usb2="00000000" w:usb3="00000000" w:csb0="0000019F" w:csb1="00000000"/>
    <w:embedRegular r:id="rId4" w:fontKey="{49F6A4F7-07A4-4C58-832B-11EC46D6C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8FB" w:rsidRPr="000216A9" w:rsidRDefault="002848FB" w:rsidP="000216A9">
    <w:pPr>
      <w:pStyle w:val="Footer"/>
      <w:tabs>
        <w:tab w:val="clear" w:pos="4680"/>
        <w:tab w:val="clear" w:pos="9360"/>
        <w:tab w:val="center" w:pos="2995"/>
      </w:tabs>
      <w:spacing w:before="120"/>
    </w:pPr>
    <w:r>
      <w:t>[3609]</w:t>
    </w:r>
    <w:r>
      <w:tab/>
    </w:r>
    <w:r w:rsidR="009A6545">
      <w:fldChar w:fldCharType="begin"/>
    </w:r>
    <w:r w:rsidR="009A6545">
      <w:instrText xml:space="preserve"> PAGE  \* MERGEFORMAT </w:instrText>
    </w:r>
    <w:r w:rsidR="009A6545">
      <w:fldChar w:fldCharType="separate"/>
    </w:r>
    <w:r w:rsidR="009A6545">
      <w:rPr>
        <w:noProof/>
      </w:rPr>
      <w:t>1</w:t>
    </w:r>
    <w:r w:rsidR="009A65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7E8" w:rsidRDefault="004E27E8" w:rsidP="009F0C77">
      <w:r>
        <w:separator/>
      </w:r>
    </w:p>
  </w:footnote>
  <w:footnote w:type="continuationSeparator" w:id="0">
    <w:p w:rsidR="004E27E8" w:rsidRDefault="004E27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31HTC11"/>
    <w:docVar w:name="CoverBillType" w:val="j"/>
    <w:docVar w:name="docpath" w:val="L:\Council\bills\BBM\9931HTC11.DOCX"/>
    <w:docVar w:name="dvBillNumber" w:val="3609"/>
    <w:docVar w:name="dvBillNumberPrefix" w:val="H. "/>
    <w:docVar w:name="dvOriginalBody" w:val="House"/>
    <w:docVar w:name="dvSteno" w:val="BBM"/>
    <w:docVar w:name="NameofBody" w:val="h"/>
    <w:docVar w:name="vgroup2" w:val="Council"/>
  </w:docVars>
  <w:rsids>
    <w:rsidRoot w:val="00B45EB8"/>
    <w:rsid w:val="00011869"/>
    <w:rsid w:val="000216A9"/>
    <w:rsid w:val="00077183"/>
    <w:rsid w:val="000E1785"/>
    <w:rsid w:val="000F40FA"/>
    <w:rsid w:val="0010776B"/>
    <w:rsid w:val="00133E66"/>
    <w:rsid w:val="001435A3"/>
    <w:rsid w:val="001D08F2"/>
    <w:rsid w:val="001D525B"/>
    <w:rsid w:val="001D7F4F"/>
    <w:rsid w:val="002321B6"/>
    <w:rsid w:val="00250967"/>
    <w:rsid w:val="002543C8"/>
    <w:rsid w:val="002759F2"/>
    <w:rsid w:val="002848FB"/>
    <w:rsid w:val="00284AAE"/>
    <w:rsid w:val="002B74C2"/>
    <w:rsid w:val="002E5912"/>
    <w:rsid w:val="002F5FCD"/>
    <w:rsid w:val="002F7CC9"/>
    <w:rsid w:val="00325348"/>
    <w:rsid w:val="0032732C"/>
    <w:rsid w:val="00336AD0"/>
    <w:rsid w:val="00355B4C"/>
    <w:rsid w:val="0037079A"/>
    <w:rsid w:val="003956C1"/>
    <w:rsid w:val="003B1773"/>
    <w:rsid w:val="003D01E8"/>
    <w:rsid w:val="003E5288"/>
    <w:rsid w:val="003F6D79"/>
    <w:rsid w:val="0041760A"/>
    <w:rsid w:val="00417C01"/>
    <w:rsid w:val="00444B06"/>
    <w:rsid w:val="004809EE"/>
    <w:rsid w:val="004A5590"/>
    <w:rsid w:val="004E27E8"/>
    <w:rsid w:val="004E7D54"/>
    <w:rsid w:val="005273C6"/>
    <w:rsid w:val="00530A69"/>
    <w:rsid w:val="00545593"/>
    <w:rsid w:val="00577C6C"/>
    <w:rsid w:val="00584635"/>
    <w:rsid w:val="005C2FE2"/>
    <w:rsid w:val="005E2BC9"/>
    <w:rsid w:val="005E45D2"/>
    <w:rsid w:val="00605102"/>
    <w:rsid w:val="006215AA"/>
    <w:rsid w:val="00665F60"/>
    <w:rsid w:val="006913C9"/>
    <w:rsid w:val="0069470D"/>
    <w:rsid w:val="006A4D03"/>
    <w:rsid w:val="006D6EF9"/>
    <w:rsid w:val="00734F00"/>
    <w:rsid w:val="007A70AE"/>
    <w:rsid w:val="008362E8"/>
    <w:rsid w:val="0085751C"/>
    <w:rsid w:val="00880A89"/>
    <w:rsid w:val="008821CD"/>
    <w:rsid w:val="008A1768"/>
    <w:rsid w:val="008D02CC"/>
    <w:rsid w:val="008F4429"/>
    <w:rsid w:val="0094021A"/>
    <w:rsid w:val="0099158F"/>
    <w:rsid w:val="009A5A23"/>
    <w:rsid w:val="009A6545"/>
    <w:rsid w:val="009C6A0B"/>
    <w:rsid w:val="009F0C77"/>
    <w:rsid w:val="009F4DD1"/>
    <w:rsid w:val="00A41684"/>
    <w:rsid w:val="00A64E80"/>
    <w:rsid w:val="00A72BCD"/>
    <w:rsid w:val="00A741D9"/>
    <w:rsid w:val="00A833AB"/>
    <w:rsid w:val="00A9741D"/>
    <w:rsid w:val="00AD107A"/>
    <w:rsid w:val="00AD4B17"/>
    <w:rsid w:val="00AE7EDF"/>
    <w:rsid w:val="00B412D4"/>
    <w:rsid w:val="00B45EB8"/>
    <w:rsid w:val="00B739CC"/>
    <w:rsid w:val="00BB6B7E"/>
    <w:rsid w:val="00BE3C22"/>
    <w:rsid w:val="00C0345E"/>
    <w:rsid w:val="00C3483A"/>
    <w:rsid w:val="00C74E9D"/>
    <w:rsid w:val="00C82FD3"/>
    <w:rsid w:val="00C92819"/>
    <w:rsid w:val="00CC6B7B"/>
    <w:rsid w:val="00CD2089"/>
    <w:rsid w:val="00CD47A6"/>
    <w:rsid w:val="00D73A67"/>
    <w:rsid w:val="00D862C2"/>
    <w:rsid w:val="00D970A9"/>
    <w:rsid w:val="00DF3845"/>
    <w:rsid w:val="00E41911"/>
    <w:rsid w:val="00E92EEF"/>
    <w:rsid w:val="00EF19E2"/>
    <w:rsid w:val="00F24442"/>
    <w:rsid w:val="00F50AE3"/>
    <w:rsid w:val="00F53C78"/>
    <w:rsid w:val="00F67CF1"/>
    <w:rsid w:val="00F840F0"/>
    <w:rsid w:val="00FA44D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3C2181-1322-45B2-B842-73C0DAFB5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48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09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3E091-EFA3-44D7-963F-2658E51E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369</Words>
  <Characters>2083</Characters>
  <Application>Microsoft Office Word</Application>
  <DocSecurity>4</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3609: Joint committee to study in-state vendor preferences - South Carolina Legislature Online</dc:title>
  <dc:subject/>
  <dc:creator>BrendaMelton</dc:creator>
  <cp:keywords/>
  <dc:description/>
  <cp:lastModifiedBy>N Cumfer</cp:lastModifiedBy>
  <cp:revision>2</cp:revision>
  <cp:lastPrinted>2011-01-13T14:23:00Z</cp:lastPrinted>
  <dcterms:created xsi:type="dcterms:W3CDTF">2014-11-21T21:44:00Z</dcterms:created>
  <dcterms:modified xsi:type="dcterms:W3CDTF">2014-11-21T21:44:00Z</dcterms:modified>
</cp:coreProperties>
</file>