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90F" w:rsidRDefault="008D790F" w:rsidP="008D790F">
      <w:pPr>
        <w:widowControl w:val="0"/>
        <w:jc w:val="center"/>
      </w:pPr>
      <w:bookmarkStart w:id="0" w:name="_GoBack"/>
      <w:bookmarkEnd w:id="0"/>
      <w:r w:rsidRPr="008D790F">
        <w:rPr>
          <w:b/>
        </w:rPr>
        <w:t>South Carolina General Assembly</w:t>
      </w:r>
    </w:p>
    <w:p w:rsidR="008D790F" w:rsidRDefault="008D790F" w:rsidP="008D790F">
      <w:pPr>
        <w:widowControl w:val="0"/>
        <w:jc w:val="center"/>
      </w:pPr>
      <w:r>
        <w:t>119th Session, 2011-2012</w:t>
      </w:r>
    </w:p>
    <w:p w:rsidR="008D790F" w:rsidRDefault="008D790F" w:rsidP="008D790F">
      <w:pPr>
        <w:widowControl w:val="0"/>
        <w:jc w:val="left"/>
      </w:pPr>
    </w:p>
    <w:p w:rsidR="008D790F" w:rsidRDefault="008D790F" w:rsidP="008D790F">
      <w:pPr>
        <w:widowControl w:val="0"/>
        <w:jc w:val="left"/>
        <w:rPr>
          <w:b/>
        </w:rPr>
      </w:pPr>
      <w:r w:rsidRPr="008D790F">
        <w:rPr>
          <w:b/>
        </w:rPr>
        <w:t>H. 3610</w:t>
      </w:r>
    </w:p>
    <w:p w:rsidR="008D790F" w:rsidRDefault="008D790F" w:rsidP="008D790F">
      <w:pPr>
        <w:widowControl w:val="0"/>
        <w:jc w:val="left"/>
        <w:rPr>
          <w:b/>
        </w:rPr>
      </w:pPr>
    </w:p>
    <w:p w:rsidR="008D790F" w:rsidRDefault="008D790F" w:rsidP="008D790F">
      <w:pPr>
        <w:widowControl w:val="0"/>
        <w:jc w:val="left"/>
      </w:pPr>
      <w:r w:rsidRPr="008D790F">
        <w:rPr>
          <w:b/>
        </w:rPr>
        <w:t>STATUS INFORMATION</w:t>
      </w:r>
    </w:p>
    <w:p w:rsidR="008D790F" w:rsidRDefault="008D790F" w:rsidP="008D790F">
      <w:pPr>
        <w:widowControl w:val="0"/>
        <w:jc w:val="left"/>
      </w:pPr>
    </w:p>
    <w:p w:rsidR="008D790F" w:rsidRDefault="008D790F" w:rsidP="008D790F">
      <w:pPr>
        <w:widowControl w:val="0"/>
        <w:jc w:val="left"/>
      </w:pPr>
      <w:r>
        <w:t>Joint Resolution</w:t>
      </w:r>
    </w:p>
    <w:p w:rsidR="008D790F" w:rsidRDefault="008D790F" w:rsidP="008D790F">
      <w:pPr>
        <w:widowControl w:val="0"/>
        <w:jc w:val="left"/>
      </w:pPr>
      <w:r>
        <w:t>Sponsors: Rep. Toole</w:t>
      </w:r>
    </w:p>
    <w:p w:rsidR="008D790F" w:rsidRDefault="008D790F" w:rsidP="008D790F">
      <w:pPr>
        <w:widowControl w:val="0"/>
        <w:jc w:val="left"/>
      </w:pPr>
      <w:r>
        <w:t>Document Path: l:\council\bills\dka\3292sd11.docx</w:t>
      </w:r>
    </w:p>
    <w:p w:rsidR="008D790F" w:rsidRDefault="008D790F" w:rsidP="008D790F">
      <w:pPr>
        <w:widowControl w:val="0"/>
        <w:jc w:val="left"/>
      </w:pPr>
    </w:p>
    <w:p w:rsidR="008D790F" w:rsidRDefault="008D790F" w:rsidP="008D790F">
      <w:pPr>
        <w:widowControl w:val="0"/>
        <w:jc w:val="left"/>
      </w:pPr>
      <w:r>
        <w:t>Introduced in the House on February 8, 2011</w:t>
      </w:r>
    </w:p>
    <w:p w:rsidR="008D790F" w:rsidRDefault="008D790F" w:rsidP="008D790F">
      <w:pPr>
        <w:widowControl w:val="0"/>
        <w:jc w:val="left"/>
      </w:pPr>
      <w:r>
        <w:t xml:space="preserve">Currently residing in the House Committee on </w:t>
      </w:r>
      <w:r w:rsidRPr="008D790F">
        <w:rPr>
          <w:b/>
        </w:rPr>
        <w:t>Judiciary</w:t>
      </w:r>
    </w:p>
    <w:p w:rsidR="008D790F" w:rsidRDefault="008D790F" w:rsidP="008D790F">
      <w:pPr>
        <w:widowControl w:val="0"/>
        <w:jc w:val="left"/>
      </w:pPr>
    </w:p>
    <w:p w:rsidR="008D790F" w:rsidRDefault="008D790F" w:rsidP="008D790F">
      <w:pPr>
        <w:widowControl w:val="0"/>
        <w:jc w:val="left"/>
      </w:pPr>
      <w:r>
        <w:t xml:space="preserve">Summary: </w:t>
      </w:r>
      <w:r w:rsidR="00E27E58">
        <w:t>English</w:t>
      </w:r>
    </w:p>
    <w:p w:rsidR="008D790F" w:rsidRDefault="008D790F" w:rsidP="008D790F">
      <w:pPr>
        <w:widowControl w:val="0"/>
        <w:jc w:val="left"/>
      </w:pPr>
    </w:p>
    <w:p w:rsidR="008D790F" w:rsidRDefault="008D790F" w:rsidP="008D790F">
      <w:pPr>
        <w:widowControl w:val="0"/>
        <w:jc w:val="left"/>
      </w:pPr>
    </w:p>
    <w:p w:rsidR="008D790F" w:rsidRDefault="008D790F" w:rsidP="008D790F">
      <w:pPr>
        <w:widowControl w:val="0"/>
        <w:tabs>
          <w:tab w:val="center" w:pos="590"/>
          <w:tab w:val="center" w:pos="1440"/>
          <w:tab w:val="left" w:pos="1872"/>
          <w:tab w:val="left" w:pos="9187"/>
        </w:tabs>
        <w:jc w:val="left"/>
      </w:pPr>
      <w:r w:rsidRPr="008D790F">
        <w:rPr>
          <w:b/>
        </w:rPr>
        <w:t>HISTORY OF LEGISLATIVE ACTIONS</w:t>
      </w:r>
    </w:p>
    <w:p w:rsidR="008D790F" w:rsidRDefault="008D790F" w:rsidP="008D790F">
      <w:pPr>
        <w:widowControl w:val="0"/>
        <w:tabs>
          <w:tab w:val="center" w:pos="590"/>
          <w:tab w:val="center" w:pos="1440"/>
          <w:tab w:val="left" w:pos="1872"/>
          <w:tab w:val="left" w:pos="9187"/>
        </w:tabs>
        <w:jc w:val="left"/>
      </w:pPr>
    </w:p>
    <w:p w:rsidR="008D790F" w:rsidRPr="008D790F" w:rsidRDefault="008D790F" w:rsidP="008D790F">
      <w:pPr>
        <w:widowControl w:val="0"/>
        <w:tabs>
          <w:tab w:val="center" w:pos="590"/>
          <w:tab w:val="center" w:pos="1440"/>
          <w:tab w:val="left" w:pos="1872"/>
          <w:tab w:val="left" w:pos="9187"/>
        </w:tabs>
        <w:jc w:val="left"/>
      </w:pPr>
      <w:r w:rsidRPr="008D790F">
        <w:rPr>
          <w:u w:val="single"/>
        </w:rPr>
        <w:tab/>
        <w:t>Date</w:t>
      </w:r>
      <w:r w:rsidRPr="008D790F">
        <w:rPr>
          <w:u w:val="single"/>
        </w:rPr>
        <w:tab/>
        <w:t>Body</w:t>
      </w:r>
      <w:r w:rsidRPr="008D790F">
        <w:rPr>
          <w:u w:val="single"/>
        </w:rPr>
        <w:tab/>
        <w:t>Action Description with journal page number</w:t>
      </w:r>
      <w:r w:rsidRPr="008D790F">
        <w:rPr>
          <w:u w:val="single"/>
        </w:rPr>
        <w:tab/>
      </w:r>
    </w:p>
    <w:p w:rsidR="00455CCB" w:rsidRDefault="00455CCB" w:rsidP="00455CCB">
      <w:pPr>
        <w:widowControl w:val="0"/>
        <w:tabs>
          <w:tab w:val="right" w:pos="1008"/>
          <w:tab w:val="left" w:pos="1152"/>
          <w:tab w:val="left" w:pos="1872"/>
          <w:tab w:val="left" w:pos="9187"/>
        </w:tabs>
        <w:ind w:left="2088" w:hanging="2088"/>
        <w:jc w:val="left"/>
      </w:pPr>
      <w:r>
        <w:tab/>
        <w:t>2/8/2011</w:t>
      </w:r>
      <w:r>
        <w:tab/>
        <w:t>House</w:t>
      </w:r>
      <w:r>
        <w:tab/>
      </w:r>
      <w:r w:rsidRPr="00182DA0">
        <w:t>Introduced and read first time (</w:t>
      </w:r>
      <w:hyperlink r:id="rId7" w:history="1">
        <w:r w:rsidRPr="00182DA0">
          <w:rPr>
            <w:rStyle w:val="Hyperlink"/>
          </w:rPr>
          <w:t>House Journal</w:t>
        </w:r>
        <w:r w:rsidRPr="00182DA0">
          <w:rPr>
            <w:rStyle w:val="Hyperlink"/>
          </w:rPr>
          <w:noBreakHyphen/>
          <w:t>page 48</w:t>
        </w:r>
      </w:hyperlink>
      <w:r w:rsidRPr="00182DA0">
        <w:t>)</w:t>
      </w:r>
    </w:p>
    <w:p w:rsidR="00455CCB" w:rsidRDefault="00455CCB" w:rsidP="00455CCB">
      <w:pPr>
        <w:widowControl w:val="0"/>
        <w:tabs>
          <w:tab w:val="right" w:pos="1008"/>
          <w:tab w:val="left" w:pos="1152"/>
          <w:tab w:val="left" w:pos="1872"/>
          <w:tab w:val="left" w:pos="9187"/>
        </w:tabs>
        <w:ind w:left="2088" w:hanging="2088"/>
        <w:jc w:val="left"/>
      </w:pPr>
      <w:r>
        <w:tab/>
        <w:t>2/8/2011</w:t>
      </w:r>
      <w:r>
        <w:tab/>
        <w:t>House</w:t>
      </w:r>
      <w:r>
        <w:tab/>
      </w:r>
      <w:r w:rsidRPr="00182DA0">
        <w:t>Ref</w:t>
      </w:r>
      <w:r>
        <w:t xml:space="preserve">erred to Committee on </w:t>
      </w:r>
      <w:r w:rsidRPr="00182DA0">
        <w:rPr>
          <w:b/>
        </w:rPr>
        <w:t>Judiciary</w:t>
      </w:r>
      <w:r>
        <w:t xml:space="preserve"> </w:t>
      </w:r>
      <w:r w:rsidRPr="00182DA0">
        <w:t>(</w:t>
      </w:r>
      <w:hyperlink r:id="rId8" w:history="1">
        <w:r w:rsidRPr="00182DA0">
          <w:rPr>
            <w:rStyle w:val="Hyperlink"/>
          </w:rPr>
          <w:t>House Journal</w:t>
        </w:r>
        <w:r w:rsidRPr="00182DA0">
          <w:rPr>
            <w:rStyle w:val="Hyperlink"/>
          </w:rPr>
          <w:noBreakHyphen/>
          <w:t>page 48</w:t>
        </w:r>
      </w:hyperlink>
      <w:r w:rsidRPr="00182DA0">
        <w:t>)</w:t>
      </w:r>
    </w:p>
    <w:p w:rsidR="00455CCB" w:rsidRDefault="00455CCB" w:rsidP="00455CCB">
      <w:pPr>
        <w:widowControl w:val="0"/>
        <w:tabs>
          <w:tab w:val="right" w:pos="1008"/>
          <w:tab w:val="left" w:pos="1152"/>
          <w:tab w:val="left" w:pos="1872"/>
          <w:tab w:val="left" w:pos="9187"/>
        </w:tabs>
        <w:ind w:left="2088" w:hanging="2088"/>
        <w:jc w:val="left"/>
      </w:pPr>
    </w:p>
    <w:p w:rsidR="008D790F" w:rsidRPr="008D790F" w:rsidRDefault="008D790F" w:rsidP="008D790F">
      <w:pPr>
        <w:widowControl w:val="0"/>
        <w:tabs>
          <w:tab w:val="right" w:pos="1008"/>
          <w:tab w:val="left" w:pos="1152"/>
          <w:tab w:val="left" w:pos="1872"/>
          <w:tab w:val="left" w:pos="9187"/>
        </w:tabs>
        <w:ind w:left="2088" w:hanging="2088"/>
        <w:jc w:val="left"/>
      </w:pPr>
    </w:p>
    <w:p w:rsidR="008D790F" w:rsidRDefault="008D790F" w:rsidP="008D790F">
      <w:pPr>
        <w:widowControl w:val="0"/>
        <w:jc w:val="left"/>
      </w:pPr>
      <w:r w:rsidRPr="008D790F">
        <w:rPr>
          <w:b/>
        </w:rPr>
        <w:t>VERSIONS OF THIS BILL</w:t>
      </w:r>
    </w:p>
    <w:p w:rsidR="008D790F" w:rsidRDefault="008D790F" w:rsidP="008D790F">
      <w:pPr>
        <w:widowControl w:val="0"/>
        <w:jc w:val="left"/>
      </w:pPr>
    </w:p>
    <w:p w:rsidR="008D790F" w:rsidRDefault="00795114" w:rsidP="008D790F">
      <w:pPr>
        <w:widowControl w:val="0"/>
        <w:jc w:val="left"/>
      </w:pPr>
      <w:hyperlink r:id="rId9" w:history="1">
        <w:r w:rsidR="008D790F">
          <w:rPr>
            <w:rStyle w:val="Hyperlink"/>
          </w:rPr>
          <w:t>2/8/2011</w:t>
        </w:r>
      </w:hyperlink>
    </w:p>
    <w:p w:rsidR="008D790F" w:rsidRDefault="008D790F" w:rsidP="008D790F"/>
    <w:p w:rsidR="008D790F" w:rsidRDefault="008D790F" w:rsidP="008D790F">
      <w:pPr>
        <w:sectPr w:rsidR="008D790F" w:rsidSect="008D790F">
          <w:pgSz w:w="12240" w:h="15840" w:code="1"/>
          <w:pgMar w:top="1080" w:right="1440" w:bottom="1080" w:left="1440" w:header="720" w:footer="720" w:gutter="0"/>
          <w:cols w:space="720"/>
          <w:noEndnote/>
          <w:docGrid w:linePitch="360"/>
        </w:sectPr>
      </w:pPr>
    </w:p>
    <w:p w:rsidR="00083606" w:rsidRDefault="00083606" w:rsidP="00083606">
      <w:pPr>
        <w:pStyle w:val="BillDots"/>
      </w:pPr>
    </w:p>
    <w:p w:rsidR="00083606" w:rsidRDefault="00083606" w:rsidP="00083606">
      <w:pPr>
        <w:pStyle w:val="Numbersforbill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606" w:rsidRDefault="00083606" w:rsidP="00083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37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ARTICLE </w:t>
      </w:r>
      <w:r w:rsidR="00F43B65">
        <w:t xml:space="preserve">XVII </w:t>
      </w:r>
      <w:r>
        <w:t xml:space="preserve">OF THE CONSTITUTION OF SOUTH CAROLINA, 1895, </w:t>
      </w:r>
      <w:r w:rsidR="00F43B65">
        <w:t xml:space="preserve">BY ADDING SECTION 16 SO AS TO PROVIDE THAT ENGLISH MUST BE THE LANGUAGE OF ALL OFFICIAL PROCEEDINGS </w:t>
      </w:r>
      <w:r w:rsidR="004215C8">
        <w:t xml:space="preserve">OF PUBLIC GOVERNMENTAL BODIES </w:t>
      </w:r>
      <w:r w:rsidR="00654E1E">
        <w:t xml:space="preserve">IN </w:t>
      </w:r>
      <w:r w:rsidR="00F43B65">
        <w:t>THIS STATE, AND TO DEFINE THE TERM “OFFICIAL PROCEEDINGS” TO MEAN ANY MEETING OF A PUBLIC GOVERNMENTAL BODY AT WHICH ANY PUBLIC BUSINESS IS DISCUSSED OR</w:t>
      </w:r>
      <w:r w:rsidR="004215C8">
        <w:t xml:space="preserve"> PUBLIC POLICY</w:t>
      </w:r>
      <w:r w:rsidR="00F43B65">
        <w:t xml:space="preserve"> FORMULATED</w:t>
      </w:r>
      <w:r>
        <w:t>.</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Article</w:t>
      </w:r>
      <w:r w:rsidR="00F43B65">
        <w:t xml:space="preserve"> XVII </w:t>
      </w:r>
      <w:r>
        <w:t xml:space="preserve">of the Constitution </w:t>
      </w:r>
      <w:r w:rsidR="00F43B65">
        <w:t>of this State be amended by adding:</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4F6254">
        <w:t>16.</w:t>
      </w:r>
      <w:r w:rsidR="004F6254">
        <w:tab/>
        <w:t xml:space="preserve">English is the language of all official proceedings </w:t>
      </w:r>
      <w:r w:rsidR="004215C8">
        <w:t xml:space="preserve">of public governmental bodies </w:t>
      </w:r>
      <w:r w:rsidR="004F6254">
        <w:t xml:space="preserve">in this State.  Official proceedings are limited to any meeting of a public governmental body at which any public business is discussed, decided, or public policy formulated, whether the meeting is conducted in person or by means of communication equipment including, but not limited to, conference call, video conference, Internet chat, or Internet message board.  The term </w:t>
      </w:r>
      <w:r w:rsidR="00CF22E4" w:rsidRPr="00CF22E4">
        <w:t>‘</w:t>
      </w:r>
      <w:r w:rsidR="004F6254">
        <w:t>official proceeding</w:t>
      </w:r>
      <w:r w:rsidR="00CF22E4" w:rsidRPr="00CF22E4">
        <w:t>’</w:t>
      </w:r>
      <w:r w:rsidR="004F6254">
        <w:t xml:space="preserve"> does not include an informal gathering of members of a public governmental body for ministerial or social purposes, but the term does include a public vote of al</w:t>
      </w:r>
      <w:r w:rsidR="00654E1E">
        <w:t>l</w:t>
      </w:r>
      <w:r w:rsidR="004F6254">
        <w:t xml:space="preserve"> or a majority </w:t>
      </w:r>
      <w:r w:rsidR="004F6254">
        <w:lastRenderedPageBreak/>
        <w:t>of the members of a public governmental body, by electronic communication or any other means, conducted instead of holding an official proceeding with the members of the public governmental body gathered at one location in order to conduct public business.</w:t>
      </w:r>
      <w:r w:rsidR="00D14BD4">
        <w:t>”</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25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4F6254">
        <w:t xml:space="preserve"> XVII</w:t>
      </w:r>
      <w:r>
        <w:t xml:space="preserve"> of the Constitution o</w:t>
      </w:r>
      <w:r w:rsidR="004F6254">
        <w:t xml:space="preserve">f this State be amended by adding Section 16 so as to provide that English must be the language of all official proceedings </w:t>
      </w:r>
      <w:r w:rsidR="004215C8">
        <w:t xml:space="preserve">of public governmental bodies </w:t>
      </w:r>
      <w:r w:rsidR="004F6254">
        <w:t>in this State</w:t>
      </w:r>
      <w:r w:rsidR="001204DA">
        <w:t xml:space="preserve"> and to define the term ‘official proceedings’ to mean any meeting of a public governmental body at which any public business is discussed or </w:t>
      </w:r>
      <w:r w:rsidR="004215C8">
        <w:t xml:space="preserve">public policy </w:t>
      </w:r>
      <w:r w:rsidR="001204DA">
        <w:t>formulated</w:t>
      </w:r>
      <w:r>
        <w:t>?</w:t>
      </w:r>
    </w:p>
    <w:p w:rsidR="00D26372" w:rsidRDefault="00D26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D26372" w:rsidRDefault="00D26372" w:rsidP="00D2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F22E4" w:rsidRPr="00CF22E4">
        <w:t>‘</w:t>
      </w:r>
      <w:r>
        <w:t>Yes</w:t>
      </w:r>
      <w:r w:rsidR="00CF22E4" w:rsidRPr="00CF22E4">
        <w:t>’</w:t>
      </w:r>
      <w:r>
        <w:t xml:space="preserve">, and those voting against the question shall deposit a ballot with a check or cross mark in the square after the word </w:t>
      </w:r>
      <w:r w:rsidR="00CF22E4" w:rsidRPr="00CF22E4">
        <w:t>‘</w:t>
      </w:r>
      <w:r>
        <w:t>No</w:t>
      </w:r>
      <w:r w:rsidR="00CF22E4" w:rsidRPr="00CF22E4">
        <w:t>’</w:t>
      </w:r>
      <w:r>
        <w:t>.”</w:t>
      </w:r>
    </w:p>
    <w:p w:rsidR="00CF3A04" w:rsidRDefault="00CF22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A04" w:rsidRDefault="00CF3A04" w:rsidP="008D790F">
      <w:pPr>
        <w:suppressAutoHyphens/>
      </w:pPr>
    </w:p>
    <w:sectPr w:rsidR="00CF3A04" w:rsidSect="008D79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1A2" w:rsidRDefault="008471A2" w:rsidP="009F0C77">
      <w:r>
        <w:separator/>
      </w:r>
    </w:p>
  </w:endnote>
  <w:endnote w:type="continuationSeparator" w:id="0">
    <w:p w:rsidR="008471A2" w:rsidRDefault="00847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8DC973-34D0-4E73-BD10-116CBE9967E2}"/>
    <w:embedBold r:id="rId2" w:fontKey="{660505ED-C4B4-4D62-A4A3-9AB918AD7D36}"/>
  </w:font>
  <w:font w:name="Calibri">
    <w:panose1 w:val="020F0502020204030204"/>
    <w:charset w:val="00"/>
    <w:family w:val="swiss"/>
    <w:pitch w:val="variable"/>
    <w:sig w:usb0="E10002FF" w:usb1="4000ACFF" w:usb2="00000009" w:usb3="00000000" w:csb0="0000019F" w:csb1="00000000"/>
    <w:embedRegular r:id="rId3" w:fontKey="{4F649E17-06D7-4FAD-89CB-94FC1AD80A26}"/>
  </w:font>
  <w:font w:name="Wingdings">
    <w:panose1 w:val="05000000000000000000"/>
    <w:charset w:val="02"/>
    <w:family w:val="auto"/>
    <w:pitch w:val="variable"/>
    <w:sig w:usb0="00000000" w:usb1="10000000" w:usb2="00000000" w:usb3="00000000" w:csb0="80000000" w:csb1="00000000"/>
    <w:embedRegular r:id="rId4" w:fontKey="{C0A99935-5FEF-4387-9571-DC66DFA43479}"/>
  </w:font>
  <w:font w:name="Cambria">
    <w:panose1 w:val="02040503050406030204"/>
    <w:charset w:val="00"/>
    <w:family w:val="roman"/>
    <w:pitch w:val="variable"/>
    <w:sig w:usb0="E00002FF" w:usb1="400004FF" w:usb2="00000000" w:usb3="00000000" w:csb0="0000019F" w:csb1="00000000"/>
    <w:embedRegular r:id="rId5" w:fontKey="{955DA5A6-E3F9-4082-AACB-469D6A020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90F" w:rsidRPr="00CF3A04" w:rsidRDefault="008D790F" w:rsidP="00CF3A04">
    <w:pPr>
      <w:pStyle w:val="Footer"/>
      <w:tabs>
        <w:tab w:val="clear" w:pos="4680"/>
        <w:tab w:val="clear" w:pos="9360"/>
        <w:tab w:val="center" w:pos="2995"/>
      </w:tabs>
      <w:spacing w:before="120"/>
    </w:pPr>
    <w:r>
      <w:t>[3610]</w:t>
    </w:r>
    <w:r>
      <w:tab/>
    </w:r>
    <w:r w:rsidR="00795114">
      <w:fldChar w:fldCharType="begin"/>
    </w:r>
    <w:r w:rsidR="00795114">
      <w:instrText xml:space="preserve"> PAGE  \* MERGEFORMAT </w:instrText>
    </w:r>
    <w:r w:rsidR="00795114">
      <w:fldChar w:fldCharType="separate"/>
    </w:r>
    <w:r w:rsidR="00795114">
      <w:rPr>
        <w:noProof/>
      </w:rPr>
      <w:t>1</w:t>
    </w:r>
    <w:r w:rsidR="007951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1A2" w:rsidRDefault="008471A2" w:rsidP="009F0C77">
      <w:r>
        <w:separator/>
      </w:r>
    </w:p>
  </w:footnote>
  <w:footnote w:type="continuationSeparator" w:id="0">
    <w:p w:rsidR="008471A2" w:rsidRDefault="00847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292SD11"/>
    <w:docVar w:name="CoverBillType" w:val="h"/>
    <w:docVar w:name="docpath" w:val="L:\Council\bills\DKA\3292SD11.DOCX"/>
    <w:docVar w:name="dvBillNumber" w:val="3610"/>
    <w:docVar w:name="dvBillNumberPrefix" w:val="H. "/>
    <w:docVar w:name="dvOriginalBody" w:val="House"/>
    <w:docVar w:name="dvSteno" w:val="DKA"/>
    <w:docVar w:name="NameofBody" w:val="h"/>
    <w:docVar w:name="vgroup2" w:val="Council"/>
  </w:docVars>
  <w:rsids>
    <w:rsidRoot w:val="00A80BFD"/>
    <w:rsid w:val="00011869"/>
    <w:rsid w:val="00083606"/>
    <w:rsid w:val="000E1785"/>
    <w:rsid w:val="000F40FA"/>
    <w:rsid w:val="0010776B"/>
    <w:rsid w:val="001204DA"/>
    <w:rsid w:val="00133E66"/>
    <w:rsid w:val="001435A3"/>
    <w:rsid w:val="001D08F2"/>
    <w:rsid w:val="001D525B"/>
    <w:rsid w:val="001D7F4F"/>
    <w:rsid w:val="0022513A"/>
    <w:rsid w:val="002321B6"/>
    <w:rsid w:val="00250967"/>
    <w:rsid w:val="002543C8"/>
    <w:rsid w:val="00284AAE"/>
    <w:rsid w:val="002E34E7"/>
    <w:rsid w:val="002E5912"/>
    <w:rsid w:val="003205D5"/>
    <w:rsid w:val="00325348"/>
    <w:rsid w:val="0032732C"/>
    <w:rsid w:val="0033394D"/>
    <w:rsid w:val="00336AD0"/>
    <w:rsid w:val="0037079A"/>
    <w:rsid w:val="003D01E8"/>
    <w:rsid w:val="003E4C7D"/>
    <w:rsid w:val="003E5288"/>
    <w:rsid w:val="003F6D79"/>
    <w:rsid w:val="0041760A"/>
    <w:rsid w:val="00417C01"/>
    <w:rsid w:val="004215C8"/>
    <w:rsid w:val="00427FB7"/>
    <w:rsid w:val="00433C10"/>
    <w:rsid w:val="004457F0"/>
    <w:rsid w:val="00455CCB"/>
    <w:rsid w:val="004809EE"/>
    <w:rsid w:val="004E4D00"/>
    <w:rsid w:val="004E7D54"/>
    <w:rsid w:val="004F6254"/>
    <w:rsid w:val="00515EE1"/>
    <w:rsid w:val="005273C6"/>
    <w:rsid w:val="00530A69"/>
    <w:rsid w:val="00545593"/>
    <w:rsid w:val="00577C6C"/>
    <w:rsid w:val="005C2FE2"/>
    <w:rsid w:val="005E2BC9"/>
    <w:rsid w:val="00605102"/>
    <w:rsid w:val="006215AA"/>
    <w:rsid w:val="00654E1E"/>
    <w:rsid w:val="00670068"/>
    <w:rsid w:val="006913C9"/>
    <w:rsid w:val="0069470D"/>
    <w:rsid w:val="00734F00"/>
    <w:rsid w:val="007561A0"/>
    <w:rsid w:val="00795114"/>
    <w:rsid w:val="007A70AE"/>
    <w:rsid w:val="008362E8"/>
    <w:rsid w:val="008471A2"/>
    <w:rsid w:val="008A1768"/>
    <w:rsid w:val="008D7760"/>
    <w:rsid w:val="008D790F"/>
    <w:rsid w:val="008F3110"/>
    <w:rsid w:val="008F4429"/>
    <w:rsid w:val="0094021A"/>
    <w:rsid w:val="009761D8"/>
    <w:rsid w:val="009A0D45"/>
    <w:rsid w:val="009C6A0B"/>
    <w:rsid w:val="009D10F3"/>
    <w:rsid w:val="009F0C77"/>
    <w:rsid w:val="009F4DD1"/>
    <w:rsid w:val="00A41684"/>
    <w:rsid w:val="00A64E80"/>
    <w:rsid w:val="00A72BCD"/>
    <w:rsid w:val="00A741D9"/>
    <w:rsid w:val="00A80BFD"/>
    <w:rsid w:val="00A833AB"/>
    <w:rsid w:val="00A9741D"/>
    <w:rsid w:val="00AD4B17"/>
    <w:rsid w:val="00B412D4"/>
    <w:rsid w:val="00B8229A"/>
    <w:rsid w:val="00B83ABF"/>
    <w:rsid w:val="00B926BF"/>
    <w:rsid w:val="00BC5A9C"/>
    <w:rsid w:val="00BE3C22"/>
    <w:rsid w:val="00BF6E0A"/>
    <w:rsid w:val="00C0345E"/>
    <w:rsid w:val="00C3483A"/>
    <w:rsid w:val="00C74E9D"/>
    <w:rsid w:val="00C82FD3"/>
    <w:rsid w:val="00C92819"/>
    <w:rsid w:val="00CA4FF6"/>
    <w:rsid w:val="00CC6B7B"/>
    <w:rsid w:val="00CD2089"/>
    <w:rsid w:val="00CF22E4"/>
    <w:rsid w:val="00CF3A04"/>
    <w:rsid w:val="00D14BD4"/>
    <w:rsid w:val="00D26372"/>
    <w:rsid w:val="00D73A67"/>
    <w:rsid w:val="00D970A9"/>
    <w:rsid w:val="00DF3845"/>
    <w:rsid w:val="00E27E58"/>
    <w:rsid w:val="00E37658"/>
    <w:rsid w:val="00E41911"/>
    <w:rsid w:val="00E92EEF"/>
    <w:rsid w:val="00F24442"/>
    <w:rsid w:val="00F4387B"/>
    <w:rsid w:val="00F43B6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394C24-EBD9-46C0-89FA-25152AF1C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79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10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72749-C5F0-4994-8F58-3DA7437FE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471</Words>
  <Characters>2477</Characters>
  <Application>Microsoft Office Word</Application>
  <DocSecurity>4</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3610: English - South Carolina Legislature Online</dc:title>
  <dc:subject/>
  <dc:creator>SharonPair</dc:creator>
  <cp:keywords/>
  <dc:description/>
  <cp:lastModifiedBy>N Cumfer</cp:lastModifiedBy>
  <cp:revision>2</cp:revision>
  <cp:lastPrinted>2011-01-26T19:36:00Z</cp:lastPrinted>
  <dcterms:created xsi:type="dcterms:W3CDTF">2014-11-21T21:44:00Z</dcterms:created>
  <dcterms:modified xsi:type="dcterms:W3CDTF">2014-11-21T21:44:00Z</dcterms:modified>
</cp:coreProperties>
</file>