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2C6" w:rsidRDefault="00BF72C6" w:rsidP="00BF72C6">
      <w:pPr>
        <w:widowControl w:val="0"/>
        <w:jc w:val="center"/>
      </w:pPr>
      <w:bookmarkStart w:id="0" w:name="_GoBack"/>
      <w:bookmarkEnd w:id="0"/>
      <w:r w:rsidRPr="00BF72C6">
        <w:rPr>
          <w:b/>
        </w:rPr>
        <w:t>South Carolina General Assembly</w:t>
      </w:r>
    </w:p>
    <w:p w:rsidR="00BF72C6" w:rsidRDefault="00BF72C6" w:rsidP="00BF72C6">
      <w:pPr>
        <w:widowControl w:val="0"/>
        <w:jc w:val="center"/>
      </w:pPr>
      <w:r>
        <w:t>119th Session, 2011-2012</w:t>
      </w:r>
    </w:p>
    <w:p w:rsidR="00BF72C6" w:rsidRDefault="00BF72C6" w:rsidP="00BF72C6">
      <w:pPr>
        <w:widowControl w:val="0"/>
        <w:jc w:val="left"/>
      </w:pPr>
    </w:p>
    <w:p w:rsidR="00BF72C6" w:rsidRDefault="00BF72C6" w:rsidP="00BF72C6">
      <w:pPr>
        <w:widowControl w:val="0"/>
        <w:jc w:val="left"/>
        <w:rPr>
          <w:b/>
        </w:rPr>
      </w:pPr>
      <w:r w:rsidRPr="00BF72C6">
        <w:rPr>
          <w:b/>
        </w:rPr>
        <w:t>H. 3683</w:t>
      </w:r>
    </w:p>
    <w:p w:rsidR="00BF72C6" w:rsidRDefault="00BF72C6" w:rsidP="00BF72C6">
      <w:pPr>
        <w:widowControl w:val="0"/>
        <w:jc w:val="left"/>
        <w:rPr>
          <w:b/>
        </w:rPr>
      </w:pPr>
    </w:p>
    <w:p w:rsidR="00BF72C6" w:rsidRDefault="00BF72C6" w:rsidP="00BF72C6">
      <w:pPr>
        <w:widowControl w:val="0"/>
        <w:jc w:val="left"/>
      </w:pPr>
      <w:r w:rsidRPr="00BF72C6">
        <w:rPr>
          <w:b/>
        </w:rPr>
        <w:t>STATUS INFORMATION</w:t>
      </w:r>
    </w:p>
    <w:p w:rsidR="00BF72C6" w:rsidRDefault="00BF72C6" w:rsidP="00BF72C6">
      <w:pPr>
        <w:widowControl w:val="0"/>
        <w:jc w:val="left"/>
      </w:pPr>
    </w:p>
    <w:p w:rsidR="00BF72C6" w:rsidRDefault="00BF72C6" w:rsidP="00BF72C6">
      <w:pPr>
        <w:widowControl w:val="0"/>
        <w:jc w:val="left"/>
      </w:pPr>
      <w:r>
        <w:t>House Resolution</w:t>
      </w:r>
    </w:p>
    <w:p w:rsidR="00BF72C6" w:rsidRDefault="00BF72C6" w:rsidP="00BF72C6">
      <w:pPr>
        <w:widowControl w:val="0"/>
        <w:jc w:val="left"/>
      </w:pPr>
      <w:r>
        <w:t>Sponsors: Rep. Allen</w:t>
      </w:r>
    </w:p>
    <w:p w:rsidR="00BF72C6" w:rsidRDefault="00BF72C6" w:rsidP="00BF72C6">
      <w:pPr>
        <w:widowControl w:val="0"/>
        <w:jc w:val="left"/>
      </w:pPr>
      <w:r>
        <w:t>Document Path: l:\council\bills\gm\24653ab11.docx</w:t>
      </w:r>
    </w:p>
    <w:p w:rsidR="00BF72C6" w:rsidRDefault="00BF72C6" w:rsidP="00BF72C6">
      <w:pPr>
        <w:widowControl w:val="0"/>
        <w:jc w:val="left"/>
      </w:pPr>
    </w:p>
    <w:p w:rsidR="00BF72C6" w:rsidRDefault="00BF72C6" w:rsidP="00BF72C6">
      <w:pPr>
        <w:widowControl w:val="0"/>
        <w:jc w:val="left"/>
      </w:pPr>
      <w:r>
        <w:t>Introduced in the House on February 15, 2011</w:t>
      </w:r>
    </w:p>
    <w:p w:rsidR="00BF72C6" w:rsidRDefault="00BF72C6" w:rsidP="00BF72C6">
      <w:pPr>
        <w:widowControl w:val="0"/>
        <w:jc w:val="left"/>
      </w:pPr>
      <w:r>
        <w:t>Adopted by the House on February 15, 2011</w:t>
      </w:r>
    </w:p>
    <w:p w:rsidR="00BF72C6" w:rsidRDefault="00BF72C6" w:rsidP="00BF72C6">
      <w:pPr>
        <w:widowControl w:val="0"/>
        <w:jc w:val="left"/>
      </w:pPr>
    </w:p>
    <w:p w:rsidR="00BF72C6" w:rsidRDefault="00BF72C6" w:rsidP="00BF72C6">
      <w:pPr>
        <w:widowControl w:val="0"/>
        <w:jc w:val="left"/>
      </w:pPr>
      <w:r>
        <w:t xml:space="preserve">Summary: </w:t>
      </w:r>
      <w:r w:rsidR="00836715">
        <w:t>Pastor James W. Nesbitt</w:t>
      </w:r>
    </w:p>
    <w:p w:rsidR="00BF72C6" w:rsidRDefault="00BF72C6" w:rsidP="00BF72C6">
      <w:pPr>
        <w:widowControl w:val="0"/>
        <w:jc w:val="left"/>
      </w:pPr>
    </w:p>
    <w:p w:rsidR="00BF72C6" w:rsidRDefault="00BF72C6" w:rsidP="00BF72C6">
      <w:pPr>
        <w:widowControl w:val="0"/>
        <w:jc w:val="left"/>
      </w:pPr>
    </w:p>
    <w:p w:rsidR="00BF72C6" w:rsidRDefault="00BF72C6" w:rsidP="00BF72C6">
      <w:pPr>
        <w:widowControl w:val="0"/>
        <w:tabs>
          <w:tab w:val="center" w:pos="590"/>
          <w:tab w:val="center" w:pos="1440"/>
          <w:tab w:val="left" w:pos="1872"/>
          <w:tab w:val="left" w:pos="9187"/>
        </w:tabs>
        <w:jc w:val="left"/>
      </w:pPr>
      <w:r w:rsidRPr="00BF72C6">
        <w:rPr>
          <w:b/>
        </w:rPr>
        <w:t>HISTORY OF LEGISLATIVE ACTIONS</w:t>
      </w:r>
    </w:p>
    <w:p w:rsidR="00BF72C6" w:rsidRDefault="00BF72C6" w:rsidP="00BF72C6">
      <w:pPr>
        <w:widowControl w:val="0"/>
        <w:tabs>
          <w:tab w:val="center" w:pos="590"/>
          <w:tab w:val="center" w:pos="1440"/>
          <w:tab w:val="left" w:pos="1872"/>
          <w:tab w:val="left" w:pos="9187"/>
        </w:tabs>
        <w:jc w:val="left"/>
      </w:pPr>
    </w:p>
    <w:p w:rsidR="00BF72C6" w:rsidRPr="00BF72C6" w:rsidRDefault="00BF72C6" w:rsidP="00BF72C6">
      <w:pPr>
        <w:widowControl w:val="0"/>
        <w:tabs>
          <w:tab w:val="center" w:pos="590"/>
          <w:tab w:val="center" w:pos="1440"/>
          <w:tab w:val="left" w:pos="1872"/>
          <w:tab w:val="left" w:pos="9187"/>
        </w:tabs>
        <w:jc w:val="left"/>
      </w:pPr>
      <w:r w:rsidRPr="00BF72C6">
        <w:rPr>
          <w:u w:val="single"/>
        </w:rPr>
        <w:tab/>
        <w:t>Date</w:t>
      </w:r>
      <w:r w:rsidRPr="00BF72C6">
        <w:rPr>
          <w:u w:val="single"/>
        </w:rPr>
        <w:tab/>
        <w:t>Body</w:t>
      </w:r>
      <w:r w:rsidRPr="00BF72C6">
        <w:rPr>
          <w:u w:val="single"/>
        </w:rPr>
        <w:tab/>
        <w:t>Action Description with journal page number</w:t>
      </w:r>
      <w:r w:rsidRPr="00BF72C6">
        <w:rPr>
          <w:u w:val="single"/>
        </w:rPr>
        <w:tab/>
      </w:r>
    </w:p>
    <w:p w:rsidR="00E834ED" w:rsidRDefault="00E834ED" w:rsidP="00E834ED">
      <w:pPr>
        <w:widowControl w:val="0"/>
        <w:tabs>
          <w:tab w:val="right" w:pos="1008"/>
          <w:tab w:val="left" w:pos="1152"/>
          <w:tab w:val="left" w:pos="1872"/>
          <w:tab w:val="left" w:pos="9187"/>
        </w:tabs>
        <w:ind w:left="2088" w:hanging="2088"/>
        <w:jc w:val="left"/>
      </w:pPr>
      <w:r>
        <w:tab/>
        <w:t>2/15/2011</w:t>
      </w:r>
      <w:r>
        <w:tab/>
        <w:t>House</w:t>
      </w:r>
      <w:r>
        <w:tab/>
      </w:r>
      <w:r w:rsidRPr="00AF641E">
        <w:t>Introduced and adopted (</w:t>
      </w:r>
      <w:hyperlink r:id="rId7" w:history="1">
        <w:r w:rsidRPr="00AF641E">
          <w:rPr>
            <w:rStyle w:val="Hyperlink"/>
          </w:rPr>
          <w:t>House Journal</w:t>
        </w:r>
        <w:r w:rsidRPr="00AF641E">
          <w:rPr>
            <w:rStyle w:val="Hyperlink"/>
          </w:rPr>
          <w:noBreakHyphen/>
          <w:t>page 4</w:t>
        </w:r>
      </w:hyperlink>
      <w:r w:rsidRPr="00AF641E">
        <w:t>)</w:t>
      </w:r>
    </w:p>
    <w:p w:rsidR="00E834ED" w:rsidRDefault="00E834ED" w:rsidP="00E834ED">
      <w:pPr>
        <w:widowControl w:val="0"/>
        <w:tabs>
          <w:tab w:val="right" w:pos="1008"/>
          <w:tab w:val="left" w:pos="1152"/>
          <w:tab w:val="left" w:pos="1872"/>
          <w:tab w:val="left" w:pos="9187"/>
        </w:tabs>
        <w:ind w:left="2088" w:hanging="2088"/>
        <w:jc w:val="left"/>
      </w:pPr>
    </w:p>
    <w:p w:rsidR="00BF72C6" w:rsidRPr="00BF72C6" w:rsidRDefault="00BF72C6" w:rsidP="00BF72C6">
      <w:pPr>
        <w:widowControl w:val="0"/>
        <w:tabs>
          <w:tab w:val="right" w:pos="1008"/>
          <w:tab w:val="left" w:pos="1152"/>
          <w:tab w:val="left" w:pos="1872"/>
          <w:tab w:val="left" w:pos="9187"/>
        </w:tabs>
        <w:ind w:left="2088" w:hanging="2088"/>
        <w:jc w:val="left"/>
      </w:pPr>
    </w:p>
    <w:p w:rsidR="00BF72C6" w:rsidRDefault="00BF72C6" w:rsidP="00BF72C6">
      <w:r w:rsidRPr="00BF72C6">
        <w:rPr>
          <w:b/>
        </w:rPr>
        <w:t>VERSIONS OF THIS BILL</w:t>
      </w:r>
    </w:p>
    <w:p w:rsidR="00BF72C6" w:rsidRDefault="00BF72C6" w:rsidP="00BF72C6"/>
    <w:p w:rsidR="00BF72C6" w:rsidRDefault="00EA2E9F" w:rsidP="00BF72C6">
      <w:hyperlink r:id="rId8" w:history="1">
        <w:r w:rsidR="00BF72C6">
          <w:rPr>
            <w:rStyle w:val="Hyperlink"/>
          </w:rPr>
          <w:t>2/15/2011</w:t>
        </w:r>
      </w:hyperlink>
    </w:p>
    <w:p w:rsidR="00BF72C6" w:rsidRDefault="00BF72C6" w:rsidP="00BF72C6"/>
    <w:p w:rsidR="00BF72C6" w:rsidRDefault="00BF72C6" w:rsidP="00BF72C6">
      <w:pPr>
        <w:sectPr w:rsidR="00BF72C6" w:rsidSect="00BF72C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59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5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PASTOR JAMES </w:t>
      </w:r>
      <w:r w:rsidR="001C27BE">
        <w:t xml:space="preserve">W. </w:t>
      </w:r>
      <w:r>
        <w:t>NESBITT FOR EIGHTEEN YEARS OF DEDICATED MINISTRY TO HIS CONGREGATION AND HIS COMMUNITY.</w:t>
      </w:r>
    </w:p>
    <w:p w:rsidR="0056598C"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50B5"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50B5">
        <w:t>the members of the South Carolina House of Representatives are pleased to learn that Pastor James</w:t>
      </w:r>
      <w:r w:rsidR="001C27BE">
        <w:t xml:space="preserve"> W.</w:t>
      </w:r>
      <w:r w:rsidR="006450B5">
        <w:t xml:space="preserve"> Nesbitt will be honored on February 27, 2011, for  eighteen years of </w:t>
      </w:r>
      <w:r w:rsidR="007636D8">
        <w:t>faithful</w:t>
      </w:r>
      <w:r w:rsidR="006450B5">
        <w:t xml:space="preserve"> pastoral ministry; and</w:t>
      </w:r>
    </w:p>
    <w:p w:rsidR="006450B5" w:rsidRDefault="00645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7BE" w:rsidRDefault="00645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710EC">
        <w:t>,</w:t>
      </w:r>
      <w:r>
        <w:t xml:space="preserve"> a native of Greer, </w:t>
      </w:r>
      <w:r w:rsidR="001C27BE">
        <w:t>James Nesbitt earned a bachelor of science in physical education from South Carolina State University in 1980 and a master of Christian ministry from North Greenville University Graduate School</w:t>
      </w:r>
      <w:r w:rsidR="00A57F6E">
        <w:t xml:space="preserve"> in 2008</w:t>
      </w:r>
      <w:r w:rsidR="001C27BE">
        <w:t>; and</w:t>
      </w:r>
    </w:p>
    <w:p w:rsidR="001C27BE" w:rsidRDefault="001C2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98C" w:rsidRDefault="001C2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pastored Garrison Chapel Baptist Church in Tryon, North Carolina, for five years and Shady Grove Baptist Church in Pelzer for nine years before he founded Beulah Christian Fellowship Church in 2007; and</w:t>
      </w:r>
    </w:p>
    <w:p w:rsidR="0056598C"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7BE" w:rsidRDefault="001C2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Pastor Nesbitt successfully led a </w:t>
      </w:r>
      <w:r w:rsidR="00A57F6E">
        <w:t xml:space="preserve">campaign to raise </w:t>
      </w:r>
      <w:r>
        <w:t>one</w:t>
      </w:r>
      <w:r w:rsidR="00A57F6E">
        <w:t xml:space="preserve"> </w:t>
      </w:r>
      <w:r>
        <w:t>million</w:t>
      </w:r>
      <w:r w:rsidR="00A57F6E">
        <w:t xml:space="preserve"> </w:t>
      </w:r>
      <w:r>
        <w:t>dollar</w:t>
      </w:r>
      <w:r w:rsidR="00A57F6E">
        <w:t>s for b</w:t>
      </w:r>
      <w:r>
        <w:t>uild</w:t>
      </w:r>
      <w:r w:rsidR="00A57F6E">
        <w:t>ing</w:t>
      </w:r>
      <w:r>
        <w:t xml:space="preserve"> a new sanctuary and renovat</w:t>
      </w:r>
      <w:r w:rsidR="00A57F6E">
        <w:t xml:space="preserve">ing </w:t>
      </w:r>
      <w:r>
        <w:t>existing buildings while he was pastor of Shady Grove Baptist Church, and he led Beulah Christian Fellowship Church through th</w:t>
      </w:r>
      <w:r w:rsidR="00A57F6E">
        <w:t>e purchase and renovation of a ten thousand square f</w:t>
      </w:r>
      <w:r w:rsidR="00FC177E">
        <w:t>oo</w:t>
      </w:r>
      <w:r w:rsidR="00A57F6E">
        <w:t xml:space="preserve">t </w:t>
      </w:r>
      <w:r w:rsidR="009710EC">
        <w:t xml:space="preserve">warehouse </w:t>
      </w:r>
      <w:r w:rsidR="00A57F6E">
        <w:t>where the congregation currently worships; and</w:t>
      </w:r>
    </w:p>
    <w:p w:rsidR="0053525B" w:rsidRDefault="00535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25B" w:rsidRDefault="00535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Pastor Nesbitt and Beulah Christian Fellowship Church united with the Full Gospel Baptist Church Fellowship, and he serves as the state director of men for the fellowship; and</w:t>
      </w:r>
    </w:p>
    <w:p w:rsidR="0053525B" w:rsidRDefault="00535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25B" w:rsidRDefault="00535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serves his community as a member of Omega Psi Phi Fraternity and as the chairman of the Greenville chapter of Rainbow Push; and</w:t>
      </w:r>
    </w:p>
    <w:p w:rsidR="001C27BE" w:rsidRDefault="001C2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F6E" w:rsidRDefault="001C2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525B">
        <w:t>the owners of J &amp; B Services, he and</w:t>
      </w:r>
      <w:r w:rsidR="00A57F6E">
        <w:t xml:space="preserve"> his beloved wife of thirty</w:t>
      </w:r>
      <w:r w:rsidR="007636D8">
        <w:noBreakHyphen/>
      </w:r>
      <w:r w:rsidR="00A57F6E">
        <w:t>four years, Blondell Nesbitt, reared three fine children, Ashley, Amber, and James; and</w:t>
      </w:r>
    </w:p>
    <w:p w:rsidR="00A57F6E" w:rsidRDefault="00A57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7BE" w:rsidRDefault="00A57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525B">
        <w:t>the members of the South Carolina House of Representatives are grateful for the devoted work and ministry of Pastor James W. Nesbitt and wish him many more years of service to his church and his God</w:t>
      </w:r>
      <w:r w:rsidR="001C27BE">
        <w:t>.  Now, therefore,</w:t>
      </w:r>
    </w:p>
    <w:p w:rsidR="001C27BE" w:rsidRDefault="001C2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98C"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598C"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98C"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50B5">
        <w:t xml:space="preserve"> the members of the South Carolina House of Representatives, by this resolution, recognize and honor Pastor </w:t>
      </w:r>
      <w:r w:rsidR="001C27BE">
        <w:t>J</w:t>
      </w:r>
      <w:r w:rsidR="006450B5">
        <w:t xml:space="preserve">ames </w:t>
      </w:r>
      <w:r w:rsidR="001C27BE">
        <w:t xml:space="preserve">W. </w:t>
      </w:r>
      <w:r w:rsidR="006450B5">
        <w:t>Nesbitt for eighteen years of dedicated ministry to his congregation and his community.</w:t>
      </w:r>
    </w:p>
    <w:p w:rsidR="0056598C"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450B5">
        <w:t>present</w:t>
      </w:r>
      <w:r>
        <w:t>ed to</w:t>
      </w:r>
      <w:r w:rsidR="006450B5">
        <w:t xml:space="preserve"> Pastor James </w:t>
      </w:r>
      <w:r w:rsidR="00FC177E">
        <w:t xml:space="preserve">W. </w:t>
      </w:r>
      <w:r w:rsidR="006450B5">
        <w:t>Nesbitt.</w:t>
      </w:r>
    </w:p>
    <w:p w:rsidR="00594CC3" w:rsidRDefault="007636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CC3" w:rsidRDefault="00594CC3" w:rsidP="00BF72C6">
      <w:pPr>
        <w:suppressAutoHyphens/>
      </w:pPr>
    </w:p>
    <w:sectPr w:rsidR="00594CC3" w:rsidSect="00BF72C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25B" w:rsidRDefault="0053525B" w:rsidP="009F0C77">
      <w:r>
        <w:separator/>
      </w:r>
    </w:p>
  </w:endnote>
  <w:endnote w:type="continuationSeparator" w:id="0">
    <w:p w:rsidR="0053525B" w:rsidRDefault="005352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2CE4C4-E7B2-4115-97B9-FC07381FCDAF}"/>
    <w:embedBold r:id="rId2" w:fontKey="{8E4B5458-49AC-4BA0-9AC0-26854175F619}"/>
  </w:font>
  <w:font w:name="Calibri">
    <w:panose1 w:val="020F0502020204030204"/>
    <w:charset w:val="00"/>
    <w:family w:val="swiss"/>
    <w:pitch w:val="variable"/>
    <w:sig w:usb0="E10002FF" w:usb1="4000ACFF" w:usb2="00000009" w:usb3="00000000" w:csb0="0000019F" w:csb1="00000000"/>
    <w:embedRegular r:id="rId3" w:fontKey="{B8541C42-E67D-4D2A-AD76-5864232C8220}"/>
  </w:font>
  <w:font w:name="Tahoma">
    <w:panose1 w:val="020B0604030504040204"/>
    <w:charset w:val="00"/>
    <w:family w:val="swiss"/>
    <w:pitch w:val="variable"/>
    <w:sig w:usb0="21002A87" w:usb1="80000000" w:usb2="00000008" w:usb3="00000000" w:csb0="000101FF" w:csb1="00000000"/>
    <w:embedRegular r:id="rId4" w:fontKey="{D13C34EF-2351-4303-B6CC-713BFD8EC7F6}"/>
  </w:font>
  <w:font w:name="Cambria">
    <w:panose1 w:val="02040503050406030204"/>
    <w:charset w:val="00"/>
    <w:family w:val="roman"/>
    <w:pitch w:val="variable"/>
    <w:sig w:usb0="E00002FF" w:usb1="400004FF" w:usb2="00000000" w:usb3="00000000" w:csb0="0000019F" w:csb1="00000000"/>
    <w:embedRegular r:id="rId5" w:fontKey="{CAC0B2A0-87B5-42AB-B567-0CA9AF46D8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2C6" w:rsidRPr="00594CC3" w:rsidRDefault="00BF72C6" w:rsidP="00594CC3">
    <w:pPr>
      <w:pStyle w:val="Footer"/>
      <w:tabs>
        <w:tab w:val="clear" w:pos="4680"/>
        <w:tab w:val="clear" w:pos="9360"/>
        <w:tab w:val="center" w:pos="2995"/>
      </w:tabs>
      <w:spacing w:before="120"/>
    </w:pPr>
    <w:r>
      <w:t>[3683]</w:t>
    </w:r>
    <w:r>
      <w:tab/>
    </w:r>
    <w:r w:rsidR="00EA2E9F">
      <w:fldChar w:fldCharType="begin"/>
    </w:r>
    <w:r w:rsidR="00EA2E9F">
      <w:instrText xml:space="preserve"> PAGE  \* MERGEFORMAT </w:instrText>
    </w:r>
    <w:r w:rsidR="00EA2E9F">
      <w:fldChar w:fldCharType="separate"/>
    </w:r>
    <w:r w:rsidR="00EA2E9F">
      <w:rPr>
        <w:noProof/>
      </w:rPr>
      <w:t>1</w:t>
    </w:r>
    <w:r w:rsidR="00EA2E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25B" w:rsidRDefault="0053525B" w:rsidP="009F0C77">
      <w:r>
        <w:separator/>
      </w:r>
    </w:p>
  </w:footnote>
  <w:footnote w:type="continuationSeparator" w:id="0">
    <w:p w:rsidR="0053525B" w:rsidRDefault="005352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53AB11"/>
    <w:docVar w:name="CoverBillType" w:val="r"/>
    <w:docVar w:name="docpath" w:val="L:\Council\bills\GM\24653AB11.DOCX"/>
    <w:docVar w:name="dvBillNumber" w:val="3683"/>
    <w:docVar w:name="dvBillNumberPrefix" w:val="H. "/>
    <w:docVar w:name="dvOriginalBody" w:val="House"/>
    <w:docVar w:name="dvSteno" w:val="GM"/>
    <w:docVar w:name="NameofBody" w:val="h"/>
    <w:docVar w:name="vgroup2" w:val="Council"/>
  </w:docVars>
  <w:rsids>
    <w:rsidRoot w:val="00C87137"/>
    <w:rsid w:val="00011869"/>
    <w:rsid w:val="000148BA"/>
    <w:rsid w:val="000E1785"/>
    <w:rsid w:val="000F40FA"/>
    <w:rsid w:val="0010776B"/>
    <w:rsid w:val="00133E66"/>
    <w:rsid w:val="001435A3"/>
    <w:rsid w:val="001533F8"/>
    <w:rsid w:val="001B7A21"/>
    <w:rsid w:val="001C27BE"/>
    <w:rsid w:val="001D08F2"/>
    <w:rsid w:val="001D525B"/>
    <w:rsid w:val="001D7F4F"/>
    <w:rsid w:val="002321B6"/>
    <w:rsid w:val="00250967"/>
    <w:rsid w:val="002543C8"/>
    <w:rsid w:val="00284AAE"/>
    <w:rsid w:val="002E2C06"/>
    <w:rsid w:val="002E5912"/>
    <w:rsid w:val="00325348"/>
    <w:rsid w:val="0032732C"/>
    <w:rsid w:val="00336AD0"/>
    <w:rsid w:val="0037079A"/>
    <w:rsid w:val="003D01E8"/>
    <w:rsid w:val="003E5288"/>
    <w:rsid w:val="003F6D79"/>
    <w:rsid w:val="0041760A"/>
    <w:rsid w:val="00417C01"/>
    <w:rsid w:val="004809EE"/>
    <w:rsid w:val="004A1405"/>
    <w:rsid w:val="004D5008"/>
    <w:rsid w:val="004E7D54"/>
    <w:rsid w:val="005273C6"/>
    <w:rsid w:val="00530A69"/>
    <w:rsid w:val="0053525B"/>
    <w:rsid w:val="00545593"/>
    <w:rsid w:val="0056598C"/>
    <w:rsid w:val="00577C6C"/>
    <w:rsid w:val="00594CC3"/>
    <w:rsid w:val="005C2FE2"/>
    <w:rsid w:val="005C588F"/>
    <w:rsid w:val="005E2AF7"/>
    <w:rsid w:val="005E2BC9"/>
    <w:rsid w:val="00605102"/>
    <w:rsid w:val="006215AA"/>
    <w:rsid w:val="006450B5"/>
    <w:rsid w:val="006913C9"/>
    <w:rsid w:val="0069470D"/>
    <w:rsid w:val="00734F00"/>
    <w:rsid w:val="007636D8"/>
    <w:rsid w:val="007A70AE"/>
    <w:rsid w:val="008362E8"/>
    <w:rsid w:val="00836715"/>
    <w:rsid w:val="008A1768"/>
    <w:rsid w:val="008C02B3"/>
    <w:rsid w:val="008F4429"/>
    <w:rsid w:val="00910827"/>
    <w:rsid w:val="0092418C"/>
    <w:rsid w:val="0094021A"/>
    <w:rsid w:val="009600FE"/>
    <w:rsid w:val="00962E20"/>
    <w:rsid w:val="009710EC"/>
    <w:rsid w:val="00991BBE"/>
    <w:rsid w:val="009C6A0B"/>
    <w:rsid w:val="009F0C77"/>
    <w:rsid w:val="009F205F"/>
    <w:rsid w:val="009F4DD1"/>
    <w:rsid w:val="00A32898"/>
    <w:rsid w:val="00A41684"/>
    <w:rsid w:val="00A57F6E"/>
    <w:rsid w:val="00A64E80"/>
    <w:rsid w:val="00A72BCD"/>
    <w:rsid w:val="00A741D9"/>
    <w:rsid w:val="00A833AB"/>
    <w:rsid w:val="00A94F9C"/>
    <w:rsid w:val="00A9741D"/>
    <w:rsid w:val="00AD4B17"/>
    <w:rsid w:val="00B412D4"/>
    <w:rsid w:val="00BC7984"/>
    <w:rsid w:val="00BE3C22"/>
    <w:rsid w:val="00BF1E14"/>
    <w:rsid w:val="00BF72C6"/>
    <w:rsid w:val="00C0345E"/>
    <w:rsid w:val="00C3483A"/>
    <w:rsid w:val="00C74E9D"/>
    <w:rsid w:val="00C82FD3"/>
    <w:rsid w:val="00C87137"/>
    <w:rsid w:val="00C92819"/>
    <w:rsid w:val="00CC6B7B"/>
    <w:rsid w:val="00CD2089"/>
    <w:rsid w:val="00D73A67"/>
    <w:rsid w:val="00D970A9"/>
    <w:rsid w:val="00DF3845"/>
    <w:rsid w:val="00E41911"/>
    <w:rsid w:val="00E834ED"/>
    <w:rsid w:val="00E92EEF"/>
    <w:rsid w:val="00EA2E9F"/>
    <w:rsid w:val="00EC6754"/>
    <w:rsid w:val="00F24442"/>
    <w:rsid w:val="00F50AE3"/>
    <w:rsid w:val="00F67CF1"/>
    <w:rsid w:val="00F840F0"/>
    <w:rsid w:val="00FB0D0D"/>
    <w:rsid w:val="00FB43B4"/>
    <w:rsid w:val="00FC1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F59D10-5143-43EB-88FB-A011290FC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36D8"/>
    <w:rPr>
      <w:rFonts w:ascii="Tahoma" w:hAnsi="Tahoma" w:cs="Tahoma"/>
      <w:sz w:val="16"/>
      <w:szCs w:val="16"/>
    </w:rPr>
  </w:style>
  <w:style w:type="character" w:customStyle="1" w:styleId="BalloonTextChar">
    <w:name w:val="Balloon Text Char"/>
    <w:basedOn w:val="DefaultParagraphFont"/>
    <w:link w:val="BalloonText"/>
    <w:uiPriority w:val="99"/>
    <w:semiHidden/>
    <w:rsid w:val="007636D8"/>
    <w:rPr>
      <w:rFonts w:ascii="Tahoma" w:eastAsia="Times New Roman" w:hAnsi="Tahoma" w:cs="Tahoma"/>
      <w:sz w:val="16"/>
      <w:szCs w:val="16"/>
    </w:rPr>
  </w:style>
  <w:style w:type="character" w:styleId="Hyperlink">
    <w:name w:val="Hyperlink"/>
    <w:basedOn w:val="DefaultParagraphFont"/>
    <w:uiPriority w:val="99"/>
    <w:unhideWhenUsed/>
    <w:rsid w:val="00BF72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83_20110215.docx" TargetMode="External"/><Relationship Id="rId3" Type="http://schemas.openxmlformats.org/officeDocument/2006/relationships/settings" Target="settings.xml"/><Relationship Id="rId7" Type="http://schemas.openxmlformats.org/officeDocument/2006/relationships/hyperlink" Target="file:///h:\hj%20archive\2011\02-1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8398D-F6EA-42C1-B12F-D9A5F175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430</Words>
  <Characters>2300</Characters>
  <Application>Microsoft Office Word</Application>
  <DocSecurity>4</DocSecurity>
  <Lines>91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3683: Pastor James W. Nesbitt - South Carolina Legislature Online</dc:title>
  <dc:subject/>
  <dc:creator>gailmoore</dc:creator>
  <cp:keywords/>
  <dc:description/>
  <cp:lastModifiedBy>N Cumfer</cp:lastModifiedBy>
  <cp:revision>2</cp:revision>
  <cp:lastPrinted>2011-02-09T20:19:00Z</cp:lastPrinted>
  <dcterms:created xsi:type="dcterms:W3CDTF">2014-11-21T21:46:00Z</dcterms:created>
  <dcterms:modified xsi:type="dcterms:W3CDTF">2014-11-21T21:46:00Z</dcterms:modified>
</cp:coreProperties>
</file>