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D87" w:rsidRDefault="00877D87" w:rsidP="00877D87">
      <w:pPr>
        <w:widowControl w:val="0"/>
        <w:jc w:val="center"/>
      </w:pPr>
      <w:bookmarkStart w:id="0" w:name="_GoBack"/>
      <w:bookmarkEnd w:id="0"/>
      <w:r w:rsidRPr="00877D87">
        <w:rPr>
          <w:b/>
        </w:rPr>
        <w:t>South Carolina General Assembly</w:t>
      </w:r>
    </w:p>
    <w:p w:rsidR="00877D87" w:rsidRDefault="00877D87" w:rsidP="00877D87">
      <w:pPr>
        <w:widowControl w:val="0"/>
        <w:jc w:val="center"/>
      </w:pPr>
      <w:r>
        <w:t>119th Session, 2011-2012</w:t>
      </w:r>
    </w:p>
    <w:p w:rsidR="00877D87" w:rsidRDefault="00877D87" w:rsidP="00877D87">
      <w:pPr>
        <w:widowControl w:val="0"/>
        <w:jc w:val="left"/>
      </w:pPr>
    </w:p>
    <w:p w:rsidR="00877D87" w:rsidRDefault="00877D87" w:rsidP="00877D87">
      <w:pPr>
        <w:widowControl w:val="0"/>
        <w:jc w:val="left"/>
        <w:rPr>
          <w:b/>
        </w:rPr>
      </w:pPr>
      <w:r w:rsidRPr="00877D87">
        <w:rPr>
          <w:b/>
        </w:rPr>
        <w:t>H. 3684</w:t>
      </w:r>
    </w:p>
    <w:p w:rsidR="00877D87" w:rsidRDefault="00877D87" w:rsidP="00877D87">
      <w:pPr>
        <w:widowControl w:val="0"/>
        <w:jc w:val="left"/>
        <w:rPr>
          <w:b/>
        </w:rPr>
      </w:pPr>
    </w:p>
    <w:p w:rsidR="00877D87" w:rsidRDefault="00877D87" w:rsidP="00877D87">
      <w:pPr>
        <w:widowControl w:val="0"/>
        <w:jc w:val="left"/>
      </w:pPr>
      <w:r w:rsidRPr="00877D87">
        <w:rPr>
          <w:b/>
        </w:rPr>
        <w:t>STATUS INFORMATION</w:t>
      </w:r>
    </w:p>
    <w:p w:rsidR="00877D87" w:rsidRDefault="00877D87" w:rsidP="00877D87">
      <w:pPr>
        <w:widowControl w:val="0"/>
        <w:jc w:val="left"/>
      </w:pPr>
    </w:p>
    <w:p w:rsidR="00877D87" w:rsidRDefault="00877D87" w:rsidP="00877D87">
      <w:pPr>
        <w:widowControl w:val="0"/>
        <w:jc w:val="left"/>
      </w:pPr>
      <w:r>
        <w:t>General Bill</w:t>
      </w:r>
    </w:p>
    <w:p w:rsidR="00877D87" w:rsidRDefault="00877D87" w:rsidP="00877D87">
      <w:pPr>
        <w:widowControl w:val="0"/>
        <w:jc w:val="left"/>
      </w:pPr>
      <w:r>
        <w:t>Sponsors: Reps. Rutherford and Bales</w:t>
      </w:r>
    </w:p>
    <w:p w:rsidR="00877D87" w:rsidRDefault="00877D87" w:rsidP="00877D87">
      <w:pPr>
        <w:widowControl w:val="0"/>
        <w:jc w:val="left"/>
      </w:pPr>
      <w:r>
        <w:t>Document Path: l:\council\bills\ggs\22960zw11.docx</w:t>
      </w:r>
    </w:p>
    <w:p w:rsidR="00877D87" w:rsidRDefault="00877D87" w:rsidP="00877D87">
      <w:pPr>
        <w:widowControl w:val="0"/>
        <w:jc w:val="left"/>
      </w:pPr>
    </w:p>
    <w:p w:rsidR="00F9716F" w:rsidRDefault="00F9716F" w:rsidP="00877D87">
      <w:pPr>
        <w:widowControl w:val="0"/>
        <w:jc w:val="left"/>
      </w:pPr>
      <w:r>
        <w:t>Introduced in the House on February 15, 2011</w:t>
      </w:r>
    </w:p>
    <w:p w:rsidR="00F9716F" w:rsidRDefault="00F9716F" w:rsidP="00877D87">
      <w:pPr>
        <w:widowControl w:val="0"/>
        <w:jc w:val="left"/>
      </w:pPr>
      <w:r>
        <w:t>Introduced in the Senate on February 17, 2011</w:t>
      </w:r>
    </w:p>
    <w:p w:rsidR="00F9716F" w:rsidRPr="00F9716F" w:rsidRDefault="00F9716F" w:rsidP="00877D87">
      <w:pPr>
        <w:widowControl w:val="0"/>
        <w:jc w:val="left"/>
      </w:pPr>
      <w:r>
        <w:t xml:space="preserve">Currently residing in the Senate Committee on </w:t>
      </w:r>
      <w:r w:rsidRPr="00F9716F">
        <w:rPr>
          <w:b/>
        </w:rPr>
        <w:t>Judiciary</w:t>
      </w:r>
    </w:p>
    <w:p w:rsidR="00F9716F" w:rsidRDefault="00F9716F" w:rsidP="00877D87">
      <w:pPr>
        <w:widowControl w:val="0"/>
        <w:jc w:val="left"/>
      </w:pPr>
    </w:p>
    <w:p w:rsidR="00877D87" w:rsidRDefault="00877D87" w:rsidP="00877D87">
      <w:pPr>
        <w:widowControl w:val="0"/>
        <w:jc w:val="left"/>
      </w:pPr>
      <w:r>
        <w:t xml:space="preserve">Summary: </w:t>
      </w:r>
      <w:r w:rsidR="00453418">
        <w:t>Richland County Election Commission and Board of Registration</w:t>
      </w:r>
    </w:p>
    <w:p w:rsidR="00877D87" w:rsidRDefault="00877D87" w:rsidP="00877D87">
      <w:pPr>
        <w:widowControl w:val="0"/>
        <w:jc w:val="left"/>
      </w:pPr>
    </w:p>
    <w:p w:rsidR="00877D87" w:rsidRDefault="00877D87" w:rsidP="00877D87">
      <w:pPr>
        <w:widowControl w:val="0"/>
        <w:jc w:val="left"/>
      </w:pPr>
    </w:p>
    <w:p w:rsidR="00877D87" w:rsidRDefault="00877D87" w:rsidP="00877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7D87">
        <w:rPr>
          <w:b/>
        </w:rPr>
        <w:t>HISTORY OF LEGISLATIVE ACTIONS</w:t>
      </w:r>
    </w:p>
    <w:p w:rsidR="00877D87" w:rsidRDefault="00877D87" w:rsidP="00877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7D87" w:rsidRPr="00877D87" w:rsidRDefault="00877D87" w:rsidP="00877D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7D87">
        <w:rPr>
          <w:u w:val="single"/>
        </w:rPr>
        <w:tab/>
        <w:t>Date</w:t>
      </w:r>
      <w:r w:rsidRPr="00877D87">
        <w:rPr>
          <w:u w:val="single"/>
        </w:rPr>
        <w:tab/>
        <w:t>Body</w:t>
      </w:r>
      <w:r w:rsidRPr="00877D87">
        <w:rPr>
          <w:u w:val="single"/>
        </w:rPr>
        <w:tab/>
        <w:t>Action Description with journal page number</w:t>
      </w:r>
      <w:r w:rsidRPr="00877D87">
        <w:rPr>
          <w:u w:val="single"/>
        </w:rPr>
        <w:tab/>
      </w:r>
    </w:p>
    <w:p w:rsidR="00252350" w:rsidRDefault="00252350" w:rsidP="0025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House</w:t>
      </w:r>
      <w:r>
        <w:tab/>
      </w:r>
      <w:r w:rsidRPr="0042405E">
        <w:t>Introduced, read</w:t>
      </w:r>
      <w:r>
        <w:t xml:space="preserve"> first time, placed on calendar </w:t>
      </w:r>
      <w:r w:rsidRPr="0042405E">
        <w:t>without reference (</w:t>
      </w:r>
      <w:hyperlink r:id="rId7" w:history="1">
        <w:r w:rsidRPr="0042405E">
          <w:rPr>
            <w:rStyle w:val="Hyperlink"/>
          </w:rPr>
          <w:t>House Journal</w:t>
        </w:r>
        <w:r w:rsidRPr="0042405E">
          <w:rPr>
            <w:rStyle w:val="Hyperlink"/>
          </w:rPr>
          <w:noBreakHyphen/>
          <w:t>page 12</w:t>
        </w:r>
      </w:hyperlink>
      <w:r w:rsidRPr="0042405E">
        <w:t>)</w:t>
      </w:r>
    </w:p>
    <w:p w:rsidR="00252350" w:rsidRDefault="00252350" w:rsidP="0025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2/16/2011</w:t>
      </w:r>
      <w:r>
        <w:tab/>
        <w:t>House</w:t>
      </w:r>
      <w:r>
        <w:tab/>
      </w:r>
      <w:r w:rsidRPr="0042405E">
        <w:t>Read second time (</w:t>
      </w:r>
      <w:hyperlink r:id="rId8" w:history="1">
        <w:r w:rsidRPr="0042405E">
          <w:rPr>
            <w:rStyle w:val="Hyperlink"/>
          </w:rPr>
          <w:t>House Journal</w:t>
        </w:r>
        <w:r w:rsidRPr="0042405E">
          <w:rPr>
            <w:rStyle w:val="Hyperlink"/>
          </w:rPr>
          <w:noBreakHyphen/>
          <w:t>page 21</w:t>
        </w:r>
      </w:hyperlink>
      <w:r w:rsidRPr="0042405E">
        <w:t>)</w:t>
      </w:r>
    </w:p>
    <w:p w:rsidR="00252350" w:rsidRDefault="00252350" w:rsidP="0025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House</w:t>
      </w:r>
      <w:r>
        <w:tab/>
      </w:r>
      <w:r w:rsidRPr="0042405E">
        <w:t>Rea</w:t>
      </w:r>
      <w:r>
        <w:t xml:space="preserve">d third time and sent to Senate </w:t>
      </w:r>
      <w:r w:rsidRPr="0042405E">
        <w:t>(</w:t>
      </w:r>
      <w:hyperlink r:id="rId9" w:history="1">
        <w:r w:rsidRPr="0042405E">
          <w:rPr>
            <w:rStyle w:val="Hyperlink"/>
          </w:rPr>
          <w:t>House Journal</w:t>
        </w:r>
        <w:r w:rsidRPr="0042405E">
          <w:rPr>
            <w:rStyle w:val="Hyperlink"/>
          </w:rPr>
          <w:noBreakHyphen/>
          <w:t>page 13</w:t>
        </w:r>
      </w:hyperlink>
      <w:r w:rsidRPr="0042405E">
        <w:t>)</w:t>
      </w:r>
    </w:p>
    <w:p w:rsidR="00252350" w:rsidRDefault="00252350" w:rsidP="0025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Senate</w:t>
      </w:r>
      <w:r>
        <w:tab/>
      </w:r>
      <w:r w:rsidRPr="0042405E">
        <w:t>Introduced and read first time (</w:t>
      </w:r>
      <w:hyperlink r:id="rId10" w:history="1">
        <w:r w:rsidRPr="0042405E">
          <w:rPr>
            <w:rStyle w:val="Hyperlink"/>
          </w:rPr>
          <w:t>Senate Journal</w:t>
        </w:r>
        <w:r w:rsidRPr="0042405E">
          <w:rPr>
            <w:rStyle w:val="Hyperlink"/>
          </w:rPr>
          <w:noBreakHyphen/>
          <w:t>page 7</w:t>
        </w:r>
      </w:hyperlink>
      <w:r w:rsidRPr="0042405E">
        <w:t>)</w:t>
      </w:r>
    </w:p>
    <w:p w:rsidR="00252350" w:rsidRDefault="00252350" w:rsidP="0025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2/17/2011</w:t>
      </w:r>
      <w:r>
        <w:tab/>
        <w:t>Senate</w:t>
      </w:r>
      <w:r>
        <w:tab/>
      </w:r>
      <w:r w:rsidRPr="0042405E">
        <w:t>Ref</w:t>
      </w:r>
      <w:r>
        <w:t xml:space="preserve">erred to </w:t>
      </w:r>
      <w:r>
        <w:lastRenderedPageBreak/>
        <w:t xml:space="preserve">Committee on </w:t>
      </w:r>
      <w:r w:rsidRPr="0042405E">
        <w:rPr>
          <w:b/>
        </w:rPr>
        <w:t>Judiciary</w:t>
      </w:r>
      <w:r>
        <w:t xml:space="preserve"> </w:t>
      </w:r>
      <w:r w:rsidRPr="0042405E">
        <w:t>(</w:t>
      </w:r>
      <w:hyperlink r:id="rId11" w:history="1">
        <w:r w:rsidRPr="0042405E">
          <w:rPr>
            <w:rStyle w:val="Hyperlink"/>
          </w:rPr>
          <w:t>Senate Journal</w:t>
        </w:r>
        <w:r w:rsidRPr="0042405E">
          <w:rPr>
            <w:rStyle w:val="Hyperlink"/>
          </w:rPr>
          <w:noBreakHyphen/>
          <w:t>page 7</w:t>
        </w:r>
      </w:hyperlink>
      <w:r w:rsidRPr="0042405E">
        <w:t>)</w:t>
      </w:r>
    </w:p>
    <w:p w:rsidR="00252350" w:rsidRDefault="00252350" w:rsidP="0025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1/9/2012</w:t>
      </w:r>
      <w:r>
        <w:tab/>
        <w:t>Senate</w:t>
      </w:r>
      <w:r>
        <w:tab/>
      </w:r>
      <w:r w:rsidRPr="0042405E">
        <w:t>Referred to Subcommittee: Campsen (ch), Cleary, Scott</w:t>
      </w:r>
    </w:p>
    <w:p w:rsidR="00252350" w:rsidRDefault="00252350" w:rsidP="002523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7D87" w:rsidRPr="00877D87" w:rsidRDefault="00877D87" w:rsidP="00877D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7D87" w:rsidRDefault="00877D87" w:rsidP="00877D87">
      <w:r w:rsidRPr="00877D87">
        <w:rPr>
          <w:b/>
        </w:rPr>
        <w:t>VERSIONS OF THIS BILL</w:t>
      </w:r>
    </w:p>
    <w:p w:rsidR="00877D87" w:rsidRDefault="00877D87" w:rsidP="00877D87"/>
    <w:p w:rsidR="00877D87" w:rsidRDefault="00C33E5B" w:rsidP="00877D87">
      <w:hyperlink r:id="rId12" w:history="1">
        <w:r w:rsidR="00877D87">
          <w:rPr>
            <w:rStyle w:val="Hyperlink"/>
          </w:rPr>
          <w:t>2/15/2011</w:t>
        </w:r>
      </w:hyperlink>
    </w:p>
    <w:p w:rsidR="00BF2D6A" w:rsidRDefault="00C33E5B" w:rsidP="00877D87">
      <w:hyperlink r:id="rId13" w:history="1">
        <w:r w:rsidR="00BF2D6A" w:rsidRPr="00BF2D6A">
          <w:rPr>
            <w:rStyle w:val="Hyperlink"/>
          </w:rPr>
          <w:t>2/15/2011-A</w:t>
        </w:r>
      </w:hyperlink>
    </w:p>
    <w:p w:rsidR="00877D87" w:rsidRDefault="00877D87" w:rsidP="00877D87"/>
    <w:p w:rsidR="00877D87" w:rsidRDefault="00877D87" w:rsidP="00877D87">
      <w:pPr>
        <w:sectPr w:rsidR="00877D87" w:rsidSect="00877D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2D6A" w:rsidRDefault="00BF2D6A" w:rsidP="001D7F4F">
      <w:pPr>
        <w:pStyle w:val="BillDots"/>
      </w:pPr>
      <w:r>
        <w:rPr>
          <w:strike/>
        </w:rPr>
        <w:lastRenderedPageBreak/>
        <w:t>Indicates Matter Stricken</w:t>
      </w:r>
    </w:p>
    <w:p w:rsidR="00BF2D6A" w:rsidRPr="009F5DA8" w:rsidRDefault="00BF2D6A" w:rsidP="001D7F4F">
      <w:pPr>
        <w:pStyle w:val="BillDots"/>
      </w:pPr>
      <w:r>
        <w:rPr>
          <w:u w:val="single"/>
        </w:rPr>
        <w:t>Indicates New Matter</w:t>
      </w:r>
    </w:p>
    <w:p w:rsidR="00BF2D6A" w:rsidRDefault="00BF2D6A" w:rsidP="001D7F4F">
      <w:pPr>
        <w:pStyle w:val="BillDots"/>
      </w:pPr>
    </w:p>
    <w:p w:rsidR="00BF2D6A" w:rsidRDefault="00BF2D6A" w:rsidP="001D7F4F">
      <w:pPr>
        <w:pStyle w:val="BillDots"/>
      </w:pPr>
      <w:r>
        <w:t>INTRODUCED</w:t>
      </w:r>
    </w:p>
    <w:p w:rsidR="00BF2D6A" w:rsidRDefault="00BF2D6A" w:rsidP="001D7F4F">
      <w:pPr>
        <w:pStyle w:val="BillDots"/>
      </w:pPr>
      <w:r>
        <w:t>February 15, 2011</w:t>
      </w:r>
    </w:p>
    <w:p w:rsidR="00BF2D6A" w:rsidRDefault="00BF2D6A" w:rsidP="001D7F4F">
      <w:pPr>
        <w:pStyle w:val="BillDots"/>
      </w:pPr>
    </w:p>
    <w:p w:rsidR="00BF2D6A" w:rsidRPr="009F5DA8" w:rsidRDefault="00BF2D6A" w:rsidP="009F5DA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3684</w:t>
      </w:r>
    </w:p>
    <w:p w:rsidR="00BF2D6A" w:rsidRDefault="00BF2D6A" w:rsidP="001D7F4F">
      <w:pPr>
        <w:pStyle w:val="BillDots"/>
      </w:pPr>
    </w:p>
    <w:p w:rsidR="00BF2D6A" w:rsidRDefault="00BF2D6A" w:rsidP="009F5DA8">
      <w:pPr>
        <w:pStyle w:val="BillDots"/>
        <w:jc w:val="center"/>
      </w:pPr>
      <w:r>
        <w:t xml:space="preserve">Introduced by </w:t>
      </w:r>
      <w:r w:rsidRPr="00E32678">
        <w:t>Reps. Rutherford and Bales</w:t>
      </w:r>
    </w:p>
    <w:p w:rsidR="00BF2D6A" w:rsidRDefault="00BF2D6A" w:rsidP="001D7F4F">
      <w:pPr>
        <w:pStyle w:val="BillDots"/>
      </w:pPr>
    </w:p>
    <w:p w:rsidR="00BF2D6A" w:rsidRDefault="00BF2D6A" w:rsidP="001D7F4F">
      <w:pPr>
        <w:pStyle w:val="BillDots"/>
      </w:pPr>
      <w:r>
        <w:t>S. Printed 2/15/11--H.</w:t>
      </w:r>
    </w:p>
    <w:p w:rsidR="00BF2D6A" w:rsidRDefault="00BF2D6A" w:rsidP="001D7F4F">
      <w:pPr>
        <w:pStyle w:val="BillDots"/>
      </w:pPr>
      <w:r>
        <w:t>Read the first time February 15, 2011.</w:t>
      </w:r>
    </w:p>
    <w:p w:rsidR="00BF2D6A" w:rsidRPr="009F5DA8" w:rsidRDefault="00BF2D6A" w:rsidP="009F5DA8">
      <w:pPr>
        <w:pStyle w:val="BillDots"/>
        <w:jc w:val="center"/>
      </w:pPr>
      <w:r>
        <w:rPr>
          <w:u w:val="single"/>
        </w:rPr>
        <w:t>            </w:t>
      </w:r>
    </w:p>
    <w:p w:rsidR="00BF2D6A" w:rsidRDefault="00BF2D6A" w:rsidP="001D7F4F">
      <w:pPr>
        <w:pStyle w:val="BillDots"/>
      </w:pPr>
    </w:p>
    <w:p w:rsidR="00BF2D6A" w:rsidRDefault="00BF2D6A" w:rsidP="001D7F4F">
      <w:pPr>
        <w:pStyle w:val="BillDots"/>
        <w:sectPr w:rsidR="00BF2D6A" w:rsidSect="009F5DA8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F2D6A" w:rsidRDefault="00BF2D6A" w:rsidP="001D7F4F">
      <w:pPr>
        <w:pStyle w:val="BillDots"/>
      </w:pPr>
    </w:p>
    <w:p w:rsidR="00BF2D6A" w:rsidRDefault="00BF2D6A" w:rsidP="003D01E8">
      <w:pPr>
        <w:pStyle w:val="Numbersforbills"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Pr="00325348" w:rsidRDefault="00BF2D6A" w:rsidP="004A3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7-27-405, CODE OF LAWS OF SOUTH CAROLINA, 1976, RELATING TO THE RICHLAND COUNTY ELECTION COMMISSION AND RICHLAND COUNTY BOARD OF REGISTRATION, SO AS TO PROVIDE THAT COUNTY EMPLOYMENT DOES NOT PRECLUDE A MEMBER’S SERVICE ON THE BOARD.</w:t>
      </w: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7-27-405 of the 1976 Code, as added by Act 312 of 2008, is amended to read:</w:t>
      </w: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Pr="00566C01" w:rsidRDefault="00BF2D6A" w:rsidP="00566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7-27-405.</w:t>
      </w:r>
      <w:r>
        <w:tab/>
      </w:r>
      <w:r w:rsidRPr="00643775">
        <w:t>The Richland County Election Commission and the Richland County Board of Registration must have their members appointed and powers of their board and commission as provided by Sections 7</w:t>
      </w:r>
      <w:r w:rsidRPr="00643775">
        <w:noBreakHyphen/>
        <w:t>5</w:t>
      </w:r>
      <w:r w:rsidRPr="00643775">
        <w:noBreakHyphen/>
        <w:t>10 and 7</w:t>
      </w:r>
      <w:r w:rsidRPr="00643775">
        <w:noBreakHyphen/>
        <w:t>13</w:t>
      </w:r>
      <w:r w:rsidRPr="00643775">
        <w:noBreakHyphen/>
      </w:r>
      <w:r>
        <w:t xml:space="preserve">70.  </w:t>
      </w:r>
      <w:r>
        <w:rPr>
          <w:u w:val="single"/>
        </w:rPr>
        <w:t>County employment does not preclude a member’s service on the board.</w:t>
      </w:r>
      <w:r>
        <w:t>”</w:t>
      </w: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D6A" w:rsidRDefault="00BF2D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F2D6A" w:rsidRDefault="00BF2D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A39A2" w:rsidRDefault="004A39A2" w:rsidP="00BF2D6A">
      <w:pPr>
        <w:pStyle w:val="BillDots"/>
      </w:pPr>
    </w:p>
    <w:sectPr w:rsidR="004A39A2" w:rsidSect="009F5DA8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F84" w:rsidRDefault="00AC7F84" w:rsidP="009F0C77">
      <w:r>
        <w:separator/>
      </w:r>
    </w:p>
  </w:endnote>
  <w:endnote w:type="continuationSeparator" w:id="0">
    <w:p w:rsidR="00AC7F84" w:rsidRDefault="00AC7F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DFCB6D-2C9E-4998-95D6-151994FF5C14}"/>
    <w:embedBold r:id="rId2" w:fontKey="{FF73FF28-C5CC-4D4F-AA88-DE614B9CF9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0DBB88-865A-4749-802C-7109F0C4C3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73C485B-88DE-4D02-AF5C-5F04A297D9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D6A" w:rsidRPr="004A39A2" w:rsidRDefault="00BF2D6A" w:rsidP="004A3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[3684-</w:t>
    </w:r>
    <w:r w:rsidR="00C33E5B">
      <w:fldChar w:fldCharType="begin"/>
    </w:r>
    <w:r w:rsidR="00C33E5B">
      <w:instrText xml:space="preserve"> PAGE  \* MERGEFORMAT </w:instrText>
    </w:r>
    <w:r w:rsidR="00C33E5B">
      <w:fldChar w:fldCharType="separate"/>
    </w:r>
    <w:r w:rsidR="00C33E5B">
      <w:rPr>
        <w:noProof/>
      </w:rPr>
      <w:t>1</w:t>
    </w:r>
    <w:r w:rsidR="00C33E5B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DA8" w:rsidRPr="004A39A2" w:rsidRDefault="00BF2D6A" w:rsidP="004A3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[3684]</w:t>
    </w:r>
    <w:r>
      <w:tab/>
    </w:r>
    <w:r w:rsidR="0070483A">
      <w:fldChar w:fldCharType="begin"/>
    </w:r>
    <w:r>
      <w:instrText xml:space="preserve"> PAGE  \* MERGEFORMAT </w:instrText>
    </w:r>
    <w:r w:rsidR="0070483A">
      <w:fldChar w:fldCharType="separate"/>
    </w:r>
    <w:r>
      <w:rPr>
        <w:noProof/>
      </w:rPr>
      <w:t>1</w:t>
    </w:r>
    <w:r w:rsidR="0070483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F84" w:rsidRDefault="00AC7F84" w:rsidP="009F0C77">
      <w:r>
        <w:separator/>
      </w:r>
    </w:p>
  </w:footnote>
  <w:footnote w:type="continuationSeparator" w:id="0">
    <w:p w:rsidR="00AC7F84" w:rsidRDefault="00AC7F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960ZW11"/>
    <w:docVar w:name="CoverBillType" w:val="b"/>
    <w:docVar w:name="docpath" w:val="L:\Council\bills\GGS\22960ZW11.DOCX"/>
    <w:docVar w:name="dvBillNumber" w:val="368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93EB9"/>
    <w:rsid w:val="00011869"/>
    <w:rsid w:val="00065274"/>
    <w:rsid w:val="000E1785"/>
    <w:rsid w:val="000F300C"/>
    <w:rsid w:val="000F40FA"/>
    <w:rsid w:val="0010776B"/>
    <w:rsid w:val="00133E66"/>
    <w:rsid w:val="001435A3"/>
    <w:rsid w:val="001D08F2"/>
    <w:rsid w:val="001D525B"/>
    <w:rsid w:val="001D7F4F"/>
    <w:rsid w:val="002321B6"/>
    <w:rsid w:val="00245EC0"/>
    <w:rsid w:val="00250967"/>
    <w:rsid w:val="00252350"/>
    <w:rsid w:val="002543C8"/>
    <w:rsid w:val="00284AAE"/>
    <w:rsid w:val="002E5912"/>
    <w:rsid w:val="00325348"/>
    <w:rsid w:val="0032732C"/>
    <w:rsid w:val="0033551F"/>
    <w:rsid w:val="00336AD0"/>
    <w:rsid w:val="0037079A"/>
    <w:rsid w:val="003D01E8"/>
    <w:rsid w:val="003D5BED"/>
    <w:rsid w:val="003E5288"/>
    <w:rsid w:val="003F6D79"/>
    <w:rsid w:val="0041760A"/>
    <w:rsid w:val="00417C01"/>
    <w:rsid w:val="00441D8E"/>
    <w:rsid w:val="00453418"/>
    <w:rsid w:val="004809EE"/>
    <w:rsid w:val="004A39A2"/>
    <w:rsid w:val="004E7D54"/>
    <w:rsid w:val="005273C6"/>
    <w:rsid w:val="00530A69"/>
    <w:rsid w:val="00545593"/>
    <w:rsid w:val="00566C01"/>
    <w:rsid w:val="00577C6C"/>
    <w:rsid w:val="005826FE"/>
    <w:rsid w:val="005C2FE2"/>
    <w:rsid w:val="005E2BC9"/>
    <w:rsid w:val="005E64BC"/>
    <w:rsid w:val="00605102"/>
    <w:rsid w:val="0061415D"/>
    <w:rsid w:val="006215AA"/>
    <w:rsid w:val="006847ED"/>
    <w:rsid w:val="006913C9"/>
    <w:rsid w:val="00692F97"/>
    <w:rsid w:val="0069470D"/>
    <w:rsid w:val="0070483A"/>
    <w:rsid w:val="00734F00"/>
    <w:rsid w:val="007509FF"/>
    <w:rsid w:val="007A70AE"/>
    <w:rsid w:val="008362E8"/>
    <w:rsid w:val="00850607"/>
    <w:rsid w:val="00877D87"/>
    <w:rsid w:val="00893EB9"/>
    <w:rsid w:val="008A1768"/>
    <w:rsid w:val="008D1AF5"/>
    <w:rsid w:val="008E5F63"/>
    <w:rsid w:val="008F4429"/>
    <w:rsid w:val="00923BA8"/>
    <w:rsid w:val="0094021A"/>
    <w:rsid w:val="009705F8"/>
    <w:rsid w:val="009C6A0B"/>
    <w:rsid w:val="009E1CDF"/>
    <w:rsid w:val="009F0C77"/>
    <w:rsid w:val="009F4DD1"/>
    <w:rsid w:val="00A26C68"/>
    <w:rsid w:val="00A41684"/>
    <w:rsid w:val="00A64E80"/>
    <w:rsid w:val="00A72BCD"/>
    <w:rsid w:val="00A741D9"/>
    <w:rsid w:val="00A82383"/>
    <w:rsid w:val="00A833AB"/>
    <w:rsid w:val="00A9741D"/>
    <w:rsid w:val="00AC7F84"/>
    <w:rsid w:val="00AD4B17"/>
    <w:rsid w:val="00B412D4"/>
    <w:rsid w:val="00B52785"/>
    <w:rsid w:val="00BA063A"/>
    <w:rsid w:val="00BC3178"/>
    <w:rsid w:val="00BE3C22"/>
    <w:rsid w:val="00BE6AF2"/>
    <w:rsid w:val="00BF2D6A"/>
    <w:rsid w:val="00C0345E"/>
    <w:rsid w:val="00C33E5B"/>
    <w:rsid w:val="00C3483A"/>
    <w:rsid w:val="00C37EA2"/>
    <w:rsid w:val="00C74E9D"/>
    <w:rsid w:val="00C82FD3"/>
    <w:rsid w:val="00C92819"/>
    <w:rsid w:val="00CC3C49"/>
    <w:rsid w:val="00CC6B7B"/>
    <w:rsid w:val="00CD2089"/>
    <w:rsid w:val="00CF5D0B"/>
    <w:rsid w:val="00D73A67"/>
    <w:rsid w:val="00D970A9"/>
    <w:rsid w:val="00DF3845"/>
    <w:rsid w:val="00E37B3A"/>
    <w:rsid w:val="00E41911"/>
    <w:rsid w:val="00E92EEF"/>
    <w:rsid w:val="00EC20E6"/>
    <w:rsid w:val="00EF3B98"/>
    <w:rsid w:val="00F24442"/>
    <w:rsid w:val="00F50AE3"/>
    <w:rsid w:val="00F67CF1"/>
    <w:rsid w:val="00F840F0"/>
    <w:rsid w:val="00F9716F"/>
    <w:rsid w:val="00FA381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48B134-5F7A-44EE-9E8C-CAFADE32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77D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16-11.docx" TargetMode="External"/><Relationship Id="rId13" Type="http://schemas.openxmlformats.org/officeDocument/2006/relationships/hyperlink" Target="file:///p:\pprever\2011-12\3684_20110215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15-11.docx" TargetMode="External"/><Relationship Id="rId12" Type="http://schemas.openxmlformats.org/officeDocument/2006/relationships/hyperlink" Target="file:///p:\pprever\2011-12\3684_20110215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17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1\02-17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17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25510-FF11-4175-A26C-B9E17988D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295</Words>
  <Characters>1674</Characters>
  <Application>Microsoft Office Word</Application>
  <DocSecurity>4</DocSecurity>
  <Lines>82</Lines>
  <Paragraphs>37</Paragraphs>
  <ScaleCrop>false</ScaleCrop>
  <Company> </Company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3684: Richland County Election Commission and Board of Registration - South Carolina Legislature Online</dc:title>
  <dc:subject/>
  <dc:creator>GloriaShackelford</dc:creator>
  <cp:keywords/>
  <dc:description/>
  <cp:lastModifiedBy>N Cumfer</cp:lastModifiedBy>
  <cp:revision>2</cp:revision>
  <cp:lastPrinted>2011-02-09T15:46:00Z</cp:lastPrinted>
  <dcterms:created xsi:type="dcterms:W3CDTF">2014-11-21T21:46:00Z</dcterms:created>
  <dcterms:modified xsi:type="dcterms:W3CDTF">2014-11-21T21:46:00Z</dcterms:modified>
</cp:coreProperties>
</file>