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44" w:rsidRDefault="00737444" w:rsidP="00737444">
      <w:pPr>
        <w:widowControl w:val="0"/>
        <w:jc w:val="center"/>
      </w:pPr>
      <w:bookmarkStart w:id="0" w:name="_GoBack"/>
      <w:bookmarkEnd w:id="0"/>
      <w:r w:rsidRPr="00737444">
        <w:rPr>
          <w:b/>
        </w:rPr>
        <w:t>South Carolina General Assembly</w:t>
      </w:r>
    </w:p>
    <w:p w:rsidR="00737444" w:rsidRDefault="00737444" w:rsidP="00737444">
      <w:pPr>
        <w:widowControl w:val="0"/>
        <w:jc w:val="center"/>
      </w:pPr>
      <w:r>
        <w:t>119th Session, 2011-2012</w:t>
      </w:r>
    </w:p>
    <w:p w:rsidR="00737444" w:rsidRDefault="00737444" w:rsidP="00737444">
      <w:pPr>
        <w:widowControl w:val="0"/>
        <w:jc w:val="left"/>
      </w:pPr>
    </w:p>
    <w:p w:rsidR="00737444" w:rsidRDefault="00737444" w:rsidP="00737444">
      <w:pPr>
        <w:widowControl w:val="0"/>
        <w:jc w:val="left"/>
        <w:rPr>
          <w:b/>
        </w:rPr>
      </w:pPr>
      <w:r w:rsidRPr="00737444">
        <w:rPr>
          <w:b/>
        </w:rPr>
        <w:t>H. 3737</w:t>
      </w:r>
    </w:p>
    <w:p w:rsidR="00737444" w:rsidRDefault="00737444" w:rsidP="00737444">
      <w:pPr>
        <w:widowControl w:val="0"/>
        <w:jc w:val="left"/>
        <w:rPr>
          <w:b/>
        </w:rPr>
      </w:pPr>
    </w:p>
    <w:p w:rsidR="00737444" w:rsidRDefault="00737444" w:rsidP="00737444">
      <w:pPr>
        <w:widowControl w:val="0"/>
        <w:jc w:val="left"/>
      </w:pPr>
      <w:r w:rsidRPr="00737444">
        <w:rPr>
          <w:b/>
        </w:rPr>
        <w:t>STATUS INFORMATION</w:t>
      </w:r>
    </w:p>
    <w:p w:rsidR="00737444" w:rsidRDefault="00737444" w:rsidP="00737444">
      <w:pPr>
        <w:widowControl w:val="0"/>
        <w:jc w:val="left"/>
      </w:pPr>
    </w:p>
    <w:p w:rsidR="00737444" w:rsidRDefault="00737444" w:rsidP="00737444">
      <w:pPr>
        <w:widowControl w:val="0"/>
        <w:jc w:val="left"/>
      </w:pPr>
      <w:r>
        <w:t>House Resolution</w:t>
      </w:r>
    </w:p>
    <w:p w:rsidR="00737444" w:rsidRDefault="00737444" w:rsidP="00737444">
      <w:pPr>
        <w:widowControl w:val="0"/>
        <w:jc w:val="left"/>
      </w:pPr>
      <w:r>
        <w:t>Sponsors: Reps. J.R. Smith, Hixon, Taylor and Young</w:t>
      </w:r>
    </w:p>
    <w:p w:rsidR="00737444" w:rsidRDefault="00737444" w:rsidP="00737444">
      <w:pPr>
        <w:widowControl w:val="0"/>
        <w:jc w:val="left"/>
      </w:pPr>
      <w:r>
        <w:t>Document Path: l:\council\bills\gm\24675bh11.docx</w:t>
      </w:r>
    </w:p>
    <w:p w:rsidR="00737444" w:rsidRDefault="00737444" w:rsidP="00737444">
      <w:pPr>
        <w:widowControl w:val="0"/>
        <w:jc w:val="left"/>
      </w:pPr>
    </w:p>
    <w:p w:rsidR="00737444" w:rsidRDefault="00737444" w:rsidP="00737444">
      <w:pPr>
        <w:widowControl w:val="0"/>
        <w:jc w:val="left"/>
      </w:pPr>
      <w:r>
        <w:t>Introduced in the House on February 24, 2011</w:t>
      </w:r>
    </w:p>
    <w:p w:rsidR="00737444" w:rsidRDefault="00737444" w:rsidP="00737444">
      <w:pPr>
        <w:widowControl w:val="0"/>
        <w:jc w:val="left"/>
      </w:pPr>
      <w:r>
        <w:t>Adopted by the House on February 24, 2011</w:t>
      </w:r>
    </w:p>
    <w:p w:rsidR="00737444" w:rsidRDefault="00737444" w:rsidP="00737444">
      <w:pPr>
        <w:widowControl w:val="0"/>
        <w:jc w:val="left"/>
      </w:pPr>
    </w:p>
    <w:p w:rsidR="00737444" w:rsidRDefault="00737444" w:rsidP="00737444">
      <w:pPr>
        <w:widowControl w:val="0"/>
        <w:jc w:val="left"/>
      </w:pPr>
      <w:r>
        <w:t xml:space="preserve">Summary: </w:t>
      </w:r>
      <w:r w:rsidR="009B060C">
        <w:t>Silver Bluff Naval Junior Reserve Officer Training Corps</w:t>
      </w:r>
    </w:p>
    <w:p w:rsidR="00737444" w:rsidRDefault="00737444" w:rsidP="00737444">
      <w:pPr>
        <w:widowControl w:val="0"/>
        <w:jc w:val="left"/>
      </w:pPr>
    </w:p>
    <w:p w:rsidR="00737444" w:rsidRDefault="00737444" w:rsidP="00737444">
      <w:pPr>
        <w:widowControl w:val="0"/>
        <w:jc w:val="left"/>
      </w:pPr>
    </w:p>
    <w:p w:rsidR="00737444" w:rsidRDefault="00737444" w:rsidP="00737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444">
        <w:rPr>
          <w:b/>
        </w:rPr>
        <w:t>HISTORY OF LEGISLATIVE ACTIONS</w:t>
      </w:r>
    </w:p>
    <w:p w:rsidR="00737444" w:rsidRDefault="00737444" w:rsidP="00737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7444" w:rsidRPr="00737444" w:rsidRDefault="00737444" w:rsidP="00737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444">
        <w:rPr>
          <w:u w:val="single"/>
        </w:rPr>
        <w:tab/>
        <w:t>Date</w:t>
      </w:r>
      <w:r w:rsidRPr="00737444">
        <w:rPr>
          <w:u w:val="single"/>
        </w:rPr>
        <w:tab/>
        <w:t>Body</w:t>
      </w:r>
      <w:r w:rsidRPr="00737444">
        <w:rPr>
          <w:u w:val="single"/>
        </w:rPr>
        <w:tab/>
        <w:t>Action Description with journal page number</w:t>
      </w:r>
      <w:r w:rsidRPr="00737444">
        <w:rPr>
          <w:u w:val="single"/>
        </w:rPr>
        <w:tab/>
      </w:r>
    </w:p>
    <w:p w:rsidR="00F85392" w:rsidRDefault="00F85392" w:rsidP="00F853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827884">
        <w:t>Introduced and adopted (</w:t>
      </w:r>
      <w:hyperlink r:id="rId7" w:history="1">
        <w:r w:rsidRPr="00827884">
          <w:rPr>
            <w:rStyle w:val="Hyperlink"/>
          </w:rPr>
          <w:t>House Journal</w:t>
        </w:r>
        <w:r w:rsidRPr="00827884">
          <w:rPr>
            <w:rStyle w:val="Hyperlink"/>
          </w:rPr>
          <w:noBreakHyphen/>
          <w:t>page 2</w:t>
        </w:r>
      </w:hyperlink>
      <w:r w:rsidRPr="00827884">
        <w:t>)</w:t>
      </w:r>
    </w:p>
    <w:p w:rsidR="00F85392" w:rsidRDefault="00F85392" w:rsidP="00F853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444" w:rsidRPr="00737444" w:rsidRDefault="00737444" w:rsidP="007374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444" w:rsidRDefault="00737444" w:rsidP="00737444">
      <w:r w:rsidRPr="00737444">
        <w:rPr>
          <w:b/>
        </w:rPr>
        <w:t>VERSIONS OF THIS BILL</w:t>
      </w:r>
    </w:p>
    <w:p w:rsidR="00737444" w:rsidRDefault="00737444" w:rsidP="00737444"/>
    <w:p w:rsidR="00737444" w:rsidRDefault="00576AEF" w:rsidP="00737444">
      <w:hyperlink r:id="rId8" w:history="1">
        <w:r w:rsidR="00737444">
          <w:rPr>
            <w:rStyle w:val="Hyperlink"/>
          </w:rPr>
          <w:t>2/24/2011</w:t>
        </w:r>
      </w:hyperlink>
    </w:p>
    <w:p w:rsidR="00737444" w:rsidRDefault="00737444" w:rsidP="00737444"/>
    <w:p w:rsidR="00737444" w:rsidRDefault="00737444" w:rsidP="00737444">
      <w:pPr>
        <w:sectPr w:rsidR="00737444" w:rsidSect="007374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2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3E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7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</w:t>
      </w:r>
      <w:r w:rsidR="000D2A87">
        <w:t xml:space="preserve">THE </w:t>
      </w:r>
      <w:r>
        <w:t>N</w:t>
      </w:r>
      <w:r w:rsidR="000D2A87">
        <w:t xml:space="preserve">AVAL </w:t>
      </w:r>
      <w:r>
        <w:t>J</w:t>
      </w:r>
      <w:r w:rsidR="000D2A87">
        <w:t xml:space="preserve">UNIOR </w:t>
      </w:r>
      <w:r>
        <w:t>R</w:t>
      </w:r>
      <w:r w:rsidR="000D2A87">
        <w:t xml:space="preserve">ESERVE </w:t>
      </w:r>
      <w:r>
        <w:t>O</w:t>
      </w:r>
      <w:r w:rsidR="000D2A87">
        <w:t xml:space="preserve">FFICER </w:t>
      </w:r>
      <w:r>
        <w:t>T</w:t>
      </w:r>
      <w:r w:rsidR="000D2A87">
        <w:t xml:space="preserve">RAINING </w:t>
      </w:r>
      <w:r>
        <w:t>C</w:t>
      </w:r>
      <w:r w:rsidR="000D2A87">
        <w:t>ORPS</w:t>
      </w:r>
      <w:r>
        <w:t xml:space="preserve"> DRILL TEAM, INSTRUCTORS, AND SCHOOL OFFICIALS</w:t>
      </w:r>
      <w:r w:rsidR="000D2A87">
        <w:t xml:space="preserve"> OF SILVER BLUFF HIGH SCHOOL</w:t>
      </w:r>
      <w:r>
        <w:t>, AT A DATE AND TIME TO BE DETERMINED BY THE SPEAKER, FOR THE PURPOSE OF RECOGNIZING AND COMMENDING THEM FOR CAPTURING THE 201</w:t>
      </w:r>
      <w:r w:rsidR="00F96118">
        <w:t>1 NAVAL JUNIOR RESERVE OFFICER TRAINING CORPS AREA SIX</w:t>
      </w:r>
      <w:r>
        <w:t xml:space="preserve"> STATE CHAMPIONSHIP TITLE.</w:t>
      </w:r>
    </w:p>
    <w:p w:rsidR="00563E61" w:rsidRDefault="00563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3E61" w:rsidRDefault="00563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3E61" w:rsidRDefault="00563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7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</w:t>
      </w:r>
      <w:r w:rsidR="00F96118">
        <w:t>the Naval Junior Reserve Officer Training Corps</w:t>
      </w:r>
      <w:r>
        <w:t xml:space="preserve"> drill team, </w:t>
      </w:r>
      <w:r w:rsidR="00F96118">
        <w:t>instructor</w:t>
      </w:r>
      <w:r>
        <w:t xml:space="preserve">s, and school officials </w:t>
      </w:r>
      <w:r w:rsidR="00F96118">
        <w:t xml:space="preserve">of Silver Bluff High School, </w:t>
      </w:r>
      <w:r>
        <w:t>at a date and time to be determined by the Speaker, for the purpose of recognizing and commending them for capturing the 201</w:t>
      </w:r>
      <w:r w:rsidR="00F96118">
        <w:t>1 Naval Junior Reserve Officer Training Corps Area Six</w:t>
      </w:r>
      <w:r>
        <w:t xml:space="preserve"> State Championship title.</w:t>
      </w:r>
    </w:p>
    <w:p w:rsidR="00C62168" w:rsidRDefault="00F961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2168" w:rsidRDefault="00C62168" w:rsidP="00737444">
      <w:pPr>
        <w:suppressAutoHyphens/>
      </w:pPr>
    </w:p>
    <w:sectPr w:rsidR="00C62168" w:rsidSect="0073744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118" w:rsidRDefault="00F96118" w:rsidP="009F0C77">
      <w:r>
        <w:separator/>
      </w:r>
    </w:p>
  </w:endnote>
  <w:endnote w:type="continuationSeparator" w:id="0">
    <w:p w:rsidR="00F96118" w:rsidRDefault="00F961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C3B9E9-C64F-4462-AED3-78AA99AA4EB4}"/>
    <w:embedBold r:id="rId2" w:fontKey="{51894475-EC59-4742-96E3-6DE86CA143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E0DF9C-BCDE-4FCF-BB67-72833062E8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CEC96A-EED4-4EBF-8B24-C147C5368F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918052-30EB-41E0-AFF4-07BCDEE436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444" w:rsidRPr="00C62168" w:rsidRDefault="00737444" w:rsidP="00C62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[3737]</w:t>
    </w:r>
    <w:r>
      <w:tab/>
    </w:r>
    <w:r w:rsidR="00576AEF">
      <w:fldChar w:fldCharType="begin"/>
    </w:r>
    <w:r w:rsidR="00576AEF">
      <w:instrText xml:space="preserve"> PAGE  \* MERGEFORMAT </w:instrText>
    </w:r>
    <w:r w:rsidR="00576AEF">
      <w:fldChar w:fldCharType="separate"/>
    </w:r>
    <w:r w:rsidR="00576AEF">
      <w:rPr>
        <w:noProof/>
      </w:rPr>
      <w:t>1</w:t>
    </w:r>
    <w:r w:rsidR="00576A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118" w:rsidRDefault="00F96118" w:rsidP="009F0C77">
      <w:r>
        <w:separator/>
      </w:r>
    </w:p>
  </w:footnote>
  <w:footnote w:type="continuationSeparator" w:id="0">
    <w:p w:rsidR="00F96118" w:rsidRDefault="00F961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75BH11"/>
    <w:docVar w:name="CoverBillType" w:val="r"/>
    <w:docVar w:name="docpath" w:val="L:\Council\bills\GM\24675BH11.DOCX"/>
    <w:docVar w:name="dvBillNumber" w:val="37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E1601"/>
    <w:rsid w:val="00011869"/>
    <w:rsid w:val="00033EF2"/>
    <w:rsid w:val="00073B7E"/>
    <w:rsid w:val="000C624F"/>
    <w:rsid w:val="000D2A87"/>
    <w:rsid w:val="000E1785"/>
    <w:rsid w:val="000F40FA"/>
    <w:rsid w:val="0010776B"/>
    <w:rsid w:val="00133E66"/>
    <w:rsid w:val="001435A3"/>
    <w:rsid w:val="001D08F2"/>
    <w:rsid w:val="001D525B"/>
    <w:rsid w:val="001D5375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15BA"/>
    <w:rsid w:val="003B738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030"/>
    <w:rsid w:val="00563E61"/>
    <w:rsid w:val="00576AEF"/>
    <w:rsid w:val="00576DD2"/>
    <w:rsid w:val="00577C6C"/>
    <w:rsid w:val="005C2FE2"/>
    <w:rsid w:val="005E2BC9"/>
    <w:rsid w:val="00605102"/>
    <w:rsid w:val="006215AA"/>
    <w:rsid w:val="006665E6"/>
    <w:rsid w:val="006913C9"/>
    <w:rsid w:val="0069470D"/>
    <w:rsid w:val="006B0B2A"/>
    <w:rsid w:val="006E1601"/>
    <w:rsid w:val="00734F00"/>
    <w:rsid w:val="00737444"/>
    <w:rsid w:val="007A70AE"/>
    <w:rsid w:val="008024F5"/>
    <w:rsid w:val="008362E8"/>
    <w:rsid w:val="008A1768"/>
    <w:rsid w:val="008F4429"/>
    <w:rsid w:val="0094021A"/>
    <w:rsid w:val="0096405E"/>
    <w:rsid w:val="009802B8"/>
    <w:rsid w:val="009B060C"/>
    <w:rsid w:val="009C6A0B"/>
    <w:rsid w:val="009E63D5"/>
    <w:rsid w:val="009F0C77"/>
    <w:rsid w:val="009F4DD1"/>
    <w:rsid w:val="009F577F"/>
    <w:rsid w:val="00A41684"/>
    <w:rsid w:val="00A64E80"/>
    <w:rsid w:val="00A72BCD"/>
    <w:rsid w:val="00A741D9"/>
    <w:rsid w:val="00A77783"/>
    <w:rsid w:val="00A833AB"/>
    <w:rsid w:val="00A9741D"/>
    <w:rsid w:val="00AD4B17"/>
    <w:rsid w:val="00B11782"/>
    <w:rsid w:val="00B412D4"/>
    <w:rsid w:val="00BE3C22"/>
    <w:rsid w:val="00C0345E"/>
    <w:rsid w:val="00C3483A"/>
    <w:rsid w:val="00C62168"/>
    <w:rsid w:val="00C74E9D"/>
    <w:rsid w:val="00C82FD3"/>
    <w:rsid w:val="00C92819"/>
    <w:rsid w:val="00CC6B7B"/>
    <w:rsid w:val="00CD2089"/>
    <w:rsid w:val="00CF1D39"/>
    <w:rsid w:val="00D73A67"/>
    <w:rsid w:val="00D970A9"/>
    <w:rsid w:val="00DB35C7"/>
    <w:rsid w:val="00DD3DD0"/>
    <w:rsid w:val="00DF3845"/>
    <w:rsid w:val="00E41911"/>
    <w:rsid w:val="00E92EEF"/>
    <w:rsid w:val="00F24442"/>
    <w:rsid w:val="00F50AE3"/>
    <w:rsid w:val="00F65EBD"/>
    <w:rsid w:val="00F67CF1"/>
    <w:rsid w:val="00F840F0"/>
    <w:rsid w:val="00F85392"/>
    <w:rsid w:val="00F96118"/>
    <w:rsid w:val="00FA742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8DE1BC-FD4B-4E3A-96D1-E3A2779C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11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74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37_201102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183C1-87B1-44E1-A5E0-B52FD5D6C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222</Words>
  <Characters>1229</Characters>
  <Application>Microsoft Office Word</Application>
  <DocSecurity>4</DocSecurity>
  <Lines>59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3737: Silver Bluff Naval Junior Reserve Officer Training Corps - South Carolina Legislature Online</dc:title>
  <dc:subject/>
  <dc:creator>gailmoore</dc:creator>
  <cp:keywords/>
  <dc:description/>
  <cp:lastModifiedBy>N Cumfer</cp:lastModifiedBy>
  <cp:revision>2</cp:revision>
  <cp:lastPrinted>2011-02-22T16:29:00Z</cp:lastPrinted>
  <dcterms:created xsi:type="dcterms:W3CDTF">2014-11-21T21:48:00Z</dcterms:created>
  <dcterms:modified xsi:type="dcterms:W3CDTF">2014-11-21T21:48:00Z</dcterms:modified>
</cp:coreProperties>
</file>