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FFF" w:rsidRDefault="00B86FFF" w:rsidP="00B86FFF">
      <w:pPr>
        <w:widowControl w:val="0"/>
        <w:jc w:val="center"/>
      </w:pPr>
      <w:bookmarkStart w:id="0" w:name="_GoBack"/>
      <w:bookmarkEnd w:id="0"/>
      <w:r w:rsidRPr="00B86FFF">
        <w:rPr>
          <w:b/>
        </w:rPr>
        <w:t>South Carolina General Assembly</w:t>
      </w:r>
    </w:p>
    <w:p w:rsidR="00B86FFF" w:rsidRDefault="00B86FFF" w:rsidP="00B86FFF">
      <w:pPr>
        <w:widowControl w:val="0"/>
        <w:jc w:val="center"/>
      </w:pPr>
      <w:r>
        <w:t>119th Session, 2011-2012</w:t>
      </w:r>
    </w:p>
    <w:p w:rsidR="00B86FFF" w:rsidRDefault="00B86FFF" w:rsidP="00B86FFF">
      <w:pPr>
        <w:widowControl w:val="0"/>
        <w:jc w:val="left"/>
      </w:pPr>
    </w:p>
    <w:p w:rsidR="00B86FFF" w:rsidRDefault="00B86FFF" w:rsidP="00B86FFF">
      <w:pPr>
        <w:widowControl w:val="0"/>
        <w:jc w:val="left"/>
        <w:rPr>
          <w:b/>
        </w:rPr>
      </w:pPr>
      <w:r w:rsidRPr="00B86FFF">
        <w:rPr>
          <w:b/>
        </w:rPr>
        <w:t>H. 3893</w:t>
      </w:r>
    </w:p>
    <w:p w:rsidR="00B86FFF" w:rsidRDefault="00B86FFF" w:rsidP="00B86FFF">
      <w:pPr>
        <w:widowControl w:val="0"/>
        <w:jc w:val="left"/>
        <w:rPr>
          <w:b/>
        </w:rPr>
      </w:pPr>
    </w:p>
    <w:p w:rsidR="00B86FFF" w:rsidRDefault="00B86FFF" w:rsidP="00B86FFF">
      <w:pPr>
        <w:widowControl w:val="0"/>
        <w:jc w:val="left"/>
      </w:pPr>
      <w:r w:rsidRPr="00B86FFF">
        <w:rPr>
          <w:b/>
        </w:rPr>
        <w:t>STATUS INFORMATION</w:t>
      </w:r>
    </w:p>
    <w:p w:rsidR="00B86FFF" w:rsidRDefault="00B86FFF" w:rsidP="00B86FFF">
      <w:pPr>
        <w:widowControl w:val="0"/>
        <w:jc w:val="left"/>
      </w:pPr>
    </w:p>
    <w:p w:rsidR="00B86FFF" w:rsidRDefault="00B86FFF" w:rsidP="00B86FFF">
      <w:pPr>
        <w:widowControl w:val="0"/>
        <w:jc w:val="left"/>
      </w:pPr>
      <w:r>
        <w:t>House Resolution</w:t>
      </w:r>
    </w:p>
    <w:p w:rsidR="00B86FFF" w:rsidRDefault="00B86FFF" w:rsidP="00B86FFF">
      <w:pPr>
        <w:widowControl w:val="0"/>
        <w:jc w:val="left"/>
      </w:pPr>
      <w:r>
        <w:t>Sponsors: Reps. Sandifer and Allison</w:t>
      </w:r>
    </w:p>
    <w:p w:rsidR="00B86FFF" w:rsidRDefault="00B86FFF" w:rsidP="00B86FFF">
      <w:pPr>
        <w:widowControl w:val="0"/>
        <w:jc w:val="left"/>
      </w:pPr>
      <w:r>
        <w:t>Document Path: l:\council\bills\gm\24707sd11.docx</w:t>
      </w:r>
    </w:p>
    <w:p w:rsidR="00B86FFF" w:rsidRDefault="00B86FFF" w:rsidP="00B86FFF">
      <w:pPr>
        <w:widowControl w:val="0"/>
        <w:jc w:val="left"/>
      </w:pPr>
    </w:p>
    <w:p w:rsidR="00B86FFF" w:rsidRDefault="00B86FFF" w:rsidP="00B86FFF">
      <w:pPr>
        <w:widowControl w:val="0"/>
        <w:jc w:val="left"/>
      </w:pPr>
      <w:r>
        <w:t>Introduced in the House on March 9, 2011</w:t>
      </w:r>
    </w:p>
    <w:p w:rsidR="00B86FFF" w:rsidRDefault="00B86FFF" w:rsidP="00B86FFF">
      <w:pPr>
        <w:widowControl w:val="0"/>
        <w:jc w:val="left"/>
      </w:pPr>
      <w:r>
        <w:t>Adopted by the House on March 9, 2011</w:t>
      </w:r>
    </w:p>
    <w:p w:rsidR="00B86FFF" w:rsidRDefault="00B86FFF" w:rsidP="00B86FFF">
      <w:pPr>
        <w:widowControl w:val="0"/>
        <w:jc w:val="left"/>
      </w:pPr>
    </w:p>
    <w:p w:rsidR="00B86FFF" w:rsidRDefault="00B86FFF" w:rsidP="00B86FFF">
      <w:pPr>
        <w:widowControl w:val="0"/>
        <w:jc w:val="left"/>
      </w:pPr>
      <w:r>
        <w:t xml:space="preserve">Summary: </w:t>
      </w:r>
      <w:r w:rsidR="00057897">
        <w:t>Desiree Leigh Puglia</w:t>
      </w:r>
    </w:p>
    <w:p w:rsidR="00B86FFF" w:rsidRDefault="00B86FFF" w:rsidP="00B86FFF">
      <w:pPr>
        <w:widowControl w:val="0"/>
        <w:jc w:val="left"/>
      </w:pPr>
    </w:p>
    <w:p w:rsidR="00B86FFF" w:rsidRDefault="00B86FFF" w:rsidP="00B86FFF">
      <w:pPr>
        <w:widowControl w:val="0"/>
        <w:jc w:val="left"/>
      </w:pPr>
    </w:p>
    <w:p w:rsidR="00B86FFF" w:rsidRDefault="00B86FFF" w:rsidP="00B86F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6FFF">
        <w:rPr>
          <w:b/>
        </w:rPr>
        <w:t>HISTORY OF LEGISLATIVE ACTIONS</w:t>
      </w:r>
    </w:p>
    <w:p w:rsidR="00B86FFF" w:rsidRDefault="00B86FFF" w:rsidP="00B86F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6FFF" w:rsidRPr="00B86FFF" w:rsidRDefault="00B86FFF" w:rsidP="00B86F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6FFF">
        <w:rPr>
          <w:u w:val="single"/>
        </w:rPr>
        <w:tab/>
        <w:t>Date</w:t>
      </w:r>
      <w:r w:rsidRPr="00B86FFF">
        <w:rPr>
          <w:u w:val="single"/>
        </w:rPr>
        <w:tab/>
        <w:t>Body</w:t>
      </w:r>
      <w:r w:rsidRPr="00B86FFF">
        <w:rPr>
          <w:u w:val="single"/>
        </w:rPr>
        <w:tab/>
        <w:t>Action Description with journal page number</w:t>
      </w:r>
      <w:r w:rsidRPr="00B86FFF">
        <w:rPr>
          <w:u w:val="single"/>
        </w:rPr>
        <w:tab/>
      </w:r>
    </w:p>
    <w:p w:rsidR="000C3749" w:rsidRDefault="000C3749" w:rsidP="000C3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75251D">
        <w:t>Introduced and adopted (</w:t>
      </w:r>
      <w:hyperlink r:id="rId7" w:history="1">
        <w:r w:rsidRPr="0075251D">
          <w:rPr>
            <w:rStyle w:val="Hyperlink"/>
          </w:rPr>
          <w:t>House Journal</w:t>
        </w:r>
        <w:r w:rsidRPr="0075251D">
          <w:rPr>
            <w:rStyle w:val="Hyperlink"/>
          </w:rPr>
          <w:noBreakHyphen/>
          <w:t>page 8</w:t>
        </w:r>
      </w:hyperlink>
      <w:r w:rsidRPr="0075251D">
        <w:t>)</w:t>
      </w:r>
    </w:p>
    <w:p w:rsidR="000C3749" w:rsidRDefault="000C3749" w:rsidP="000C3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6FFF" w:rsidRPr="00B86FFF" w:rsidRDefault="00B86FFF" w:rsidP="00B86F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6FFF" w:rsidRDefault="00B86FFF" w:rsidP="00B86FFF">
      <w:r w:rsidRPr="00B86FFF">
        <w:rPr>
          <w:b/>
        </w:rPr>
        <w:t>VERSIONS OF THIS BILL</w:t>
      </w:r>
    </w:p>
    <w:p w:rsidR="00B86FFF" w:rsidRDefault="00B86FFF" w:rsidP="00B86FFF"/>
    <w:p w:rsidR="00B86FFF" w:rsidRDefault="00CB0A66" w:rsidP="00B86FFF">
      <w:hyperlink r:id="rId8" w:history="1">
        <w:r w:rsidR="00B86FFF">
          <w:rPr>
            <w:rStyle w:val="Hyperlink"/>
          </w:rPr>
          <w:t>3/9/2011</w:t>
        </w:r>
      </w:hyperlink>
    </w:p>
    <w:p w:rsidR="00B86FFF" w:rsidRDefault="00B86FFF" w:rsidP="00B86FFF"/>
    <w:p w:rsidR="00B86FFF" w:rsidRDefault="00B86FFF" w:rsidP="00B86FFF">
      <w:pPr>
        <w:sectPr w:rsidR="00B86FFF" w:rsidSect="00B86F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1B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0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CONGRATULATE DESIREE LEIGH PUGLIA, MISS SOUTH CAROLINA 2010, OF </w:t>
      </w:r>
      <w:r w:rsidR="009B09B2">
        <w:t>SIMPSONVILLE</w:t>
      </w:r>
      <w:r>
        <w:t>, AND TO COMMEND THE DISCIPLINE, ASPIRATIONS, AND TALENT THAT HAVE ENABLED HER TO REPRESENT THE PALMETTO STATE WITH DIGNITY AND POISE.</w:t>
      </w: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0C93" w:rsidRDefault="009E0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</w:t>
      </w:r>
      <w:r w:rsidR="000C6C62">
        <w:t>note with great pride</w:t>
      </w:r>
      <w:r>
        <w:t xml:space="preserve"> that Desiree Leigh Puglia was named Miss South Carolina 2010 and has been an excellent ambassador </w:t>
      </w:r>
      <w:r w:rsidR="00F94465">
        <w:t xml:space="preserve">for our State </w:t>
      </w:r>
      <w:r>
        <w:t>during her reign; and</w:t>
      </w:r>
    </w:p>
    <w:p w:rsidR="009E0C93" w:rsidRDefault="009E0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1A2" w:rsidRDefault="001611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on October 11, 1987, she moved to South Carolina with her family during her college career and has made Simpsonville her home; and</w:t>
      </w:r>
    </w:p>
    <w:p w:rsidR="00AE799C" w:rsidRDefault="00AE79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99C" w:rsidRDefault="00AE79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has won over </w:t>
      </w:r>
      <w:r w:rsidR="00F94465">
        <w:t>one</w:t>
      </w:r>
      <w:r>
        <w:t xml:space="preserve"> hundred state and national awards for dance and served as an instructor and choreographer for Let</w:t>
      </w:r>
      <w:r w:rsidR="000C6C62" w:rsidRPr="000C6C62">
        <w:t>’</w:t>
      </w:r>
      <w:r>
        <w:t>s Dance Studio in Glassboro, New Jersey; and</w:t>
      </w:r>
    </w:p>
    <w:p w:rsidR="001611A2" w:rsidRDefault="001611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C93" w:rsidRDefault="009E0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both </w:t>
      </w:r>
      <w:r w:rsidR="00AE799C">
        <w:t>talent</w:t>
      </w:r>
      <w:r>
        <w:t xml:space="preserve"> and intelligence, she graduate</w:t>
      </w:r>
      <w:r w:rsidR="00AE799C">
        <w:t xml:space="preserve">d from </w:t>
      </w:r>
      <w:r>
        <w:t xml:space="preserve">Gloucester Catholic High School </w:t>
      </w:r>
      <w:r w:rsidR="00AE799C">
        <w:t xml:space="preserve">in 2006 </w:t>
      </w:r>
      <w:r>
        <w:t xml:space="preserve">and </w:t>
      </w:r>
      <w:r w:rsidR="009B09B2">
        <w:t xml:space="preserve">has studied </w:t>
      </w:r>
      <w:r w:rsidR="00AE799C">
        <w:t xml:space="preserve">early childhood education at </w:t>
      </w:r>
      <w:r w:rsidR="009B09B2">
        <w:t xml:space="preserve">both the University of South Carolina and at </w:t>
      </w:r>
      <w:r w:rsidR="00AE799C">
        <w:t>Ashford University</w:t>
      </w:r>
      <w:r w:rsidR="009B09B2">
        <w:t xml:space="preserve"> in Clinton, Iowa</w:t>
      </w:r>
      <w:r w:rsidR="000C6C62">
        <w:t>.</w:t>
      </w:r>
      <w:r w:rsidR="00CF75AF">
        <w:t xml:space="preserve">  </w:t>
      </w:r>
      <w:r w:rsidR="000C6C62">
        <w:t xml:space="preserve">She </w:t>
      </w:r>
      <w:r w:rsidR="00AE799C">
        <w:t xml:space="preserve">has </w:t>
      </w:r>
      <w:r w:rsidR="00CF75AF">
        <w:t>received numerous academic awards, including the Spartanburg County Foundation Scholarship</w:t>
      </w:r>
      <w:r>
        <w:t>; and</w:t>
      </w:r>
    </w:p>
    <w:p w:rsidR="00CF75AF" w:rsidRDefault="00CF7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5AF" w:rsidRDefault="00CF7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has served as a spokesperson for Drug Abuse Resistance Education (D.A.R.E.), a youth mentor for South Carolina Palmetto Prince and Princess Program, and the volunteer director of children</w:t>
      </w:r>
      <w:r w:rsidR="000C6C62" w:rsidRPr="000C6C62">
        <w:t>’</w:t>
      </w:r>
      <w:r>
        <w:t>s activities for the Children</w:t>
      </w:r>
      <w:r w:rsidR="000C6C62" w:rsidRPr="000C6C62">
        <w:t>’</w:t>
      </w:r>
      <w:r>
        <w:t>s Miracle Network (CMN) of Greenville Hospital System; and</w:t>
      </w:r>
    </w:p>
    <w:p w:rsidR="00CF75AF" w:rsidRDefault="00CF7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42" w:rsidRDefault="009E0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11A2">
        <w:t xml:space="preserve">the South Carolina House of Representatives takes great pleasure in recognizing such an outstanding young woman and representative of the State of South Carolina as </w:t>
      </w:r>
      <w:r w:rsidR="00CF75AF">
        <w:t>Desiree Leigh Puglia, and the members wish her well as she continues her reign</w:t>
      </w:r>
      <w:r w:rsidR="000C6C62">
        <w:t xml:space="preserve"> and in the upcoming 2011 Miss America Pageant</w:t>
      </w:r>
      <w:r w:rsidR="00891B42">
        <w:t>.  Now, therefore,</w:t>
      </w: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0C93">
        <w:t xml:space="preserve"> the members of the South Carolina House of Representatives, by this resolution, congratulate Desiree Leigh Puglia, Miss South Carolina 2010, of </w:t>
      </w:r>
      <w:r w:rsidR="009B09B2">
        <w:t>Simpsonville</w:t>
      </w:r>
      <w:r w:rsidR="009E0C93">
        <w:t>, and commend the discipline, aspirations, and talent that have enabled her to represent the Palmetto State with dignity and poise.</w:t>
      </w: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E0C93">
        <w:t>present</w:t>
      </w:r>
      <w:r>
        <w:t>ed to</w:t>
      </w:r>
      <w:r w:rsidR="009E0C93">
        <w:t xml:space="preserve"> Desiree Leigh Puglia.</w:t>
      </w:r>
    </w:p>
    <w:p w:rsidR="00570B9E" w:rsidRDefault="000C6C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0B9E" w:rsidRDefault="00570B9E" w:rsidP="00B86FFF">
      <w:pPr>
        <w:suppressAutoHyphens/>
      </w:pPr>
    </w:p>
    <w:sectPr w:rsidR="00570B9E" w:rsidSect="00B86FF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99C" w:rsidRDefault="00AE799C" w:rsidP="009F0C77">
      <w:r>
        <w:separator/>
      </w:r>
    </w:p>
  </w:endnote>
  <w:endnote w:type="continuationSeparator" w:id="0">
    <w:p w:rsidR="00AE799C" w:rsidRDefault="00AE79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359A71-1E6C-4E14-B270-C16CD64DEA8B}"/>
    <w:embedBold r:id="rId2" w:fontKey="{4B756D61-75FA-43E3-BF86-FAD8327A0F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21AE20-C40C-4B8B-9FA0-F9688C39EB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B3710FD-1622-4881-BCFC-F64E684981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187AA8-4E35-4B11-AE54-BAD0BE2142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FFF" w:rsidRPr="00570B9E" w:rsidRDefault="00B86FFF" w:rsidP="00570B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[3893]</w:t>
    </w:r>
    <w:r>
      <w:tab/>
    </w:r>
    <w:r w:rsidR="00CB0A66">
      <w:fldChar w:fldCharType="begin"/>
    </w:r>
    <w:r w:rsidR="00CB0A66">
      <w:instrText xml:space="preserve"> PAGE  \* MERGEFORMAT </w:instrText>
    </w:r>
    <w:r w:rsidR="00CB0A66">
      <w:fldChar w:fldCharType="separate"/>
    </w:r>
    <w:r w:rsidR="00CB0A66">
      <w:rPr>
        <w:noProof/>
      </w:rPr>
      <w:t>1</w:t>
    </w:r>
    <w:r w:rsidR="00CB0A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99C" w:rsidRDefault="00AE799C" w:rsidP="009F0C77">
      <w:r>
        <w:separator/>
      </w:r>
    </w:p>
  </w:footnote>
  <w:footnote w:type="continuationSeparator" w:id="0">
    <w:p w:rsidR="00AE799C" w:rsidRDefault="00AE79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07SD11"/>
    <w:docVar w:name="CoverBillType" w:val="r"/>
    <w:docVar w:name="docpath" w:val="L:\Council\bills\GM\24707SD11.DOCX"/>
    <w:docVar w:name="dvBillNumber" w:val="38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06E9A"/>
    <w:rsid w:val="00011869"/>
    <w:rsid w:val="00057897"/>
    <w:rsid w:val="000C3749"/>
    <w:rsid w:val="000C6C62"/>
    <w:rsid w:val="000D152A"/>
    <w:rsid w:val="000E1785"/>
    <w:rsid w:val="000F40FA"/>
    <w:rsid w:val="0010776B"/>
    <w:rsid w:val="001334CE"/>
    <w:rsid w:val="00133E66"/>
    <w:rsid w:val="001435A3"/>
    <w:rsid w:val="001611A2"/>
    <w:rsid w:val="00183BC2"/>
    <w:rsid w:val="001D08F2"/>
    <w:rsid w:val="001D525B"/>
    <w:rsid w:val="001D7F4F"/>
    <w:rsid w:val="002321B6"/>
    <w:rsid w:val="00250967"/>
    <w:rsid w:val="002543C8"/>
    <w:rsid w:val="00284AAE"/>
    <w:rsid w:val="00286949"/>
    <w:rsid w:val="002E5912"/>
    <w:rsid w:val="0030482F"/>
    <w:rsid w:val="00325348"/>
    <w:rsid w:val="0032732C"/>
    <w:rsid w:val="00336AD0"/>
    <w:rsid w:val="003558F5"/>
    <w:rsid w:val="0037079A"/>
    <w:rsid w:val="003A5C90"/>
    <w:rsid w:val="003D01E8"/>
    <w:rsid w:val="003E5288"/>
    <w:rsid w:val="003F6D79"/>
    <w:rsid w:val="0041760A"/>
    <w:rsid w:val="00417C01"/>
    <w:rsid w:val="00467AFB"/>
    <w:rsid w:val="004809EE"/>
    <w:rsid w:val="004E7D54"/>
    <w:rsid w:val="005273C6"/>
    <w:rsid w:val="00530A69"/>
    <w:rsid w:val="00545593"/>
    <w:rsid w:val="00570B9E"/>
    <w:rsid w:val="00577C6C"/>
    <w:rsid w:val="005957FB"/>
    <w:rsid w:val="005C2FE2"/>
    <w:rsid w:val="005E2BC9"/>
    <w:rsid w:val="00605102"/>
    <w:rsid w:val="006215AA"/>
    <w:rsid w:val="006524DF"/>
    <w:rsid w:val="00667E6C"/>
    <w:rsid w:val="006913C9"/>
    <w:rsid w:val="0069470D"/>
    <w:rsid w:val="006C095F"/>
    <w:rsid w:val="006E24A3"/>
    <w:rsid w:val="00734F00"/>
    <w:rsid w:val="007509BE"/>
    <w:rsid w:val="007A2F4B"/>
    <w:rsid w:val="007A70AE"/>
    <w:rsid w:val="008362E8"/>
    <w:rsid w:val="00891B42"/>
    <w:rsid w:val="008A1768"/>
    <w:rsid w:val="008F4429"/>
    <w:rsid w:val="0094021A"/>
    <w:rsid w:val="009B09B2"/>
    <w:rsid w:val="009C6A0B"/>
    <w:rsid w:val="009E0C9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99C"/>
    <w:rsid w:val="00B412D4"/>
    <w:rsid w:val="00B6312F"/>
    <w:rsid w:val="00B86FFF"/>
    <w:rsid w:val="00B92862"/>
    <w:rsid w:val="00BE2FB4"/>
    <w:rsid w:val="00BE3C22"/>
    <w:rsid w:val="00C0345E"/>
    <w:rsid w:val="00C3483A"/>
    <w:rsid w:val="00C74E9D"/>
    <w:rsid w:val="00C82FD3"/>
    <w:rsid w:val="00C92819"/>
    <w:rsid w:val="00CB0A66"/>
    <w:rsid w:val="00CC6B7B"/>
    <w:rsid w:val="00CD2089"/>
    <w:rsid w:val="00CF75AF"/>
    <w:rsid w:val="00D06E9A"/>
    <w:rsid w:val="00D14A1D"/>
    <w:rsid w:val="00D72595"/>
    <w:rsid w:val="00D73A67"/>
    <w:rsid w:val="00D970A9"/>
    <w:rsid w:val="00DF3845"/>
    <w:rsid w:val="00E41911"/>
    <w:rsid w:val="00E92EEF"/>
    <w:rsid w:val="00EA02A3"/>
    <w:rsid w:val="00F24442"/>
    <w:rsid w:val="00F50AE3"/>
    <w:rsid w:val="00F67CF1"/>
    <w:rsid w:val="00F840F0"/>
    <w:rsid w:val="00F94465"/>
    <w:rsid w:val="00FA1F4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C3BD1F-FDC8-42CF-9023-2D1FFDE64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9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99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6F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893_201103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883AB-40B9-4467-A3C3-BD3773F68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401</Words>
  <Characters>2235</Characters>
  <Application>Microsoft Office Word</Application>
  <DocSecurity>4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3893: Desiree Leigh Puglia - South Carolina Legislature Online</dc:title>
  <dc:subject/>
  <dc:creator>gailmoore</dc:creator>
  <cp:keywords/>
  <dc:description/>
  <cp:lastModifiedBy>N Cumfer</cp:lastModifiedBy>
  <cp:revision>2</cp:revision>
  <cp:lastPrinted>2011-03-08T18:33:00Z</cp:lastPrinted>
  <dcterms:created xsi:type="dcterms:W3CDTF">2014-11-21T21:52:00Z</dcterms:created>
  <dcterms:modified xsi:type="dcterms:W3CDTF">2014-11-21T21:52:00Z</dcterms:modified>
</cp:coreProperties>
</file>