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2D7F" w:rsidRDefault="00B42D7F" w:rsidP="00B42D7F">
      <w:pPr>
        <w:widowControl w:val="0"/>
        <w:jc w:val="center"/>
      </w:pPr>
      <w:bookmarkStart w:id="0" w:name="_GoBack"/>
      <w:bookmarkEnd w:id="0"/>
      <w:r w:rsidRPr="00B42D7F">
        <w:rPr>
          <w:b/>
        </w:rPr>
        <w:t>South Carolina General Assembly</w:t>
      </w:r>
    </w:p>
    <w:p w:rsidR="00B42D7F" w:rsidRDefault="00B42D7F" w:rsidP="00B42D7F">
      <w:pPr>
        <w:widowControl w:val="0"/>
        <w:jc w:val="center"/>
      </w:pPr>
      <w:r>
        <w:t>119th Session, 2011-2012</w:t>
      </w:r>
    </w:p>
    <w:p w:rsidR="00B42D7F" w:rsidRDefault="00B42D7F" w:rsidP="00B42D7F">
      <w:pPr>
        <w:widowControl w:val="0"/>
        <w:jc w:val="left"/>
      </w:pPr>
    </w:p>
    <w:p w:rsidR="00B42D7F" w:rsidRDefault="00B42D7F" w:rsidP="00B42D7F">
      <w:pPr>
        <w:widowControl w:val="0"/>
        <w:jc w:val="left"/>
        <w:rPr>
          <w:b/>
        </w:rPr>
      </w:pPr>
      <w:r w:rsidRPr="00B42D7F">
        <w:rPr>
          <w:b/>
        </w:rPr>
        <w:t>H. 3909</w:t>
      </w:r>
    </w:p>
    <w:p w:rsidR="00B42D7F" w:rsidRDefault="00B42D7F" w:rsidP="00B42D7F">
      <w:pPr>
        <w:widowControl w:val="0"/>
        <w:jc w:val="left"/>
        <w:rPr>
          <w:b/>
        </w:rPr>
      </w:pPr>
    </w:p>
    <w:p w:rsidR="00B42D7F" w:rsidRDefault="00B42D7F" w:rsidP="00B42D7F">
      <w:pPr>
        <w:widowControl w:val="0"/>
        <w:jc w:val="left"/>
      </w:pPr>
      <w:r w:rsidRPr="00B42D7F">
        <w:rPr>
          <w:b/>
        </w:rPr>
        <w:t>STATUS INFORMATION</w:t>
      </w:r>
    </w:p>
    <w:p w:rsidR="00B42D7F" w:rsidRDefault="00B42D7F" w:rsidP="00B42D7F">
      <w:pPr>
        <w:widowControl w:val="0"/>
        <w:jc w:val="left"/>
      </w:pPr>
    </w:p>
    <w:p w:rsidR="00B42D7F" w:rsidRDefault="00B42D7F" w:rsidP="00B42D7F">
      <w:pPr>
        <w:widowControl w:val="0"/>
        <w:jc w:val="left"/>
      </w:pPr>
      <w:r>
        <w:t>House Resolution</w:t>
      </w:r>
    </w:p>
    <w:p w:rsidR="00B42D7F" w:rsidRDefault="00B42D7F" w:rsidP="00B42D7F">
      <w:pPr>
        <w:widowControl w:val="0"/>
        <w:jc w:val="left"/>
      </w:pPr>
      <w:r>
        <w:t>Sponsors: Rep. Rutherford</w:t>
      </w:r>
    </w:p>
    <w:p w:rsidR="00B42D7F" w:rsidRDefault="00B42D7F" w:rsidP="00B42D7F">
      <w:pPr>
        <w:widowControl w:val="0"/>
        <w:jc w:val="left"/>
      </w:pPr>
      <w:r>
        <w:t>Document Path: l:\council\bills\rm\1119bh11.docx</w:t>
      </w:r>
    </w:p>
    <w:p w:rsidR="00B42D7F" w:rsidRDefault="00B42D7F" w:rsidP="00B42D7F">
      <w:pPr>
        <w:widowControl w:val="0"/>
        <w:jc w:val="left"/>
      </w:pPr>
    </w:p>
    <w:p w:rsidR="00B42D7F" w:rsidRDefault="00B42D7F" w:rsidP="00B42D7F">
      <w:pPr>
        <w:widowControl w:val="0"/>
        <w:jc w:val="left"/>
      </w:pPr>
      <w:r>
        <w:t>Introduced in the House on March 10, 2011</w:t>
      </w:r>
    </w:p>
    <w:p w:rsidR="00B42D7F" w:rsidRDefault="00B42D7F" w:rsidP="00B42D7F">
      <w:pPr>
        <w:widowControl w:val="0"/>
        <w:jc w:val="left"/>
      </w:pPr>
      <w:r>
        <w:t>Adopted by the House on March 10, 2011</w:t>
      </w:r>
    </w:p>
    <w:p w:rsidR="00B42D7F" w:rsidRDefault="00B42D7F" w:rsidP="00B42D7F">
      <w:pPr>
        <w:widowControl w:val="0"/>
        <w:jc w:val="left"/>
      </w:pPr>
    </w:p>
    <w:p w:rsidR="00B42D7F" w:rsidRDefault="00B42D7F" w:rsidP="00B42D7F">
      <w:pPr>
        <w:widowControl w:val="0"/>
        <w:jc w:val="left"/>
      </w:pPr>
      <w:r>
        <w:t xml:space="preserve">Summary: </w:t>
      </w:r>
      <w:r w:rsidR="001F6B0A">
        <w:t>M. Sue Frazier</w:t>
      </w:r>
    </w:p>
    <w:p w:rsidR="00B42D7F" w:rsidRDefault="00B42D7F" w:rsidP="00B42D7F">
      <w:pPr>
        <w:widowControl w:val="0"/>
        <w:jc w:val="left"/>
      </w:pPr>
    </w:p>
    <w:p w:rsidR="00B42D7F" w:rsidRDefault="00B42D7F" w:rsidP="00B42D7F">
      <w:pPr>
        <w:widowControl w:val="0"/>
        <w:jc w:val="left"/>
      </w:pPr>
    </w:p>
    <w:p w:rsidR="00B42D7F" w:rsidRDefault="00B42D7F" w:rsidP="00B42D7F">
      <w:pPr>
        <w:widowControl w:val="0"/>
        <w:tabs>
          <w:tab w:val="center" w:pos="590"/>
          <w:tab w:val="center" w:pos="1440"/>
          <w:tab w:val="left" w:pos="1872"/>
          <w:tab w:val="left" w:pos="9187"/>
        </w:tabs>
        <w:jc w:val="left"/>
      </w:pPr>
      <w:r w:rsidRPr="00B42D7F">
        <w:rPr>
          <w:b/>
        </w:rPr>
        <w:t>HISTORY OF LEGISLATIVE ACTIONS</w:t>
      </w:r>
    </w:p>
    <w:p w:rsidR="00B42D7F" w:rsidRDefault="00B42D7F" w:rsidP="00B42D7F">
      <w:pPr>
        <w:widowControl w:val="0"/>
        <w:tabs>
          <w:tab w:val="center" w:pos="590"/>
          <w:tab w:val="center" w:pos="1440"/>
          <w:tab w:val="left" w:pos="1872"/>
          <w:tab w:val="left" w:pos="9187"/>
        </w:tabs>
        <w:jc w:val="left"/>
      </w:pPr>
    </w:p>
    <w:p w:rsidR="00B42D7F" w:rsidRPr="00B42D7F" w:rsidRDefault="00B42D7F" w:rsidP="00B42D7F">
      <w:pPr>
        <w:widowControl w:val="0"/>
        <w:tabs>
          <w:tab w:val="center" w:pos="590"/>
          <w:tab w:val="center" w:pos="1440"/>
          <w:tab w:val="left" w:pos="1872"/>
          <w:tab w:val="left" w:pos="9187"/>
        </w:tabs>
        <w:jc w:val="left"/>
      </w:pPr>
      <w:r w:rsidRPr="00B42D7F">
        <w:rPr>
          <w:u w:val="single"/>
        </w:rPr>
        <w:tab/>
        <w:t>Date</w:t>
      </w:r>
      <w:r w:rsidRPr="00B42D7F">
        <w:rPr>
          <w:u w:val="single"/>
        </w:rPr>
        <w:tab/>
        <w:t>Body</w:t>
      </w:r>
      <w:r w:rsidRPr="00B42D7F">
        <w:rPr>
          <w:u w:val="single"/>
        </w:rPr>
        <w:tab/>
        <w:t>Action Description with journal page number</w:t>
      </w:r>
      <w:r w:rsidRPr="00B42D7F">
        <w:rPr>
          <w:u w:val="single"/>
        </w:rPr>
        <w:tab/>
      </w:r>
    </w:p>
    <w:p w:rsidR="0008108D" w:rsidRDefault="0008108D" w:rsidP="0008108D">
      <w:pPr>
        <w:widowControl w:val="0"/>
        <w:tabs>
          <w:tab w:val="right" w:pos="1008"/>
          <w:tab w:val="left" w:pos="1152"/>
          <w:tab w:val="left" w:pos="1872"/>
          <w:tab w:val="left" w:pos="9187"/>
        </w:tabs>
        <w:ind w:left="2088" w:hanging="2088"/>
        <w:jc w:val="left"/>
      </w:pPr>
      <w:r>
        <w:tab/>
        <w:t>3/10/2011</w:t>
      </w:r>
      <w:r>
        <w:tab/>
        <w:t>House</w:t>
      </w:r>
      <w:r>
        <w:tab/>
      </w:r>
      <w:r w:rsidRPr="00F55FAD">
        <w:t>Introduced and adopted (</w:t>
      </w:r>
      <w:hyperlink r:id="rId7" w:history="1">
        <w:r w:rsidRPr="00F55FAD">
          <w:rPr>
            <w:rStyle w:val="Hyperlink"/>
          </w:rPr>
          <w:t>House Journal</w:t>
        </w:r>
        <w:r w:rsidRPr="00F55FAD">
          <w:rPr>
            <w:rStyle w:val="Hyperlink"/>
          </w:rPr>
          <w:noBreakHyphen/>
          <w:t>page 6</w:t>
        </w:r>
      </w:hyperlink>
      <w:r w:rsidRPr="00F55FAD">
        <w:t>)</w:t>
      </w:r>
    </w:p>
    <w:p w:rsidR="0008108D" w:rsidRDefault="0008108D" w:rsidP="0008108D">
      <w:pPr>
        <w:widowControl w:val="0"/>
        <w:tabs>
          <w:tab w:val="right" w:pos="1008"/>
          <w:tab w:val="left" w:pos="1152"/>
          <w:tab w:val="left" w:pos="1872"/>
          <w:tab w:val="left" w:pos="9187"/>
        </w:tabs>
        <w:ind w:left="2088" w:hanging="2088"/>
        <w:jc w:val="left"/>
      </w:pPr>
    </w:p>
    <w:p w:rsidR="00B42D7F" w:rsidRPr="00B42D7F" w:rsidRDefault="00B42D7F" w:rsidP="00B42D7F">
      <w:pPr>
        <w:widowControl w:val="0"/>
        <w:tabs>
          <w:tab w:val="right" w:pos="1008"/>
          <w:tab w:val="left" w:pos="1152"/>
          <w:tab w:val="left" w:pos="1872"/>
          <w:tab w:val="left" w:pos="9187"/>
        </w:tabs>
        <w:ind w:left="2088" w:hanging="2088"/>
        <w:jc w:val="left"/>
      </w:pPr>
    </w:p>
    <w:p w:rsidR="00B42D7F" w:rsidRDefault="00B42D7F" w:rsidP="00B42D7F">
      <w:r w:rsidRPr="00B42D7F">
        <w:rPr>
          <w:b/>
        </w:rPr>
        <w:t>VERSIONS OF THIS BILL</w:t>
      </w:r>
    </w:p>
    <w:p w:rsidR="00B42D7F" w:rsidRDefault="00B42D7F" w:rsidP="00B42D7F"/>
    <w:p w:rsidR="00B42D7F" w:rsidRDefault="00AE6DC2" w:rsidP="00B42D7F">
      <w:hyperlink r:id="rId8" w:history="1">
        <w:r w:rsidR="00B42D7F">
          <w:rPr>
            <w:rStyle w:val="Hyperlink"/>
          </w:rPr>
          <w:t>3/10/2011</w:t>
        </w:r>
      </w:hyperlink>
    </w:p>
    <w:p w:rsidR="00B42D7F" w:rsidRDefault="00B42D7F" w:rsidP="00B42D7F"/>
    <w:p w:rsidR="00B42D7F" w:rsidRDefault="00B42D7F" w:rsidP="00B42D7F">
      <w:pPr>
        <w:sectPr w:rsidR="00B42D7F" w:rsidSect="00B42D7F">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C4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3108C">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778C" w:rsidRDefault="007228FC" w:rsidP="007B7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7B778C">
        <w:t xml:space="preserve">RECOGNIZE AND COMMEND </w:t>
      </w:r>
      <w:r w:rsidR="00026C85">
        <w:t>M. SUE FRAZIER</w:t>
      </w:r>
      <w:r w:rsidR="007B778C">
        <w:t xml:space="preserve"> OF RICHLAND COUNTY FOR HER OUTSTANDING PUBLIC AND COMMUNITY SERVICE TO THE PEOPLE OF SOUTH CAROLINA.</w:t>
      </w:r>
    </w:p>
    <w:p w:rsidR="00C3108C" w:rsidRDefault="00C310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E0C4C" w:rsidRDefault="00C3108C" w:rsidP="009E0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E0C4C">
        <w:t>it is with great pleasure that the members of the South Carolina House of Representatives honor individuals who freely give of their time and resources for the good of others; and</w:t>
      </w:r>
    </w:p>
    <w:p w:rsidR="009E0C4C" w:rsidRDefault="009E0C4C" w:rsidP="009E0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0C4C" w:rsidRDefault="009E0C4C" w:rsidP="009E0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16548">
        <w:t>M. Sue Frazier</w:t>
      </w:r>
      <w:r>
        <w:t>, retired educator and mentor, has contributed valuable public and community service to the citizens of the Palmetto State and is thereby worthy of praise; and</w:t>
      </w:r>
    </w:p>
    <w:p w:rsidR="009E0C4C" w:rsidRDefault="009E0C4C" w:rsidP="009E0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029D" w:rsidRDefault="009E0C4C" w:rsidP="009E0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born in </w:t>
      </w:r>
      <w:r w:rsidR="00316548">
        <w:t>Carnesville, Georgia</w:t>
      </w:r>
      <w:r>
        <w:t xml:space="preserve">, </w:t>
      </w:r>
      <w:r w:rsidR="00316548">
        <w:t xml:space="preserve">Mrs. Frazier, in preparation for a </w:t>
      </w:r>
      <w:r>
        <w:rPr>
          <w:color w:val="000000" w:themeColor="text1"/>
          <w:u w:color="000000" w:themeColor="text1"/>
        </w:rPr>
        <w:t xml:space="preserve">long and fruitful teaching career, </w:t>
      </w:r>
      <w:r w:rsidRPr="00DF5226">
        <w:rPr>
          <w:color w:val="000000" w:themeColor="text1"/>
          <w:u w:color="000000" w:themeColor="text1"/>
        </w:rPr>
        <w:t>earn</w:t>
      </w:r>
      <w:r>
        <w:rPr>
          <w:color w:val="000000" w:themeColor="text1"/>
          <w:u w:color="000000" w:themeColor="text1"/>
        </w:rPr>
        <w:t>ed</w:t>
      </w:r>
      <w:r w:rsidRPr="00DF5226">
        <w:rPr>
          <w:color w:val="000000" w:themeColor="text1"/>
          <w:u w:color="000000" w:themeColor="text1"/>
        </w:rPr>
        <w:t xml:space="preserve"> her </w:t>
      </w:r>
      <w:r w:rsidR="004F029D">
        <w:rPr>
          <w:color w:val="000000" w:themeColor="text1"/>
          <w:u w:color="000000" w:themeColor="text1"/>
        </w:rPr>
        <w:t>bachelor</w:t>
      </w:r>
      <w:r w:rsidR="00493D8B" w:rsidRPr="00493D8B">
        <w:rPr>
          <w:color w:val="000000" w:themeColor="text1"/>
          <w:u w:color="000000" w:themeColor="text1"/>
        </w:rPr>
        <w:t>’</w:t>
      </w:r>
      <w:r w:rsidR="004F029D">
        <w:rPr>
          <w:color w:val="000000" w:themeColor="text1"/>
          <w:u w:color="000000" w:themeColor="text1"/>
        </w:rPr>
        <w:t xml:space="preserve">s degree </w:t>
      </w:r>
      <w:r w:rsidR="00705045">
        <w:rPr>
          <w:color w:val="000000" w:themeColor="text1"/>
          <w:u w:color="000000" w:themeColor="text1"/>
        </w:rPr>
        <w:t xml:space="preserve">in elementary education </w:t>
      </w:r>
      <w:r w:rsidR="004F029D">
        <w:rPr>
          <w:color w:val="000000" w:themeColor="text1"/>
          <w:u w:color="000000" w:themeColor="text1"/>
        </w:rPr>
        <w:t>at A</w:t>
      </w:r>
      <w:r w:rsidRPr="00DF5226">
        <w:rPr>
          <w:color w:val="000000" w:themeColor="text1"/>
          <w:u w:color="000000" w:themeColor="text1"/>
        </w:rPr>
        <w:t>llen University</w:t>
      </w:r>
      <w:r w:rsidR="004F029D">
        <w:rPr>
          <w:color w:val="000000" w:themeColor="text1"/>
          <w:u w:color="000000" w:themeColor="text1"/>
        </w:rPr>
        <w:t>. Further studies followed at Columbia College, the University of South Carolina, and South Carolina State University; and</w:t>
      </w:r>
    </w:p>
    <w:p w:rsidR="004F029D" w:rsidRDefault="004F029D" w:rsidP="009E0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029D" w:rsidRDefault="004F029D" w:rsidP="009E0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EA0388">
        <w:rPr>
          <w:color w:val="000000" w:themeColor="text1"/>
          <w:u w:color="000000" w:themeColor="text1"/>
        </w:rPr>
        <w:t>after graduation, she worked at Carver Elementary School in Richland School District One. During the period of integration, she became the first African</w:t>
      </w:r>
      <w:r w:rsidR="00493D8B">
        <w:rPr>
          <w:color w:val="000000" w:themeColor="text1"/>
          <w:u w:color="000000" w:themeColor="text1"/>
        </w:rPr>
        <w:noBreakHyphen/>
      </w:r>
      <w:r w:rsidR="00EA0388">
        <w:rPr>
          <w:color w:val="000000" w:themeColor="text1"/>
          <w:u w:color="000000" w:themeColor="text1"/>
        </w:rPr>
        <w:t>American first</w:t>
      </w:r>
      <w:r w:rsidR="00D648C3">
        <w:rPr>
          <w:color w:val="000000" w:themeColor="text1"/>
          <w:u w:color="000000" w:themeColor="text1"/>
        </w:rPr>
        <w:t xml:space="preserve"> </w:t>
      </w:r>
      <w:r w:rsidR="00EA0388">
        <w:rPr>
          <w:color w:val="000000" w:themeColor="text1"/>
          <w:u w:color="000000" w:themeColor="text1"/>
        </w:rPr>
        <w:t>grade teacher at Hyatt Park Elementary School; and</w:t>
      </w:r>
    </w:p>
    <w:p w:rsidR="00EA0388" w:rsidRDefault="00EA0388" w:rsidP="009E0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0388" w:rsidRDefault="00EA0388" w:rsidP="009E0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w:t>
      </w:r>
      <w:r w:rsidR="00A247B9">
        <w:rPr>
          <w:color w:val="000000" w:themeColor="text1"/>
          <w:u w:color="000000" w:themeColor="text1"/>
        </w:rPr>
        <w:t>her outstanding work as a teacher has not gone unappreciated. She was named Hyatt Park</w:t>
      </w:r>
      <w:r w:rsidR="00493D8B" w:rsidRPr="00493D8B">
        <w:rPr>
          <w:color w:val="000000" w:themeColor="text1"/>
          <w:u w:color="000000" w:themeColor="text1"/>
        </w:rPr>
        <w:t>’</w:t>
      </w:r>
      <w:r w:rsidR="00A247B9">
        <w:rPr>
          <w:color w:val="000000" w:themeColor="text1"/>
          <w:u w:color="000000" w:themeColor="text1"/>
        </w:rPr>
        <w:t>s Teacher of the Year on two occasions, and the respect in which she is held earned her the post of Unit Leader of Grade 1 for more than twenty years. In addition, Mrs. Frazier appeared on NBC</w:t>
      </w:r>
      <w:r w:rsidR="00493D8B">
        <w:rPr>
          <w:color w:val="000000" w:themeColor="text1"/>
          <w:u w:color="000000" w:themeColor="text1"/>
        </w:rPr>
        <w:noBreakHyphen/>
      </w:r>
      <w:r w:rsidR="00A247B9">
        <w:rPr>
          <w:color w:val="000000" w:themeColor="text1"/>
          <w:u w:color="000000" w:themeColor="text1"/>
        </w:rPr>
        <w:t>TV</w:t>
      </w:r>
      <w:r w:rsidR="00493D8B" w:rsidRPr="00493D8B">
        <w:rPr>
          <w:color w:val="000000" w:themeColor="text1"/>
          <w:u w:color="000000" w:themeColor="text1"/>
        </w:rPr>
        <w:t>’</w:t>
      </w:r>
      <w:r w:rsidR="00A247B9">
        <w:rPr>
          <w:color w:val="000000" w:themeColor="text1"/>
          <w:u w:color="000000" w:themeColor="text1"/>
        </w:rPr>
        <w:t xml:space="preserve">s </w:t>
      </w:r>
      <w:r w:rsidR="00A247B9" w:rsidRPr="00A247B9">
        <w:rPr>
          <w:i/>
          <w:color w:val="000000" w:themeColor="text1"/>
          <w:u w:color="000000" w:themeColor="text1"/>
        </w:rPr>
        <w:t>Newswatch</w:t>
      </w:r>
      <w:r w:rsidR="00A247B9">
        <w:rPr>
          <w:color w:val="000000" w:themeColor="text1"/>
          <w:u w:color="000000" w:themeColor="text1"/>
        </w:rPr>
        <w:t xml:space="preserve"> as a spokes</w:t>
      </w:r>
      <w:r w:rsidR="00AF75CF">
        <w:rPr>
          <w:color w:val="000000" w:themeColor="text1"/>
          <w:u w:color="000000" w:themeColor="text1"/>
        </w:rPr>
        <w:t>person</w:t>
      </w:r>
      <w:r w:rsidR="00A247B9">
        <w:rPr>
          <w:color w:val="000000" w:themeColor="text1"/>
          <w:u w:color="000000" w:themeColor="text1"/>
        </w:rPr>
        <w:t xml:space="preserve"> for teachers with former State Superintendent of Education Dr. Barbara Nielsen; and</w:t>
      </w:r>
    </w:p>
    <w:p w:rsidR="00A247B9" w:rsidRDefault="00A247B9" w:rsidP="009E0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47B9" w:rsidRDefault="00A247B9" w:rsidP="009E0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BE5F17">
        <w:rPr>
          <w:color w:val="000000" w:themeColor="text1"/>
          <w:u w:color="000000" w:themeColor="text1"/>
        </w:rPr>
        <w:t>a mentor of youth for more than forty years</w:t>
      </w:r>
      <w:r w:rsidR="00390C87">
        <w:rPr>
          <w:color w:val="000000" w:themeColor="text1"/>
          <w:u w:color="000000" w:themeColor="text1"/>
        </w:rPr>
        <w:t>, Mrs. Frazier</w:t>
      </w:r>
      <w:r>
        <w:rPr>
          <w:color w:val="000000" w:themeColor="text1"/>
          <w:u w:color="000000" w:themeColor="text1"/>
        </w:rPr>
        <w:t xml:space="preserve"> </w:t>
      </w:r>
      <w:r w:rsidR="00327F2D">
        <w:rPr>
          <w:color w:val="000000" w:themeColor="text1"/>
          <w:u w:color="000000" w:themeColor="text1"/>
        </w:rPr>
        <w:t xml:space="preserve">also </w:t>
      </w:r>
      <w:r>
        <w:rPr>
          <w:color w:val="000000" w:themeColor="text1"/>
          <w:u w:color="000000" w:themeColor="text1"/>
        </w:rPr>
        <w:t>has been honored as Bojangle</w:t>
      </w:r>
      <w:r w:rsidR="00493D8B" w:rsidRPr="00493D8B">
        <w:rPr>
          <w:color w:val="000000" w:themeColor="text1"/>
          <w:u w:color="000000" w:themeColor="text1"/>
        </w:rPr>
        <w:t>’</w:t>
      </w:r>
      <w:r>
        <w:rPr>
          <w:color w:val="000000" w:themeColor="text1"/>
          <w:u w:color="000000" w:themeColor="text1"/>
        </w:rPr>
        <w:t xml:space="preserve">s Teacher of the Month, nominated by the Columbia Area Reading Council as an Outstanding Reading Teacher in Richland One, and nominated twice for </w:t>
      </w:r>
      <w:r w:rsidRPr="00A247B9">
        <w:rPr>
          <w:i/>
          <w:color w:val="000000" w:themeColor="text1"/>
          <w:u w:color="000000" w:themeColor="text1"/>
        </w:rPr>
        <w:t>Who</w:t>
      </w:r>
      <w:r w:rsidR="00493D8B" w:rsidRPr="00493D8B">
        <w:rPr>
          <w:color w:val="000000" w:themeColor="text1"/>
          <w:u w:color="000000" w:themeColor="text1"/>
        </w:rPr>
        <w:t>’</w:t>
      </w:r>
      <w:r w:rsidRPr="00A247B9">
        <w:rPr>
          <w:i/>
          <w:color w:val="000000" w:themeColor="text1"/>
          <w:u w:color="000000" w:themeColor="text1"/>
        </w:rPr>
        <w:t>s Who Among America</w:t>
      </w:r>
      <w:r w:rsidR="00493D8B" w:rsidRPr="00493D8B">
        <w:rPr>
          <w:color w:val="000000" w:themeColor="text1"/>
          <w:u w:color="000000" w:themeColor="text1"/>
        </w:rPr>
        <w:t>’</w:t>
      </w:r>
      <w:r w:rsidRPr="00A247B9">
        <w:rPr>
          <w:i/>
          <w:color w:val="000000" w:themeColor="text1"/>
          <w:u w:color="000000" w:themeColor="text1"/>
        </w:rPr>
        <w:t>s Teachers</w:t>
      </w:r>
      <w:r>
        <w:rPr>
          <w:color w:val="000000" w:themeColor="text1"/>
          <w:u w:color="000000" w:themeColor="text1"/>
        </w:rPr>
        <w:t>; and</w:t>
      </w:r>
    </w:p>
    <w:p w:rsidR="007B0CDB" w:rsidRDefault="007B0CDB" w:rsidP="009E0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205A" w:rsidRDefault="00BE5F17" w:rsidP="009E0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897E75">
        <w:rPr>
          <w:color w:val="000000" w:themeColor="text1"/>
          <w:u w:color="000000" w:themeColor="text1"/>
        </w:rPr>
        <w:t>Mrs. Frazier</w:t>
      </w:r>
      <w:r w:rsidR="00390C87">
        <w:rPr>
          <w:color w:val="000000" w:themeColor="text1"/>
          <w:u w:color="000000" w:themeColor="text1"/>
        </w:rPr>
        <w:t>, a mother of four and grandmother of four,</w:t>
      </w:r>
      <w:r w:rsidR="00897E75">
        <w:rPr>
          <w:color w:val="000000" w:themeColor="text1"/>
          <w:u w:color="000000" w:themeColor="text1"/>
        </w:rPr>
        <w:t xml:space="preserve"> has made time to organize seniors for monthly movie viewings, acted as president of the Allen University Greater Columbia Alumni Association, served her community association, and worked with the Older Adult Ministry at Francis Burns United Methodist Church, where she worships</w:t>
      </w:r>
      <w:r w:rsidR="00301399">
        <w:rPr>
          <w:color w:val="000000" w:themeColor="text1"/>
          <w:u w:color="000000" w:themeColor="text1"/>
        </w:rPr>
        <w:t>. She is also an honored member of her sorority, Alpha Kappa Alpha, which bestowed on her its 2007 South Atlantic Regional Director</w:t>
      </w:r>
      <w:r w:rsidR="00493D8B" w:rsidRPr="00493D8B">
        <w:rPr>
          <w:color w:val="000000" w:themeColor="text1"/>
          <w:u w:color="000000" w:themeColor="text1"/>
        </w:rPr>
        <w:t>’</w:t>
      </w:r>
      <w:r w:rsidR="00301399">
        <w:rPr>
          <w:color w:val="000000" w:themeColor="text1"/>
          <w:u w:color="000000" w:themeColor="text1"/>
        </w:rPr>
        <w:t>s Centennial Legends Award</w:t>
      </w:r>
      <w:r w:rsidR="009B205A">
        <w:rPr>
          <w:color w:val="000000" w:themeColor="text1"/>
          <w:u w:color="000000" w:themeColor="text1"/>
        </w:rPr>
        <w:t>; and</w:t>
      </w:r>
    </w:p>
    <w:p w:rsidR="009B205A" w:rsidRDefault="009B205A" w:rsidP="009E0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7795" w:rsidRDefault="009B205A" w:rsidP="00997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u w:color="000000" w:themeColor="text1"/>
        </w:rPr>
        <w:t>Whereas, a</w:t>
      </w:r>
      <w:r w:rsidR="00301399">
        <w:rPr>
          <w:color w:val="000000" w:themeColor="text1"/>
          <w:u w:color="000000" w:themeColor="text1"/>
        </w:rPr>
        <w:t xml:space="preserve">lthough </w:t>
      </w:r>
      <w:r w:rsidR="00C03F17">
        <w:rPr>
          <w:color w:val="000000" w:themeColor="text1"/>
          <w:u w:color="000000" w:themeColor="text1"/>
        </w:rPr>
        <w:t xml:space="preserve">now </w:t>
      </w:r>
      <w:r w:rsidR="00301399">
        <w:rPr>
          <w:color w:val="000000" w:themeColor="text1"/>
          <w:u w:color="000000" w:themeColor="text1"/>
        </w:rPr>
        <w:t>retired</w:t>
      </w:r>
      <w:r w:rsidR="00C03F17">
        <w:rPr>
          <w:color w:val="000000" w:themeColor="text1"/>
          <w:u w:color="000000" w:themeColor="text1"/>
        </w:rPr>
        <w:t xml:space="preserve"> after thirty</w:t>
      </w:r>
      <w:r w:rsidR="00493D8B">
        <w:rPr>
          <w:color w:val="000000" w:themeColor="text1"/>
          <w:u w:color="000000" w:themeColor="text1"/>
        </w:rPr>
        <w:noBreakHyphen/>
      </w:r>
      <w:r w:rsidR="00C03F17">
        <w:rPr>
          <w:color w:val="000000" w:themeColor="text1"/>
          <w:u w:color="000000" w:themeColor="text1"/>
        </w:rPr>
        <w:t>five years of teaching</w:t>
      </w:r>
      <w:r w:rsidR="00301399">
        <w:rPr>
          <w:color w:val="000000" w:themeColor="text1"/>
          <w:u w:color="000000" w:themeColor="text1"/>
        </w:rPr>
        <w:t xml:space="preserve">, M. Sue Frazier continues to </w:t>
      </w:r>
      <w:r w:rsidR="00316914">
        <w:rPr>
          <w:color w:val="000000" w:themeColor="text1"/>
          <w:u w:color="000000" w:themeColor="text1"/>
        </w:rPr>
        <w:t xml:space="preserve">tutor and otherwise </w:t>
      </w:r>
      <w:r w:rsidR="00301399">
        <w:rPr>
          <w:color w:val="000000" w:themeColor="text1"/>
          <w:u w:color="000000" w:themeColor="text1"/>
        </w:rPr>
        <w:t>serve her church and community</w:t>
      </w:r>
      <w:r>
        <w:rPr>
          <w:color w:val="000000" w:themeColor="text1"/>
          <w:u w:color="000000" w:themeColor="text1"/>
        </w:rPr>
        <w:t>. I</w:t>
      </w:r>
      <w:r w:rsidR="00997795">
        <w:rPr>
          <w:color w:val="000000" w:themeColor="text1"/>
        </w:rPr>
        <w:t xml:space="preserve">n recognition of her </w:t>
      </w:r>
      <w:r>
        <w:rPr>
          <w:color w:val="000000" w:themeColor="text1"/>
        </w:rPr>
        <w:t>many years of</w:t>
      </w:r>
      <w:r w:rsidR="00997795">
        <w:rPr>
          <w:color w:val="000000" w:themeColor="text1"/>
        </w:rPr>
        <w:t xml:space="preserve"> </w:t>
      </w:r>
      <w:r>
        <w:rPr>
          <w:color w:val="000000" w:themeColor="text1"/>
        </w:rPr>
        <w:t xml:space="preserve">service, </w:t>
      </w:r>
      <w:r w:rsidR="00997795">
        <w:rPr>
          <w:color w:val="000000" w:themeColor="text1"/>
        </w:rPr>
        <w:t>this veteran educator will be honored at the Spring Valley Country Club on March 12, 2011; and</w:t>
      </w:r>
    </w:p>
    <w:p w:rsidR="00301399" w:rsidRDefault="00301399" w:rsidP="009E0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0C4C" w:rsidRDefault="009E0C4C" w:rsidP="009E0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House of Representatives recognize that the success of the State of South Carolina, the strength of its communities, and the vitality of American society as a whole depend, in great measure, upon the dedication of individuals like </w:t>
      </w:r>
      <w:r w:rsidR="0069590A">
        <w:rPr>
          <w:color w:val="000000" w:themeColor="text1"/>
          <w:u w:color="000000" w:themeColor="text1"/>
        </w:rPr>
        <w:t>M. Sue Frazier</w:t>
      </w:r>
      <w:r>
        <w:t>, who use their talents and resources to serve others. Now, therefore,</w:t>
      </w:r>
    </w:p>
    <w:p w:rsidR="009E0C4C" w:rsidRDefault="009E0C4C" w:rsidP="009E0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0C4C" w:rsidRDefault="009E0C4C" w:rsidP="009E0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E0C4C" w:rsidRDefault="009E0C4C" w:rsidP="009E0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0C4C" w:rsidRDefault="009E0C4C" w:rsidP="009E0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House of Representatives, by this resolution, recognize and commend </w:t>
      </w:r>
      <w:r w:rsidR="0069590A">
        <w:rPr>
          <w:color w:val="000000" w:themeColor="text1"/>
          <w:u w:color="000000" w:themeColor="text1"/>
        </w:rPr>
        <w:t>M. Sue Frazier</w:t>
      </w:r>
      <w:r>
        <w:t xml:space="preserve"> of Richland County for her outstanding public and community service to the people of South Carolina.</w:t>
      </w:r>
    </w:p>
    <w:p w:rsidR="009E0C4C" w:rsidRDefault="009E0C4C" w:rsidP="009E0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E0C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0069590A">
        <w:rPr>
          <w:color w:val="000000" w:themeColor="text1"/>
          <w:u w:color="000000" w:themeColor="text1"/>
        </w:rPr>
        <w:t>M. Sue Frazier</w:t>
      </w:r>
      <w:r>
        <w:t>.</w:t>
      </w:r>
    </w:p>
    <w:p w:rsidR="000C490A" w:rsidRDefault="00493D8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C490A" w:rsidRDefault="000C490A" w:rsidP="00B42D7F">
      <w:pPr>
        <w:suppressAutoHyphens/>
      </w:pPr>
    </w:p>
    <w:sectPr w:rsidR="000C490A" w:rsidSect="00B42D7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108C" w:rsidRDefault="00C3108C" w:rsidP="009F0C77">
      <w:r>
        <w:separator/>
      </w:r>
    </w:p>
  </w:endnote>
  <w:endnote w:type="continuationSeparator" w:id="0">
    <w:p w:rsidR="00C3108C" w:rsidRDefault="00C3108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52933EC-F906-4D13-979D-AF7F2C06483A}"/>
    <w:embedBold r:id="rId2" w:fontKey="{5245F356-1C9A-4A36-AF6D-96C4F1DC1E39}"/>
    <w:embedItalic r:id="rId3" w:fontKey="{E4F5B8DC-5FCA-43E1-A76E-8B100BFFA6A3}"/>
  </w:font>
  <w:font w:name="Calibri">
    <w:panose1 w:val="020F0502020204030204"/>
    <w:charset w:val="00"/>
    <w:family w:val="swiss"/>
    <w:pitch w:val="variable"/>
    <w:sig w:usb0="E10002FF" w:usb1="4000ACFF" w:usb2="00000009" w:usb3="00000000" w:csb0="0000019F" w:csb1="00000000"/>
    <w:embedRegular r:id="rId4" w:fontKey="{0F130E92-DE21-4B69-98D0-7DEBFEE85E29}"/>
  </w:font>
  <w:font w:name="Tahoma">
    <w:panose1 w:val="020B0604030504040204"/>
    <w:charset w:val="00"/>
    <w:family w:val="swiss"/>
    <w:pitch w:val="variable"/>
    <w:sig w:usb0="21002A87" w:usb1="80000000" w:usb2="00000008" w:usb3="00000000" w:csb0="000101FF" w:csb1="00000000"/>
    <w:embedRegular r:id="rId5" w:fontKey="{C158427B-9079-4494-8B2C-4353CD896A1B}"/>
  </w:font>
  <w:font w:name="Cambria">
    <w:panose1 w:val="02040503050406030204"/>
    <w:charset w:val="00"/>
    <w:family w:val="roman"/>
    <w:pitch w:val="variable"/>
    <w:sig w:usb0="E00002FF" w:usb1="400004FF" w:usb2="00000000" w:usb3="00000000" w:csb0="0000019F" w:csb1="00000000"/>
    <w:embedRegular r:id="rId6" w:fontKey="{F727965D-C24B-4CD3-A116-2FF1E4E22F4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2D7F" w:rsidRPr="000C490A" w:rsidRDefault="00B42D7F" w:rsidP="000C490A">
    <w:pPr>
      <w:pStyle w:val="Footer"/>
      <w:tabs>
        <w:tab w:val="clear" w:pos="4680"/>
        <w:tab w:val="clear" w:pos="9360"/>
        <w:tab w:val="center" w:pos="2995"/>
      </w:tabs>
      <w:spacing w:before="120"/>
    </w:pPr>
    <w:r>
      <w:t>[3909]</w:t>
    </w:r>
    <w:r>
      <w:tab/>
    </w:r>
    <w:r w:rsidR="00AE6DC2">
      <w:fldChar w:fldCharType="begin"/>
    </w:r>
    <w:r w:rsidR="00AE6DC2">
      <w:instrText xml:space="preserve"> PAGE  \* MERGEFORMAT </w:instrText>
    </w:r>
    <w:r w:rsidR="00AE6DC2">
      <w:fldChar w:fldCharType="separate"/>
    </w:r>
    <w:r w:rsidR="00AE6DC2">
      <w:rPr>
        <w:noProof/>
      </w:rPr>
      <w:t>1</w:t>
    </w:r>
    <w:r w:rsidR="00AE6DC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108C" w:rsidRDefault="00C3108C" w:rsidP="009F0C77">
      <w:r>
        <w:separator/>
      </w:r>
    </w:p>
  </w:footnote>
  <w:footnote w:type="continuationSeparator" w:id="0">
    <w:p w:rsidR="00C3108C" w:rsidRDefault="00C3108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19BH11"/>
    <w:docVar w:name="CoverBillType" w:val="r"/>
    <w:docVar w:name="docpath" w:val="L:\Council\bills\RM\1119BH11.DOCX"/>
    <w:docVar w:name="dvBillNumber" w:val="3909"/>
    <w:docVar w:name="dvBillNumberPrefix" w:val="H. "/>
    <w:docVar w:name="dvOriginalBody" w:val="House"/>
    <w:docVar w:name="dvSteno" w:val="RM"/>
    <w:docVar w:name="NameofBody" w:val="h"/>
    <w:docVar w:name="vgroup2" w:val="Council"/>
  </w:docVars>
  <w:rsids>
    <w:rsidRoot w:val="00E01E07"/>
    <w:rsid w:val="00011869"/>
    <w:rsid w:val="00026C85"/>
    <w:rsid w:val="0008108D"/>
    <w:rsid w:val="000C490A"/>
    <w:rsid w:val="000E1785"/>
    <w:rsid w:val="000F40FA"/>
    <w:rsid w:val="000F744E"/>
    <w:rsid w:val="0010776B"/>
    <w:rsid w:val="00133E66"/>
    <w:rsid w:val="001435A3"/>
    <w:rsid w:val="00165B94"/>
    <w:rsid w:val="001C45D8"/>
    <w:rsid w:val="001D08F2"/>
    <w:rsid w:val="001D525B"/>
    <w:rsid w:val="001D7F4F"/>
    <w:rsid w:val="001F6B0A"/>
    <w:rsid w:val="002321B6"/>
    <w:rsid w:val="00250967"/>
    <w:rsid w:val="002543C8"/>
    <w:rsid w:val="00284AAE"/>
    <w:rsid w:val="002A081A"/>
    <w:rsid w:val="002E5912"/>
    <w:rsid w:val="00301399"/>
    <w:rsid w:val="00316548"/>
    <w:rsid w:val="00316914"/>
    <w:rsid w:val="00325348"/>
    <w:rsid w:val="0032732C"/>
    <w:rsid w:val="00327F2D"/>
    <w:rsid w:val="00336AD0"/>
    <w:rsid w:val="0037079A"/>
    <w:rsid w:val="00383ABB"/>
    <w:rsid w:val="00387D21"/>
    <w:rsid w:val="00390C87"/>
    <w:rsid w:val="003967D2"/>
    <w:rsid w:val="003D01E8"/>
    <w:rsid w:val="003E5288"/>
    <w:rsid w:val="003F6D79"/>
    <w:rsid w:val="0041760A"/>
    <w:rsid w:val="00417C01"/>
    <w:rsid w:val="00463AFC"/>
    <w:rsid w:val="004714A3"/>
    <w:rsid w:val="004809EE"/>
    <w:rsid w:val="00481F0F"/>
    <w:rsid w:val="00493D8B"/>
    <w:rsid w:val="004E7D54"/>
    <w:rsid w:val="004F029D"/>
    <w:rsid w:val="005273C6"/>
    <w:rsid w:val="00530A69"/>
    <w:rsid w:val="00532EA6"/>
    <w:rsid w:val="00545593"/>
    <w:rsid w:val="00577C6C"/>
    <w:rsid w:val="005C2FE2"/>
    <w:rsid w:val="005C325B"/>
    <w:rsid w:val="005E2BC9"/>
    <w:rsid w:val="00605102"/>
    <w:rsid w:val="006215AA"/>
    <w:rsid w:val="006913C9"/>
    <w:rsid w:val="0069470D"/>
    <w:rsid w:val="0069590A"/>
    <w:rsid w:val="00705045"/>
    <w:rsid w:val="007228FC"/>
    <w:rsid w:val="00734F00"/>
    <w:rsid w:val="007A70AE"/>
    <w:rsid w:val="007B0CDB"/>
    <w:rsid w:val="007B778C"/>
    <w:rsid w:val="007D4160"/>
    <w:rsid w:val="008324C7"/>
    <w:rsid w:val="008362E8"/>
    <w:rsid w:val="00897E75"/>
    <w:rsid w:val="008A1768"/>
    <w:rsid w:val="008F4429"/>
    <w:rsid w:val="00900511"/>
    <w:rsid w:val="00934EA1"/>
    <w:rsid w:val="0094021A"/>
    <w:rsid w:val="0098078F"/>
    <w:rsid w:val="00997795"/>
    <w:rsid w:val="009B205A"/>
    <w:rsid w:val="009C6A0B"/>
    <w:rsid w:val="009E0C4C"/>
    <w:rsid w:val="009F0C77"/>
    <w:rsid w:val="009F4DD1"/>
    <w:rsid w:val="00A247B9"/>
    <w:rsid w:val="00A41684"/>
    <w:rsid w:val="00A64E80"/>
    <w:rsid w:val="00A72BCD"/>
    <w:rsid w:val="00A741D9"/>
    <w:rsid w:val="00A833AB"/>
    <w:rsid w:val="00A9741D"/>
    <w:rsid w:val="00AD4B17"/>
    <w:rsid w:val="00AE6DC2"/>
    <w:rsid w:val="00AF75CF"/>
    <w:rsid w:val="00B412D4"/>
    <w:rsid w:val="00B42D7F"/>
    <w:rsid w:val="00BE3C22"/>
    <w:rsid w:val="00BE5F17"/>
    <w:rsid w:val="00C0345E"/>
    <w:rsid w:val="00C03F17"/>
    <w:rsid w:val="00C3108C"/>
    <w:rsid w:val="00C33AD2"/>
    <w:rsid w:val="00C3483A"/>
    <w:rsid w:val="00C4267D"/>
    <w:rsid w:val="00C74E9D"/>
    <w:rsid w:val="00C811C7"/>
    <w:rsid w:val="00C82FD3"/>
    <w:rsid w:val="00C92819"/>
    <w:rsid w:val="00CC6B7B"/>
    <w:rsid w:val="00CD2089"/>
    <w:rsid w:val="00D22A1E"/>
    <w:rsid w:val="00D648C3"/>
    <w:rsid w:val="00D73A67"/>
    <w:rsid w:val="00D970A9"/>
    <w:rsid w:val="00DF3845"/>
    <w:rsid w:val="00E01E07"/>
    <w:rsid w:val="00E055A5"/>
    <w:rsid w:val="00E41911"/>
    <w:rsid w:val="00E92EEF"/>
    <w:rsid w:val="00EA0388"/>
    <w:rsid w:val="00EB3061"/>
    <w:rsid w:val="00EF490D"/>
    <w:rsid w:val="00F061A9"/>
    <w:rsid w:val="00F24442"/>
    <w:rsid w:val="00F50AE3"/>
    <w:rsid w:val="00F67CF1"/>
    <w:rsid w:val="00F8385B"/>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D15F30C-39AF-4222-87FA-443EB87B8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05045"/>
    <w:rPr>
      <w:rFonts w:ascii="Tahoma" w:hAnsi="Tahoma" w:cs="Tahoma"/>
      <w:sz w:val="16"/>
      <w:szCs w:val="16"/>
    </w:rPr>
  </w:style>
  <w:style w:type="character" w:customStyle="1" w:styleId="BalloonTextChar">
    <w:name w:val="Balloon Text Char"/>
    <w:basedOn w:val="DefaultParagraphFont"/>
    <w:link w:val="BalloonText"/>
    <w:uiPriority w:val="99"/>
    <w:semiHidden/>
    <w:rsid w:val="00705045"/>
    <w:rPr>
      <w:rFonts w:ascii="Tahoma" w:eastAsia="Times New Roman" w:hAnsi="Tahoma" w:cs="Tahoma"/>
      <w:sz w:val="16"/>
      <w:szCs w:val="16"/>
    </w:rPr>
  </w:style>
  <w:style w:type="character" w:styleId="Hyperlink">
    <w:name w:val="Hyperlink"/>
    <w:basedOn w:val="DefaultParagraphFont"/>
    <w:uiPriority w:val="99"/>
    <w:unhideWhenUsed/>
    <w:rsid w:val="00B42D7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8161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909_20110310.docx" TargetMode="External"/><Relationship Id="rId3" Type="http://schemas.openxmlformats.org/officeDocument/2006/relationships/settings" Target="settings.xml"/><Relationship Id="rId7" Type="http://schemas.openxmlformats.org/officeDocument/2006/relationships/hyperlink" Target="file:///h:\hj%20archive\2011\03-10-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6D534C-C2D6-4F1F-9C96-10B0D60883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585</Words>
  <Characters>3137</Characters>
  <Application>Microsoft Office Word</Application>
  <DocSecurity>4</DocSecurity>
  <Lines>109</Lines>
  <Paragraphs>30</Paragraphs>
  <ScaleCrop>false</ScaleCrop>
  <Company> </Company>
  <LinksUpToDate>false</LinksUpToDate>
  <CharactersWithSpaces>3693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3909: M. Sue Frazier - South Carolina Legislature Online</dc:title>
  <dc:subject/>
  <dc:creator>rosannemcdowell</dc:creator>
  <cp:keywords/>
  <dc:description/>
  <cp:lastModifiedBy>N Cumfer</cp:lastModifiedBy>
  <cp:revision>2</cp:revision>
  <cp:lastPrinted>2011-03-09T22:00:00Z</cp:lastPrinted>
  <dcterms:created xsi:type="dcterms:W3CDTF">2014-11-21T21:53:00Z</dcterms:created>
  <dcterms:modified xsi:type="dcterms:W3CDTF">2014-11-21T21:53:00Z</dcterms:modified>
</cp:coreProperties>
</file>