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1D7" w:rsidRDefault="00FE71D7" w:rsidP="00FE71D7">
      <w:pPr>
        <w:widowControl w:val="0"/>
        <w:jc w:val="center"/>
      </w:pPr>
      <w:bookmarkStart w:id="0" w:name="_GoBack"/>
      <w:bookmarkEnd w:id="0"/>
      <w:r w:rsidRPr="00FE71D7">
        <w:rPr>
          <w:b/>
        </w:rPr>
        <w:t>South Carolina General Assembly</w:t>
      </w:r>
    </w:p>
    <w:p w:rsidR="00FE71D7" w:rsidRDefault="00FE71D7" w:rsidP="00FE71D7">
      <w:pPr>
        <w:widowControl w:val="0"/>
        <w:jc w:val="center"/>
      </w:pPr>
      <w:r>
        <w:t>119th Session, 2011-2012</w:t>
      </w:r>
    </w:p>
    <w:p w:rsidR="00FE71D7" w:rsidRDefault="00FE71D7" w:rsidP="00FE71D7">
      <w:pPr>
        <w:widowControl w:val="0"/>
        <w:jc w:val="left"/>
      </w:pPr>
    </w:p>
    <w:p w:rsidR="00FE71D7" w:rsidRDefault="00FE71D7" w:rsidP="00FE71D7">
      <w:pPr>
        <w:widowControl w:val="0"/>
        <w:jc w:val="left"/>
        <w:rPr>
          <w:b/>
        </w:rPr>
      </w:pPr>
      <w:r w:rsidRPr="00FE71D7">
        <w:rPr>
          <w:b/>
        </w:rPr>
        <w:t>H. 3970</w:t>
      </w:r>
    </w:p>
    <w:p w:rsidR="00FE71D7" w:rsidRDefault="00FE71D7" w:rsidP="00FE71D7">
      <w:pPr>
        <w:widowControl w:val="0"/>
        <w:jc w:val="left"/>
        <w:rPr>
          <w:b/>
        </w:rPr>
      </w:pPr>
    </w:p>
    <w:p w:rsidR="00FE71D7" w:rsidRDefault="00FE71D7" w:rsidP="00FE71D7">
      <w:pPr>
        <w:widowControl w:val="0"/>
        <w:jc w:val="left"/>
      </w:pPr>
      <w:r w:rsidRPr="00FE71D7">
        <w:rPr>
          <w:b/>
        </w:rPr>
        <w:t>STATUS INFORMATION</w:t>
      </w:r>
    </w:p>
    <w:p w:rsidR="00FE71D7" w:rsidRDefault="00FE71D7" w:rsidP="00FE71D7">
      <w:pPr>
        <w:widowControl w:val="0"/>
        <w:jc w:val="left"/>
      </w:pPr>
    </w:p>
    <w:p w:rsidR="00FE71D7" w:rsidRDefault="00FE71D7" w:rsidP="00FE71D7">
      <w:pPr>
        <w:widowControl w:val="0"/>
        <w:jc w:val="left"/>
      </w:pPr>
      <w:r>
        <w:t>Concurrent Resolution</w:t>
      </w:r>
    </w:p>
    <w:p w:rsidR="00FE71D7" w:rsidRDefault="00FE71D7" w:rsidP="00FE71D7">
      <w:pPr>
        <w:widowControl w:val="0"/>
        <w:jc w:val="left"/>
      </w:pPr>
      <w:r>
        <w:t>Sponsors: Reps. Allen and King</w:t>
      </w:r>
    </w:p>
    <w:p w:rsidR="00FE71D7" w:rsidRDefault="00FE71D7" w:rsidP="00FE71D7">
      <w:pPr>
        <w:widowControl w:val="0"/>
        <w:jc w:val="left"/>
      </w:pPr>
      <w:r>
        <w:t>Document Path: l:\council\bills\gm\24731zw11.docx</w:t>
      </w:r>
    </w:p>
    <w:p w:rsidR="00FE71D7" w:rsidRDefault="00FE71D7" w:rsidP="00FE71D7">
      <w:pPr>
        <w:widowControl w:val="0"/>
        <w:jc w:val="left"/>
      </w:pPr>
    </w:p>
    <w:p w:rsidR="00FE71D7" w:rsidRDefault="00FE71D7" w:rsidP="00FE71D7">
      <w:pPr>
        <w:widowControl w:val="0"/>
        <w:jc w:val="left"/>
      </w:pPr>
      <w:r>
        <w:t>Introduced in the House on March 29, 2011</w:t>
      </w:r>
    </w:p>
    <w:p w:rsidR="00FE71D7" w:rsidRDefault="00FE71D7" w:rsidP="00FE71D7">
      <w:pPr>
        <w:widowControl w:val="0"/>
        <w:jc w:val="left"/>
      </w:pPr>
      <w:r>
        <w:t>Currently residing in the Senate</w:t>
      </w:r>
    </w:p>
    <w:p w:rsidR="00FE71D7" w:rsidRDefault="00FE71D7" w:rsidP="00FE71D7">
      <w:pPr>
        <w:widowControl w:val="0"/>
        <w:jc w:val="left"/>
      </w:pPr>
    </w:p>
    <w:p w:rsidR="00FE71D7" w:rsidRDefault="00FE71D7" w:rsidP="00FE71D7">
      <w:pPr>
        <w:widowControl w:val="0"/>
        <w:jc w:val="left"/>
      </w:pPr>
      <w:r>
        <w:t xml:space="preserve">Summary: </w:t>
      </w:r>
      <w:r w:rsidR="00EA50D7">
        <w:t>David Morrow</w:t>
      </w:r>
    </w:p>
    <w:p w:rsidR="00FE71D7" w:rsidRDefault="00FE71D7" w:rsidP="00FE71D7">
      <w:pPr>
        <w:widowControl w:val="0"/>
        <w:jc w:val="left"/>
      </w:pPr>
    </w:p>
    <w:p w:rsidR="00FE71D7" w:rsidRDefault="00FE71D7" w:rsidP="00FE71D7">
      <w:pPr>
        <w:widowControl w:val="0"/>
        <w:jc w:val="left"/>
      </w:pPr>
    </w:p>
    <w:p w:rsidR="00FE71D7" w:rsidRDefault="00FE71D7" w:rsidP="00FE71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71D7">
        <w:rPr>
          <w:b/>
        </w:rPr>
        <w:t>HISTORY OF LEGISLATIVE ACTIONS</w:t>
      </w:r>
    </w:p>
    <w:p w:rsidR="00FE71D7" w:rsidRDefault="00FE71D7" w:rsidP="00FE71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71D7" w:rsidRPr="00FE71D7" w:rsidRDefault="00FE71D7" w:rsidP="00FE71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71D7">
        <w:rPr>
          <w:u w:val="single"/>
        </w:rPr>
        <w:tab/>
        <w:t>Date</w:t>
      </w:r>
      <w:r w:rsidRPr="00FE71D7">
        <w:rPr>
          <w:u w:val="single"/>
        </w:rPr>
        <w:tab/>
        <w:t>Body</w:t>
      </w:r>
      <w:r w:rsidRPr="00FE71D7">
        <w:rPr>
          <w:u w:val="single"/>
        </w:rPr>
        <w:tab/>
        <w:t>Action Description with journal page number</w:t>
      </w:r>
      <w:r w:rsidRPr="00FE71D7">
        <w:rPr>
          <w:u w:val="single"/>
        </w:rPr>
        <w:tab/>
      </w:r>
    </w:p>
    <w:p w:rsidR="00AB7D52" w:rsidRDefault="00AB7D52" w:rsidP="00AB7D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3/29/2011</w:t>
      </w:r>
      <w:r>
        <w:tab/>
        <w:t>House</w:t>
      </w:r>
      <w:r>
        <w:tab/>
      </w:r>
      <w:r w:rsidRPr="0041302E">
        <w:t>Intr</w:t>
      </w:r>
      <w:r>
        <w:t xml:space="preserve">oduced, adopted, sent to Senate </w:t>
      </w:r>
      <w:r w:rsidRPr="0041302E">
        <w:t>(</w:t>
      </w:r>
      <w:hyperlink r:id="rId7" w:history="1">
        <w:r w:rsidRPr="0041302E">
          <w:rPr>
            <w:rStyle w:val="Hyperlink"/>
          </w:rPr>
          <w:t>House Journal</w:t>
        </w:r>
        <w:r w:rsidRPr="0041302E">
          <w:rPr>
            <w:rStyle w:val="Hyperlink"/>
          </w:rPr>
          <w:noBreakHyphen/>
          <w:t>page 14</w:t>
        </w:r>
      </w:hyperlink>
      <w:r w:rsidRPr="0041302E">
        <w:t>)</w:t>
      </w:r>
    </w:p>
    <w:p w:rsidR="00AB7D52" w:rsidRDefault="00AB7D52" w:rsidP="00AB7D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71D7" w:rsidRPr="00FE71D7" w:rsidRDefault="00FE71D7" w:rsidP="00FE71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71D7" w:rsidRDefault="00FE71D7" w:rsidP="00FE71D7">
      <w:r w:rsidRPr="00FE71D7">
        <w:rPr>
          <w:b/>
        </w:rPr>
        <w:t>VERSIONS OF THIS BILL</w:t>
      </w:r>
    </w:p>
    <w:p w:rsidR="00FE71D7" w:rsidRDefault="00FE71D7" w:rsidP="00FE71D7"/>
    <w:p w:rsidR="00FE71D7" w:rsidRDefault="00224453" w:rsidP="00FE71D7">
      <w:hyperlink r:id="rId8" w:history="1">
        <w:r w:rsidR="00FE71D7">
          <w:rPr>
            <w:rStyle w:val="Hyperlink"/>
          </w:rPr>
          <w:t>3/29/2011</w:t>
        </w:r>
      </w:hyperlink>
    </w:p>
    <w:p w:rsidR="00FE71D7" w:rsidRDefault="00FE71D7" w:rsidP="00FE71D7"/>
    <w:p w:rsidR="00FE71D7" w:rsidRDefault="00FE71D7" w:rsidP="00FE71D7">
      <w:pPr>
        <w:sectPr w:rsidR="00FE71D7" w:rsidSect="00FE71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5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154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DR. DAVID MORROW, DIRECTOR OF THE MOREHOUSE COLLEGE GLEE CLUB, AND TO COMMEND HIM FOR A LONG AND REMARKABLE CAREER IN MUSIC EDUCATION AND PERFORMANCE.</w:t>
      </w:r>
    </w:p>
    <w:p w:rsidR="00781546" w:rsidRDefault="007815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66FC" w:rsidRDefault="007815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503766">
        <w:t xml:space="preserve"> the members of the General Assembly are pleased to learn that the Dr. David Morrow will be directing the celebrated Morehouse </w:t>
      </w:r>
      <w:r w:rsidR="00A919A8">
        <w:t xml:space="preserve">College </w:t>
      </w:r>
      <w:r w:rsidR="00F033FF">
        <w:t xml:space="preserve">Glee Club at Reedy River Missionary Baptist Church in Mauldin on April 16, 2011; and </w:t>
      </w:r>
    </w:p>
    <w:p w:rsidR="000666FC" w:rsidRDefault="000666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6FC" w:rsidRDefault="000666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native of Rochester, New York, and valedictorian and Phi Beta Kappa graduate of Morehouse College in 1980, Dr. David Morr</w:t>
      </w:r>
      <w:r w:rsidR="00512257">
        <w:t>ow</w:t>
      </w:r>
      <w:r>
        <w:t xml:space="preserve"> earned a master</w:t>
      </w:r>
      <w:r w:rsidR="00A919A8" w:rsidRPr="00A919A8">
        <w:t>’</w:t>
      </w:r>
      <w:r w:rsidR="00A919A8">
        <w:t>s</w:t>
      </w:r>
      <w:r>
        <w:t xml:space="preserve"> degree from the University of Michigan and a doctorate from the University of Cincinnati Music Conservatory; and</w:t>
      </w:r>
    </w:p>
    <w:p w:rsidR="000666FC" w:rsidRDefault="000666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6FC" w:rsidRDefault="000666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joined the music faculty </w:t>
      </w:r>
      <w:r w:rsidR="00A919A8">
        <w:t xml:space="preserve">of his alma mater at Morehouse College </w:t>
      </w:r>
      <w:r>
        <w:t>in 1981</w:t>
      </w:r>
      <w:r w:rsidR="00781546">
        <w:t xml:space="preserve"> </w:t>
      </w:r>
      <w:r>
        <w:t>an</w:t>
      </w:r>
      <w:r w:rsidR="00A919A8">
        <w:t>d</w:t>
      </w:r>
      <w:r>
        <w:t xml:space="preserve"> eventually succeeded his illustrious mentor, Dr. Wendell P. Whalum, as director of the Morehouse Glee Club; and</w:t>
      </w:r>
    </w:p>
    <w:p w:rsidR="000666FC" w:rsidRDefault="000666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6FC" w:rsidRDefault="000666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also serves as the director of the Wendell P. Whalum Community Chorus, co</w:t>
      </w:r>
      <w:r w:rsidR="00A919A8">
        <w:noBreakHyphen/>
      </w:r>
      <w:r>
        <w:t>director of the Morehouse</w:t>
      </w:r>
      <w:r w:rsidR="00A919A8">
        <w:noBreakHyphen/>
      </w:r>
      <w:r>
        <w:t>Spelman Chorus, and the artistic director and conductor of the Atlanta Singers; and</w:t>
      </w:r>
    </w:p>
    <w:p w:rsidR="000666FC" w:rsidRDefault="000666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996" w:rsidRDefault="000666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/>
        </w:rPr>
      </w:pPr>
      <w:r>
        <w:lastRenderedPageBreak/>
        <w:t>Whereas, Dr. Morrow has led the nationally renowned and internationally acclaimed Morehouse Glee Club on international tours; for funerals and memorials of civil</w:t>
      </w:r>
      <w:r w:rsidR="00A919A8">
        <w:noBreakHyphen/>
      </w:r>
      <w:r>
        <w:t>rights icons and of Morehouse presidents and faculty</w:t>
      </w:r>
      <w:r w:rsidR="002D3996">
        <w:t xml:space="preserve"> </w:t>
      </w:r>
      <w:r>
        <w:t xml:space="preserve">members; </w:t>
      </w:r>
      <w:r w:rsidR="002D3996">
        <w:t xml:space="preserve">on television and broadcast recordings for CBS, ABC, PBS, </w:t>
      </w:r>
      <w:r w:rsidR="002D3996">
        <w:rPr>
          <w:i/>
        </w:rPr>
        <w:t>The Cosby Show</w:t>
      </w:r>
      <w:r w:rsidR="002D3996">
        <w:t xml:space="preserve">, </w:t>
      </w:r>
      <w:r w:rsidR="00135041">
        <w:t xml:space="preserve">and </w:t>
      </w:r>
      <w:r w:rsidR="002D3996">
        <w:t>RCA Studios; with award</w:t>
      </w:r>
      <w:r w:rsidR="00A919A8">
        <w:noBreakHyphen/>
      </w:r>
      <w:r w:rsidR="002D3996">
        <w:t>winning actors and actresses, Grammy</w:t>
      </w:r>
      <w:r w:rsidR="00A919A8">
        <w:noBreakHyphen/>
      </w:r>
      <w:r w:rsidR="002D3996">
        <w:t xml:space="preserve">winning singers, and </w:t>
      </w:r>
      <w:r w:rsidR="00A919A8">
        <w:t xml:space="preserve">other </w:t>
      </w:r>
      <w:r w:rsidR="002D3996">
        <w:t>celebrities; and for Spike Lee</w:t>
      </w:r>
      <w:r w:rsidR="00A919A8" w:rsidRPr="00A919A8">
        <w:t>’</w:t>
      </w:r>
      <w:r w:rsidR="002D3996">
        <w:t xml:space="preserve">s </w:t>
      </w:r>
      <w:r w:rsidR="00093606">
        <w:t>2008</w:t>
      </w:r>
      <w:r w:rsidR="002D3996">
        <w:t xml:space="preserve"> film, </w:t>
      </w:r>
      <w:r w:rsidR="002D3996">
        <w:rPr>
          <w:i/>
        </w:rPr>
        <w:t xml:space="preserve">Miracle </w:t>
      </w:r>
      <w:r w:rsidR="00093606">
        <w:rPr>
          <w:i/>
        </w:rPr>
        <w:t>at</w:t>
      </w:r>
      <w:r w:rsidR="002D3996">
        <w:rPr>
          <w:i/>
        </w:rPr>
        <w:t xml:space="preserve"> St. Anna</w:t>
      </w:r>
      <w:r w:rsidR="002D3996" w:rsidRPr="00512257">
        <w:t>;</w:t>
      </w:r>
      <w:r w:rsidR="002D3996">
        <w:rPr>
          <w:i/>
        </w:rPr>
        <w:t xml:space="preserve"> </w:t>
      </w:r>
      <w:r w:rsidR="00FF25CE">
        <w:t>and</w:t>
      </w:r>
    </w:p>
    <w:p w:rsidR="002D3996" w:rsidRDefault="002D39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/>
        </w:rPr>
      </w:pPr>
    </w:p>
    <w:p w:rsidR="002D3996" w:rsidRDefault="002D39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sought</w:t>
      </w:r>
      <w:r w:rsidR="00A919A8">
        <w:noBreakHyphen/>
      </w:r>
      <w:r>
        <w:t xml:space="preserve">after lecturer, workshop conductor, and clinician, he serves as president </w:t>
      </w:r>
      <w:r w:rsidR="00A919A8">
        <w:t>of the National Association of N</w:t>
      </w:r>
      <w:r>
        <w:t>egro Musicians, on the board of directors of the Intercollegiate Men</w:t>
      </w:r>
      <w:r w:rsidR="00A919A8" w:rsidRPr="00A919A8">
        <w:t>’</w:t>
      </w:r>
      <w:r>
        <w:t>s Choruses, and</w:t>
      </w:r>
      <w:r w:rsidR="00A919A8">
        <w:t xml:space="preserve"> as</w:t>
      </w:r>
      <w:r>
        <w:t xml:space="preserve"> a member of Chorus America, the Georgia Music Educators Association, and Phi Mu Alpha Sinfonia, and is a “Friend of the Arts” member of Sigma Alpha Iota; and</w:t>
      </w:r>
    </w:p>
    <w:p w:rsidR="002D3996" w:rsidRDefault="002D39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546" w:rsidRDefault="002D39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033FF">
        <w:t xml:space="preserve">the members of the General Assembly enthusiastically applaud the </w:t>
      </w:r>
      <w:r w:rsidR="00A919A8">
        <w:t xml:space="preserve">melodious </w:t>
      </w:r>
      <w:r w:rsidR="00F033FF">
        <w:t>opus</w:t>
      </w:r>
      <w:r w:rsidR="00A919A8">
        <w:t xml:space="preserve"> produced by the life and career of Dr. David Morrow and welcome him and the renowned glee club from Morehouse College to the Palmetto State</w:t>
      </w:r>
      <w:r w:rsidR="00781546">
        <w:t xml:space="preserve">.  Now, therefore, </w:t>
      </w:r>
    </w:p>
    <w:p w:rsidR="00781546" w:rsidRDefault="007815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546" w:rsidRDefault="007815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81546" w:rsidRDefault="007815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546" w:rsidRDefault="007815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033FF">
        <w:t xml:space="preserve"> the members of the South Carolina General Assembly, by this resolution, recognize and honor Dr. David Morrow, director of the Morehouse College Glee Club, and commend him for a long and remarkable career in music education and performance.</w:t>
      </w:r>
    </w:p>
    <w:p w:rsidR="00781546" w:rsidRDefault="007815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15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2D3996">
        <w:t>t a copy of this resolution be present</w:t>
      </w:r>
      <w:r>
        <w:t>ed to</w:t>
      </w:r>
      <w:r w:rsidR="002D3996">
        <w:t xml:space="preserve"> Dr. David Morrow.</w:t>
      </w:r>
    </w:p>
    <w:p w:rsidR="003A5663" w:rsidRDefault="00A919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5663" w:rsidRDefault="003A5663" w:rsidP="00FE71D7">
      <w:pPr>
        <w:suppressAutoHyphens/>
      </w:pPr>
    </w:p>
    <w:sectPr w:rsidR="003A5663" w:rsidSect="00FE71D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9A8" w:rsidRDefault="00A919A8" w:rsidP="009F0C77">
      <w:r>
        <w:separator/>
      </w:r>
    </w:p>
  </w:endnote>
  <w:endnote w:type="continuationSeparator" w:id="0">
    <w:p w:rsidR="00A919A8" w:rsidRDefault="00A919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212867-0787-4E7E-898E-4A5B40281FAF}"/>
    <w:embedBold r:id="rId2" w:fontKey="{B1D1B161-D9D8-4192-A797-3A665795F3A0}"/>
    <w:embedItalic r:id="rId3" w:fontKey="{B7373B5C-6786-4533-BD56-BA3DC3EBB0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C7DF4EA-30B9-4285-BD9E-F7EDAEED5D7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6EEA049-FC35-437B-A624-4F142C8866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38048D9-A975-4768-AB8A-6BA260D832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71D7" w:rsidRPr="003A5663" w:rsidRDefault="00FE71D7" w:rsidP="003A56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[3970]</w:t>
    </w:r>
    <w:r>
      <w:tab/>
    </w:r>
    <w:r w:rsidR="00224453">
      <w:fldChar w:fldCharType="begin"/>
    </w:r>
    <w:r w:rsidR="00224453">
      <w:instrText xml:space="preserve"> PAGE  \* MERGEFORMAT </w:instrText>
    </w:r>
    <w:r w:rsidR="00224453">
      <w:fldChar w:fldCharType="separate"/>
    </w:r>
    <w:r w:rsidR="00224453">
      <w:rPr>
        <w:noProof/>
      </w:rPr>
      <w:t>1</w:t>
    </w:r>
    <w:r w:rsidR="0022445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9A8" w:rsidRDefault="00A919A8" w:rsidP="009F0C77">
      <w:r>
        <w:separator/>
      </w:r>
    </w:p>
  </w:footnote>
  <w:footnote w:type="continuationSeparator" w:id="0">
    <w:p w:rsidR="00A919A8" w:rsidRDefault="00A919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31ZW11"/>
    <w:docVar w:name="CoverBillType" w:val="c"/>
    <w:docVar w:name="docpath" w:val="L:\Council\bills\GM\24731ZW11.DOCX"/>
    <w:docVar w:name="dvBillNumber" w:val="39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E48B6"/>
    <w:rsid w:val="00011869"/>
    <w:rsid w:val="000666FC"/>
    <w:rsid w:val="00093606"/>
    <w:rsid w:val="000E1785"/>
    <w:rsid w:val="000F40FA"/>
    <w:rsid w:val="0010776B"/>
    <w:rsid w:val="00133E66"/>
    <w:rsid w:val="00135041"/>
    <w:rsid w:val="001435A3"/>
    <w:rsid w:val="001D08F2"/>
    <w:rsid w:val="001D525B"/>
    <w:rsid w:val="001D5A3C"/>
    <w:rsid w:val="001D7F4F"/>
    <w:rsid w:val="00224453"/>
    <w:rsid w:val="00231F0D"/>
    <w:rsid w:val="002321B6"/>
    <w:rsid w:val="00250967"/>
    <w:rsid w:val="002543C8"/>
    <w:rsid w:val="00277CE0"/>
    <w:rsid w:val="00284AAE"/>
    <w:rsid w:val="002B63EA"/>
    <w:rsid w:val="002D3996"/>
    <w:rsid w:val="002E5912"/>
    <w:rsid w:val="00325348"/>
    <w:rsid w:val="0032732C"/>
    <w:rsid w:val="00336AD0"/>
    <w:rsid w:val="0037079A"/>
    <w:rsid w:val="003A244F"/>
    <w:rsid w:val="003A5663"/>
    <w:rsid w:val="003D01E8"/>
    <w:rsid w:val="003E5288"/>
    <w:rsid w:val="003F6D79"/>
    <w:rsid w:val="0041760A"/>
    <w:rsid w:val="00417C01"/>
    <w:rsid w:val="004809EE"/>
    <w:rsid w:val="0048680D"/>
    <w:rsid w:val="004E7D54"/>
    <w:rsid w:val="00503766"/>
    <w:rsid w:val="00512257"/>
    <w:rsid w:val="005273C6"/>
    <w:rsid w:val="00530A69"/>
    <w:rsid w:val="00545593"/>
    <w:rsid w:val="00577C6C"/>
    <w:rsid w:val="0059233F"/>
    <w:rsid w:val="005C2FE2"/>
    <w:rsid w:val="005E2BC9"/>
    <w:rsid w:val="00605102"/>
    <w:rsid w:val="006215AA"/>
    <w:rsid w:val="006913C9"/>
    <w:rsid w:val="0069470D"/>
    <w:rsid w:val="006C7A14"/>
    <w:rsid w:val="00734F00"/>
    <w:rsid w:val="00781546"/>
    <w:rsid w:val="007A70AE"/>
    <w:rsid w:val="007D534B"/>
    <w:rsid w:val="008362E8"/>
    <w:rsid w:val="00867C1F"/>
    <w:rsid w:val="008A1768"/>
    <w:rsid w:val="008E48B6"/>
    <w:rsid w:val="008F4429"/>
    <w:rsid w:val="0094021A"/>
    <w:rsid w:val="0098055A"/>
    <w:rsid w:val="009C6A0B"/>
    <w:rsid w:val="009E17D7"/>
    <w:rsid w:val="009F0C77"/>
    <w:rsid w:val="009F4837"/>
    <w:rsid w:val="009F4DD1"/>
    <w:rsid w:val="00A41684"/>
    <w:rsid w:val="00A54A54"/>
    <w:rsid w:val="00A64E80"/>
    <w:rsid w:val="00A72BCD"/>
    <w:rsid w:val="00A741D9"/>
    <w:rsid w:val="00A833AB"/>
    <w:rsid w:val="00A919A8"/>
    <w:rsid w:val="00A9741D"/>
    <w:rsid w:val="00AB7D52"/>
    <w:rsid w:val="00AD4B17"/>
    <w:rsid w:val="00B412D4"/>
    <w:rsid w:val="00BC2A7E"/>
    <w:rsid w:val="00BE3C22"/>
    <w:rsid w:val="00C0345E"/>
    <w:rsid w:val="00C3483A"/>
    <w:rsid w:val="00C37658"/>
    <w:rsid w:val="00C37F03"/>
    <w:rsid w:val="00C74E9D"/>
    <w:rsid w:val="00C82FD3"/>
    <w:rsid w:val="00C869E8"/>
    <w:rsid w:val="00C92819"/>
    <w:rsid w:val="00CA282F"/>
    <w:rsid w:val="00CC197E"/>
    <w:rsid w:val="00CC6B7B"/>
    <w:rsid w:val="00CD2089"/>
    <w:rsid w:val="00D63C2C"/>
    <w:rsid w:val="00D73A67"/>
    <w:rsid w:val="00D94222"/>
    <w:rsid w:val="00D970A9"/>
    <w:rsid w:val="00DC25CA"/>
    <w:rsid w:val="00DF3845"/>
    <w:rsid w:val="00E41911"/>
    <w:rsid w:val="00E92EEF"/>
    <w:rsid w:val="00EA50D7"/>
    <w:rsid w:val="00EB41B9"/>
    <w:rsid w:val="00EB4E38"/>
    <w:rsid w:val="00F033FF"/>
    <w:rsid w:val="00F24442"/>
    <w:rsid w:val="00F50AE3"/>
    <w:rsid w:val="00F67CF1"/>
    <w:rsid w:val="00F840F0"/>
    <w:rsid w:val="00FB0D0D"/>
    <w:rsid w:val="00FB43B4"/>
    <w:rsid w:val="00FE71D7"/>
    <w:rsid w:val="00FF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F0FC990-BAB4-4EC0-8225-2D6630EC9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19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9A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71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970_201103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2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24E66-3C77-4DEB-93A5-6B7186031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472</Words>
  <Characters>2584</Characters>
  <Application>Microsoft Office Word</Application>
  <DocSecurity>4</DocSecurity>
  <Lines>97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3970: David Morrow - South Carolina Legislature Online</dc:title>
  <dc:subject/>
  <dc:creator>gailmoore</dc:creator>
  <cp:keywords/>
  <dc:description/>
  <cp:lastModifiedBy>N Cumfer</cp:lastModifiedBy>
  <cp:revision>2</cp:revision>
  <cp:lastPrinted>2011-03-22T16:04:00Z</cp:lastPrinted>
  <dcterms:created xsi:type="dcterms:W3CDTF">2014-11-24T14:03:00Z</dcterms:created>
  <dcterms:modified xsi:type="dcterms:W3CDTF">2014-11-24T14:03:00Z</dcterms:modified>
</cp:coreProperties>
</file>