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CA6" w:rsidRDefault="00865CA6" w:rsidP="00865CA6">
      <w:pPr>
        <w:widowControl w:val="0"/>
        <w:jc w:val="center"/>
      </w:pPr>
      <w:bookmarkStart w:id="0" w:name="_GoBack"/>
      <w:bookmarkEnd w:id="0"/>
      <w:r w:rsidRPr="00865CA6">
        <w:rPr>
          <w:b/>
        </w:rPr>
        <w:t>South Carolina General Assembly</w:t>
      </w:r>
    </w:p>
    <w:p w:rsidR="00865CA6" w:rsidRDefault="00865CA6" w:rsidP="00865CA6">
      <w:pPr>
        <w:widowControl w:val="0"/>
        <w:jc w:val="center"/>
      </w:pPr>
      <w:r>
        <w:t>119th Session, 2011-2012</w:t>
      </w:r>
    </w:p>
    <w:p w:rsidR="00865CA6" w:rsidRDefault="00865CA6" w:rsidP="00865CA6">
      <w:pPr>
        <w:widowControl w:val="0"/>
        <w:jc w:val="left"/>
      </w:pPr>
    </w:p>
    <w:p w:rsidR="00865CA6" w:rsidRDefault="00865CA6" w:rsidP="00865CA6">
      <w:pPr>
        <w:widowControl w:val="0"/>
        <w:jc w:val="left"/>
        <w:rPr>
          <w:b/>
        </w:rPr>
      </w:pPr>
      <w:r w:rsidRPr="00865CA6">
        <w:rPr>
          <w:b/>
        </w:rPr>
        <w:t>H. 3997</w:t>
      </w:r>
    </w:p>
    <w:p w:rsidR="00865CA6" w:rsidRDefault="00865CA6" w:rsidP="00865CA6">
      <w:pPr>
        <w:widowControl w:val="0"/>
        <w:jc w:val="left"/>
        <w:rPr>
          <w:b/>
        </w:rPr>
      </w:pPr>
    </w:p>
    <w:p w:rsidR="00865CA6" w:rsidRDefault="00865CA6" w:rsidP="00865CA6">
      <w:pPr>
        <w:widowControl w:val="0"/>
        <w:jc w:val="left"/>
      </w:pPr>
      <w:r w:rsidRPr="00865CA6">
        <w:rPr>
          <w:b/>
        </w:rPr>
        <w:t>STATUS INFORMATION</w:t>
      </w:r>
    </w:p>
    <w:p w:rsidR="00865CA6" w:rsidRDefault="00865CA6" w:rsidP="00865CA6">
      <w:pPr>
        <w:widowControl w:val="0"/>
        <w:jc w:val="left"/>
      </w:pPr>
    </w:p>
    <w:p w:rsidR="00865CA6" w:rsidRDefault="00865CA6" w:rsidP="00865CA6">
      <w:pPr>
        <w:widowControl w:val="0"/>
        <w:jc w:val="left"/>
      </w:pPr>
      <w:r>
        <w:t>House Resolution</w:t>
      </w:r>
    </w:p>
    <w:p w:rsidR="00865CA6" w:rsidRDefault="00865CA6" w:rsidP="00865CA6">
      <w:pPr>
        <w:widowControl w:val="0"/>
        <w:jc w:val="left"/>
      </w:pPr>
      <w:r>
        <w:t>Sponsors: Reps. Tribble and Pitts</w:t>
      </w:r>
    </w:p>
    <w:p w:rsidR="00865CA6" w:rsidRDefault="00865CA6" w:rsidP="00865CA6">
      <w:pPr>
        <w:widowControl w:val="0"/>
        <w:jc w:val="left"/>
      </w:pPr>
      <w:r>
        <w:t>Document Path: l:\council\bills\rm\1153ahb11.docx</w:t>
      </w:r>
    </w:p>
    <w:p w:rsidR="00A0617C" w:rsidRDefault="00A0617C" w:rsidP="00865CA6">
      <w:pPr>
        <w:widowControl w:val="0"/>
        <w:jc w:val="left"/>
      </w:pPr>
      <w:r>
        <w:t>Companion/Similar bill(s): 3998, 5273, 5274</w:t>
      </w:r>
    </w:p>
    <w:p w:rsidR="00865CA6" w:rsidRDefault="00865CA6" w:rsidP="00865CA6">
      <w:pPr>
        <w:widowControl w:val="0"/>
        <w:jc w:val="left"/>
      </w:pPr>
    </w:p>
    <w:p w:rsidR="00B64009" w:rsidRDefault="00B64009" w:rsidP="00865CA6">
      <w:pPr>
        <w:widowControl w:val="0"/>
        <w:jc w:val="left"/>
      </w:pPr>
      <w:r>
        <w:t>Introduced in the House on March 31, 2011</w:t>
      </w:r>
    </w:p>
    <w:p w:rsidR="00B64009" w:rsidRDefault="00B64009" w:rsidP="00865CA6">
      <w:pPr>
        <w:widowControl w:val="0"/>
        <w:jc w:val="left"/>
      </w:pPr>
      <w:r>
        <w:t>Adopted by the House on March 31, 2011</w:t>
      </w:r>
    </w:p>
    <w:p w:rsidR="00B64009" w:rsidRDefault="00B64009" w:rsidP="00865CA6">
      <w:pPr>
        <w:widowControl w:val="0"/>
        <w:jc w:val="left"/>
      </w:pPr>
    </w:p>
    <w:p w:rsidR="00865CA6" w:rsidRDefault="00865CA6" w:rsidP="00865CA6">
      <w:pPr>
        <w:widowControl w:val="0"/>
        <w:jc w:val="left"/>
      </w:pPr>
      <w:r>
        <w:t xml:space="preserve">Summary: </w:t>
      </w:r>
      <w:r w:rsidR="00395D74">
        <w:t>Clinton High School Science Olympiad Team</w:t>
      </w:r>
    </w:p>
    <w:p w:rsidR="00865CA6" w:rsidRDefault="00865CA6" w:rsidP="00865CA6">
      <w:pPr>
        <w:widowControl w:val="0"/>
        <w:jc w:val="left"/>
      </w:pPr>
    </w:p>
    <w:p w:rsidR="00865CA6" w:rsidRDefault="00865CA6" w:rsidP="00865CA6">
      <w:pPr>
        <w:widowControl w:val="0"/>
        <w:jc w:val="left"/>
      </w:pPr>
    </w:p>
    <w:p w:rsidR="00865CA6" w:rsidRDefault="00865CA6" w:rsidP="00865C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5CA6">
        <w:rPr>
          <w:b/>
        </w:rPr>
        <w:t>HISTORY OF LEGISLATIVE ACTIONS</w:t>
      </w:r>
    </w:p>
    <w:p w:rsidR="00865CA6" w:rsidRDefault="00865CA6" w:rsidP="00865C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5CA6" w:rsidRPr="00865CA6" w:rsidRDefault="00865CA6" w:rsidP="00865C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5CA6">
        <w:rPr>
          <w:u w:val="single"/>
        </w:rPr>
        <w:tab/>
        <w:t>Date</w:t>
      </w:r>
      <w:r w:rsidRPr="00865CA6">
        <w:rPr>
          <w:u w:val="single"/>
        </w:rPr>
        <w:tab/>
        <w:t>Body</w:t>
      </w:r>
      <w:r w:rsidRPr="00865CA6">
        <w:rPr>
          <w:u w:val="single"/>
        </w:rPr>
        <w:tab/>
        <w:t>Action Description with journal page number</w:t>
      </w:r>
      <w:r w:rsidRPr="00865CA6">
        <w:rPr>
          <w:u w:val="single"/>
        </w:rPr>
        <w:tab/>
      </w:r>
    </w:p>
    <w:p w:rsidR="001D1B6C" w:rsidRDefault="001D1B6C" w:rsidP="001D1B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BD5ABB">
        <w:t>Introduced and adopted (</w:t>
      </w:r>
      <w:hyperlink r:id="rId7" w:history="1">
        <w:r w:rsidRPr="00BD5ABB">
          <w:rPr>
            <w:rStyle w:val="Hyperlink"/>
          </w:rPr>
          <w:t>House Journal</w:t>
        </w:r>
        <w:r w:rsidRPr="00BD5ABB">
          <w:rPr>
            <w:rStyle w:val="Hyperlink"/>
          </w:rPr>
          <w:noBreakHyphen/>
          <w:t>page 2</w:t>
        </w:r>
      </w:hyperlink>
      <w:r w:rsidRPr="00BD5ABB">
        <w:t>)</w:t>
      </w:r>
    </w:p>
    <w:p w:rsidR="001D1B6C" w:rsidRDefault="001D1B6C" w:rsidP="001D1B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5CA6" w:rsidRPr="00865CA6" w:rsidRDefault="00865CA6" w:rsidP="00865C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5CA6" w:rsidRDefault="00865CA6" w:rsidP="00865CA6">
      <w:r w:rsidRPr="00865CA6">
        <w:rPr>
          <w:b/>
        </w:rPr>
        <w:t>VERSIONS OF THIS BILL</w:t>
      </w:r>
    </w:p>
    <w:p w:rsidR="00865CA6" w:rsidRDefault="00865CA6" w:rsidP="00865CA6"/>
    <w:p w:rsidR="00865CA6" w:rsidRDefault="0018699D" w:rsidP="00865CA6">
      <w:hyperlink r:id="rId8" w:history="1">
        <w:r w:rsidR="00865CA6">
          <w:rPr>
            <w:rStyle w:val="Hyperlink"/>
          </w:rPr>
          <w:t>3/30/2011</w:t>
        </w:r>
      </w:hyperlink>
    </w:p>
    <w:p w:rsidR="00865CA6" w:rsidRDefault="00865CA6" w:rsidP="00865CA6"/>
    <w:p w:rsidR="00865CA6" w:rsidRDefault="00865CA6" w:rsidP="00865CA6">
      <w:pPr>
        <w:sectPr w:rsidR="00865CA6" w:rsidSect="00865C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4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0F7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B25" w:rsidRDefault="00207503" w:rsidP="00760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60B25">
        <w:t xml:space="preserve">RECOGNIZE AND COMMEND THE </w:t>
      </w:r>
      <w:r w:rsidR="005117CB">
        <w:t xml:space="preserve">CLINTON HIGH </w:t>
      </w:r>
      <w:r w:rsidR="00760B25">
        <w:t xml:space="preserve">SCHOOL SCIENCE OLYMPIAD TEAM, AND TO CONGRATULATE THE SCHOLARS AND THEIR COACHES FOR CAPTURING THE 2011 SCIENCE OLYMPIAD </w:t>
      </w:r>
      <w:r w:rsidR="00B7029F">
        <w:t xml:space="preserve">DIVISION C </w:t>
      </w:r>
      <w:r w:rsidR="00760B25">
        <w:t>STATE CHAMPIONSHIP TITLE.</w:t>
      </w:r>
    </w:p>
    <w:p w:rsidR="00B80F71" w:rsidRDefault="00B80F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14FF" w:rsidRPr="00355F91" w:rsidRDefault="00B80F71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14FF">
        <w:t xml:space="preserve">the students of the 2011 Science Olympiad team from </w:t>
      </w:r>
      <w:r w:rsidR="00863493">
        <w:t>Clinton</w:t>
      </w:r>
      <w:r w:rsidR="00BF14FF">
        <w:t xml:space="preserve"> </w:t>
      </w:r>
      <w:r w:rsidR="006E276E">
        <w:t xml:space="preserve">High </w:t>
      </w:r>
      <w:r w:rsidR="00BF14FF">
        <w:t xml:space="preserve">School have secured the state championship title for </w:t>
      </w:r>
      <w:r w:rsidR="00355F91">
        <w:t>three</w:t>
      </w:r>
      <w:r w:rsidR="00BF14FF" w:rsidRPr="00355F91">
        <w:t xml:space="preserve"> consecutive years; and</w:t>
      </w: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Science Olympiad tournaments on the state level consist of a series of twenty events that attempt to cover various disciplines of science, including biology, earth science, chemistry, physics, computers, and technology; and</w:t>
      </w: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4FF" w:rsidRPr="0005731E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order to prepare for competition, the </w:t>
      </w:r>
      <w:r w:rsidR="00863493">
        <w:t xml:space="preserve">Clinton High </w:t>
      </w:r>
      <w:r>
        <w:t>Sc</w:t>
      </w:r>
      <w:r w:rsidRPr="0005731E">
        <w:t>hool</w:t>
      </w:r>
      <w:r w:rsidR="0005731E" w:rsidRPr="0005731E">
        <w:t xml:space="preserve"> team, composed of t</w:t>
      </w:r>
      <w:r w:rsidRPr="0005731E">
        <w:t>wenty</w:t>
      </w:r>
      <w:r w:rsidR="00CC6914">
        <w:noBreakHyphen/>
      </w:r>
      <w:r w:rsidR="00BB17EA">
        <w:t>three</w:t>
      </w:r>
      <w:r w:rsidRPr="0005731E">
        <w:t xml:space="preserve"> students, practiced </w:t>
      </w:r>
      <w:r w:rsidR="0005731E" w:rsidRPr="0005731E">
        <w:t>almost every</w:t>
      </w:r>
      <w:r w:rsidRPr="0005731E">
        <w:t xml:space="preserve"> Saturday and often several times during the week; and</w:t>
      </w:r>
    </w:p>
    <w:p w:rsidR="00BF14FF" w:rsidRPr="0005731E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led by</w:t>
      </w:r>
      <w:r w:rsidRPr="008672A5">
        <w:t xml:space="preserve"> Head Coach </w:t>
      </w:r>
      <w:r w:rsidR="0005731E">
        <w:t>Michael Mack</w:t>
      </w:r>
      <w:r w:rsidRPr="008672A5">
        <w:t xml:space="preserve">, the </w:t>
      </w:r>
      <w:r w:rsidR="0005731E">
        <w:t xml:space="preserve">Science Olympiad </w:t>
      </w:r>
      <w:r w:rsidRPr="0005731E">
        <w:t>coaches</w:t>
      </w:r>
      <w:r w:rsidRPr="00863493">
        <w:rPr>
          <w:b/>
        </w:rPr>
        <w:t xml:space="preserve"> </w:t>
      </w:r>
      <w:r w:rsidRPr="008672A5">
        <w:t xml:space="preserve">of </w:t>
      </w:r>
      <w:r w:rsidR="00863493">
        <w:t>Clinton High</w:t>
      </w:r>
      <w:r w:rsidRPr="008672A5">
        <w:t xml:space="preserve"> School used their own scientific expertise and training to mold a champions</w:t>
      </w:r>
      <w:r>
        <w:t>hip team and set a standard for excellence that will serve these students well in future endeavors; and</w:t>
      </w: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with teamwork and tenacity formed during demanding practices, the students of the </w:t>
      </w:r>
      <w:r w:rsidR="0073587E">
        <w:t>Clinton High</w:t>
      </w:r>
      <w:r>
        <w:t xml:space="preserve"> School Science Olympiad team have excelled academically and brought pride and recognition to their school and to their community; and </w:t>
      </w: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pause in its deliberations to honor the success of the </w:t>
      </w:r>
      <w:r w:rsidR="000831E9">
        <w:t>Clinton High</w:t>
      </w:r>
      <w:r>
        <w:t xml:space="preserve"> School Science Olympiad scholars, and the members extend best wishes to them as they prepare to represent South Carolina in the May 17, 2011, national competition. Now, therefore,</w:t>
      </w: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commend the </w:t>
      </w:r>
      <w:r w:rsidR="00B963DE">
        <w:t>Clinton High</w:t>
      </w:r>
      <w:r>
        <w:t xml:space="preserve"> School Science Olympiad team, and congratulate the scholars and their coaches for capturing the 2011 Science Olympiad </w:t>
      </w:r>
      <w:r w:rsidR="00AD5AEC">
        <w:t xml:space="preserve">Division C </w:t>
      </w:r>
      <w:r>
        <w:t>State Championship title.</w:t>
      </w:r>
    </w:p>
    <w:p w:rsidR="00BF14FF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4FF" w:rsidRPr="00706832" w:rsidRDefault="00BF14FF" w:rsidP="00BF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06832">
        <w:t xml:space="preserve">Principal </w:t>
      </w:r>
      <w:r w:rsidR="00706832">
        <w:t>Robby Roach</w:t>
      </w:r>
      <w:r w:rsidRPr="00706832">
        <w:t xml:space="preserve"> and Head Coach </w:t>
      </w:r>
      <w:r w:rsidR="0042449A">
        <w:t>Michael Mack</w:t>
      </w:r>
      <w:r w:rsidRPr="00706832">
        <w:t>.</w:t>
      </w:r>
    </w:p>
    <w:p w:rsidR="007847BF" w:rsidRDefault="00CC69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47BF" w:rsidRDefault="007847BF" w:rsidP="00865CA6">
      <w:pPr>
        <w:suppressAutoHyphens/>
      </w:pPr>
    </w:p>
    <w:sectPr w:rsidR="007847BF" w:rsidSect="00865CA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F71" w:rsidRDefault="00B80F71" w:rsidP="009F0C77">
      <w:r>
        <w:separator/>
      </w:r>
    </w:p>
  </w:endnote>
  <w:endnote w:type="continuationSeparator" w:id="0">
    <w:p w:rsidR="00B80F71" w:rsidRDefault="00B80F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26E5F2-5DF4-4E01-B668-8FADDEC3CEE7}"/>
    <w:embedBold r:id="rId2" w:fontKey="{6F941EC6-85B6-4165-93A8-EBDB723DDC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F7FA5F-0163-4FC1-BDFB-EEA3B6AF354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C7F7EAF-3E6D-4395-9845-63E98B3E4D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5B5899-4F8E-42F0-80F3-11E71D3BEA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CA6" w:rsidRPr="007847BF" w:rsidRDefault="00865CA6" w:rsidP="007847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[3997]</w:t>
    </w:r>
    <w:r>
      <w:tab/>
    </w:r>
    <w:r w:rsidR="0018699D">
      <w:fldChar w:fldCharType="begin"/>
    </w:r>
    <w:r w:rsidR="0018699D">
      <w:instrText xml:space="preserve"> PAGE  \* MERGEFORMAT </w:instrText>
    </w:r>
    <w:r w:rsidR="0018699D">
      <w:fldChar w:fldCharType="separate"/>
    </w:r>
    <w:r w:rsidR="0018699D">
      <w:rPr>
        <w:noProof/>
      </w:rPr>
      <w:t>1</w:t>
    </w:r>
    <w:r w:rsidR="0018699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F71" w:rsidRDefault="00B80F71" w:rsidP="009F0C77">
      <w:r>
        <w:separator/>
      </w:r>
    </w:p>
  </w:footnote>
  <w:footnote w:type="continuationSeparator" w:id="0">
    <w:p w:rsidR="00B80F71" w:rsidRDefault="00B80F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3AHB11"/>
    <w:docVar w:name="CoverBillType" w:val="r"/>
    <w:docVar w:name="docpath" w:val="L:\Council\bills\RM\1153AHB11.DOCX"/>
    <w:docVar w:name="dvBillNumber" w:val="39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951F9"/>
    <w:rsid w:val="00011869"/>
    <w:rsid w:val="0005731E"/>
    <w:rsid w:val="000831E9"/>
    <w:rsid w:val="000C7A0D"/>
    <w:rsid w:val="000E1785"/>
    <w:rsid w:val="000F40FA"/>
    <w:rsid w:val="0010776B"/>
    <w:rsid w:val="00133E66"/>
    <w:rsid w:val="001435A3"/>
    <w:rsid w:val="00143654"/>
    <w:rsid w:val="0018699D"/>
    <w:rsid w:val="001B1D4B"/>
    <w:rsid w:val="001D08F2"/>
    <w:rsid w:val="001D1B6C"/>
    <w:rsid w:val="001D525B"/>
    <w:rsid w:val="001D7F4F"/>
    <w:rsid w:val="00207503"/>
    <w:rsid w:val="002321B6"/>
    <w:rsid w:val="0024624A"/>
    <w:rsid w:val="00250967"/>
    <w:rsid w:val="002543C8"/>
    <w:rsid w:val="00284AAE"/>
    <w:rsid w:val="002A0A89"/>
    <w:rsid w:val="002E5912"/>
    <w:rsid w:val="002F4339"/>
    <w:rsid w:val="00325348"/>
    <w:rsid w:val="0032732C"/>
    <w:rsid w:val="003362B7"/>
    <w:rsid w:val="00336AD0"/>
    <w:rsid w:val="00355F91"/>
    <w:rsid w:val="0037079A"/>
    <w:rsid w:val="00395D74"/>
    <w:rsid w:val="003D01E8"/>
    <w:rsid w:val="003E5288"/>
    <w:rsid w:val="003F6D79"/>
    <w:rsid w:val="004159E7"/>
    <w:rsid w:val="0041760A"/>
    <w:rsid w:val="00417C01"/>
    <w:rsid w:val="0042449A"/>
    <w:rsid w:val="004809EE"/>
    <w:rsid w:val="004E7D54"/>
    <w:rsid w:val="005117CB"/>
    <w:rsid w:val="005273C6"/>
    <w:rsid w:val="00530A69"/>
    <w:rsid w:val="0053394B"/>
    <w:rsid w:val="00545593"/>
    <w:rsid w:val="00577C6C"/>
    <w:rsid w:val="0058050A"/>
    <w:rsid w:val="005838D3"/>
    <w:rsid w:val="005C2FE2"/>
    <w:rsid w:val="005E2BC9"/>
    <w:rsid w:val="00605102"/>
    <w:rsid w:val="006215AA"/>
    <w:rsid w:val="006913C9"/>
    <w:rsid w:val="0069470D"/>
    <w:rsid w:val="006E276E"/>
    <w:rsid w:val="00706832"/>
    <w:rsid w:val="00734F00"/>
    <w:rsid w:val="0073587E"/>
    <w:rsid w:val="00760B25"/>
    <w:rsid w:val="007847BF"/>
    <w:rsid w:val="007A70AE"/>
    <w:rsid w:val="007F050E"/>
    <w:rsid w:val="008362E8"/>
    <w:rsid w:val="00863493"/>
    <w:rsid w:val="00865CA6"/>
    <w:rsid w:val="008A1768"/>
    <w:rsid w:val="008F4429"/>
    <w:rsid w:val="0094021A"/>
    <w:rsid w:val="009C6A0B"/>
    <w:rsid w:val="009D5FAD"/>
    <w:rsid w:val="009F0C77"/>
    <w:rsid w:val="009F4DD1"/>
    <w:rsid w:val="00A0617C"/>
    <w:rsid w:val="00A41684"/>
    <w:rsid w:val="00A64E80"/>
    <w:rsid w:val="00A72358"/>
    <w:rsid w:val="00A72BCD"/>
    <w:rsid w:val="00A741D9"/>
    <w:rsid w:val="00A833AB"/>
    <w:rsid w:val="00A9741D"/>
    <w:rsid w:val="00AD4B17"/>
    <w:rsid w:val="00AD5AEC"/>
    <w:rsid w:val="00B412D4"/>
    <w:rsid w:val="00B52912"/>
    <w:rsid w:val="00B64009"/>
    <w:rsid w:val="00B7029F"/>
    <w:rsid w:val="00B80F71"/>
    <w:rsid w:val="00B810DC"/>
    <w:rsid w:val="00B963DE"/>
    <w:rsid w:val="00BB17EA"/>
    <w:rsid w:val="00BB6FCE"/>
    <w:rsid w:val="00BE3C22"/>
    <w:rsid w:val="00BF14FF"/>
    <w:rsid w:val="00C0345E"/>
    <w:rsid w:val="00C3483A"/>
    <w:rsid w:val="00C43545"/>
    <w:rsid w:val="00C74E9D"/>
    <w:rsid w:val="00C82FD3"/>
    <w:rsid w:val="00C92819"/>
    <w:rsid w:val="00C951F9"/>
    <w:rsid w:val="00CC6914"/>
    <w:rsid w:val="00CC6B7B"/>
    <w:rsid w:val="00CD2089"/>
    <w:rsid w:val="00D14713"/>
    <w:rsid w:val="00D5355F"/>
    <w:rsid w:val="00D73A67"/>
    <w:rsid w:val="00D970A9"/>
    <w:rsid w:val="00DF3845"/>
    <w:rsid w:val="00E41911"/>
    <w:rsid w:val="00E92EEF"/>
    <w:rsid w:val="00EB003F"/>
    <w:rsid w:val="00EF521D"/>
    <w:rsid w:val="00F24442"/>
    <w:rsid w:val="00F50AE3"/>
    <w:rsid w:val="00F67CF1"/>
    <w:rsid w:val="00F840F0"/>
    <w:rsid w:val="00FB0D0D"/>
    <w:rsid w:val="00FB43B4"/>
    <w:rsid w:val="00FD437F"/>
    <w:rsid w:val="00FE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04A7A6-CF8B-4F9D-8150-03B77A637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44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49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5C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97_201103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E93F5-CE0A-4581-8985-E2759CD0C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393</Words>
  <Characters>2225</Characters>
  <Application>Microsoft Office Word</Application>
  <DocSecurity>4</DocSecurity>
  <Lines>86</Lines>
  <Paragraphs>28</Paragraphs>
  <ScaleCrop>false</ScaleCrop>
  <Company> </Company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3997: Clinton High School Science Olympiad Team - South Carolina Legislature Online</dc:title>
  <dc:subject/>
  <dc:creator>rosannemcdowell</dc:creator>
  <cp:keywords/>
  <dc:description/>
  <cp:lastModifiedBy>N Cumfer</cp:lastModifiedBy>
  <cp:revision>2</cp:revision>
  <cp:lastPrinted>2011-03-30T15:37:00Z</cp:lastPrinted>
  <dcterms:created xsi:type="dcterms:W3CDTF">2014-11-24T14:04:00Z</dcterms:created>
  <dcterms:modified xsi:type="dcterms:W3CDTF">2014-11-24T14:04:00Z</dcterms:modified>
</cp:coreProperties>
</file>