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45D" w:rsidRDefault="00AF245D" w:rsidP="00AF245D">
      <w:pPr>
        <w:widowControl w:val="0"/>
        <w:jc w:val="center"/>
      </w:pPr>
      <w:bookmarkStart w:id="0" w:name="_GoBack"/>
      <w:bookmarkEnd w:id="0"/>
      <w:r w:rsidRPr="00AF245D">
        <w:rPr>
          <w:b/>
        </w:rPr>
        <w:t>South Carolina General Assembly</w:t>
      </w:r>
    </w:p>
    <w:p w:rsidR="00AF245D" w:rsidRDefault="00AF245D" w:rsidP="00AF245D">
      <w:pPr>
        <w:widowControl w:val="0"/>
        <w:jc w:val="center"/>
      </w:pPr>
      <w:r>
        <w:t>119th Session, 2011-2012</w:t>
      </w: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jc w:val="left"/>
        <w:rPr>
          <w:b/>
        </w:rPr>
      </w:pPr>
      <w:r w:rsidRPr="00AF245D">
        <w:rPr>
          <w:b/>
        </w:rPr>
        <w:t>H. 4032</w:t>
      </w:r>
    </w:p>
    <w:p w:rsidR="00AF245D" w:rsidRDefault="00AF245D" w:rsidP="00AF245D">
      <w:pPr>
        <w:widowControl w:val="0"/>
        <w:jc w:val="left"/>
        <w:rPr>
          <w:b/>
        </w:rPr>
      </w:pPr>
    </w:p>
    <w:p w:rsidR="00AF245D" w:rsidRDefault="00AF245D" w:rsidP="00AF245D">
      <w:pPr>
        <w:widowControl w:val="0"/>
        <w:jc w:val="left"/>
      </w:pPr>
      <w:r w:rsidRPr="00AF245D">
        <w:rPr>
          <w:b/>
        </w:rPr>
        <w:t>STATUS INFORMATION</w:t>
      </w: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jc w:val="left"/>
      </w:pPr>
      <w:r>
        <w:t>General Bill</w:t>
      </w:r>
    </w:p>
    <w:p w:rsidR="00AF245D" w:rsidRDefault="00AF245D" w:rsidP="00AF245D">
      <w:pPr>
        <w:widowControl w:val="0"/>
        <w:jc w:val="left"/>
      </w:pPr>
      <w:r>
        <w:t>Sponsors: Rep. Quinn</w:t>
      </w:r>
    </w:p>
    <w:p w:rsidR="00AF245D" w:rsidRDefault="00AF245D" w:rsidP="00AF245D">
      <w:pPr>
        <w:widowControl w:val="0"/>
        <w:jc w:val="left"/>
      </w:pPr>
      <w:r>
        <w:t>Document Path: l:\council\bills\swb\6119cm11.docx</w:t>
      </w: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jc w:val="left"/>
      </w:pPr>
      <w:r>
        <w:t>Introduced in the House on April 6, 2011</w:t>
      </w:r>
    </w:p>
    <w:p w:rsidR="00AF245D" w:rsidRDefault="00AF245D" w:rsidP="00AF245D">
      <w:pPr>
        <w:widowControl w:val="0"/>
        <w:jc w:val="left"/>
      </w:pPr>
      <w:r>
        <w:t xml:space="preserve">Currently residing in the House Committee on </w:t>
      </w:r>
      <w:r w:rsidRPr="00AF245D">
        <w:rPr>
          <w:b/>
        </w:rPr>
        <w:t>Education and Public Works</w:t>
      </w: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jc w:val="left"/>
      </w:pPr>
      <w:r>
        <w:t xml:space="preserve">Summary: </w:t>
      </w:r>
      <w:r w:rsidR="00DD32C7">
        <w:t>Antique motor vehicles</w:t>
      </w: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jc w:val="left"/>
      </w:pPr>
    </w:p>
    <w:p w:rsidR="00AF245D" w:rsidRDefault="00AF245D" w:rsidP="00AF2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45D">
        <w:rPr>
          <w:b/>
        </w:rPr>
        <w:t>HISTORY OF LEGISLATIVE ACTIONS</w:t>
      </w:r>
    </w:p>
    <w:p w:rsidR="00AF245D" w:rsidRDefault="00AF245D" w:rsidP="00AF2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245D" w:rsidRPr="00AF245D" w:rsidRDefault="00AF245D" w:rsidP="00AF2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45D">
        <w:rPr>
          <w:u w:val="single"/>
        </w:rPr>
        <w:tab/>
        <w:t>Date</w:t>
      </w:r>
      <w:r w:rsidRPr="00AF245D">
        <w:rPr>
          <w:u w:val="single"/>
        </w:rPr>
        <w:tab/>
        <w:t>Body</w:t>
      </w:r>
      <w:r w:rsidRPr="00AF245D">
        <w:rPr>
          <w:u w:val="single"/>
        </w:rPr>
        <w:tab/>
        <w:t>Action Description with journal page number</w:t>
      </w:r>
      <w:r w:rsidRPr="00AF245D">
        <w:rPr>
          <w:u w:val="single"/>
        </w:rPr>
        <w:tab/>
      </w:r>
    </w:p>
    <w:p w:rsidR="0086194D" w:rsidRDefault="0086194D" w:rsidP="0086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792A2D">
        <w:t>Introduced and read first time (</w:t>
      </w:r>
      <w:hyperlink r:id="rId7" w:history="1">
        <w:r w:rsidRPr="00792A2D">
          <w:rPr>
            <w:rStyle w:val="Hyperlink"/>
          </w:rPr>
          <w:t>House Journal</w:t>
        </w:r>
        <w:r w:rsidRPr="00792A2D">
          <w:rPr>
            <w:rStyle w:val="Hyperlink"/>
          </w:rPr>
          <w:noBreakHyphen/>
          <w:t>page 10</w:t>
        </w:r>
      </w:hyperlink>
      <w:r w:rsidRPr="00792A2D">
        <w:t>)</w:t>
      </w:r>
    </w:p>
    <w:p w:rsidR="0086194D" w:rsidRDefault="0086194D" w:rsidP="0086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792A2D">
        <w:t>Referred to Commit</w:t>
      </w:r>
      <w:r>
        <w:t xml:space="preserve">tee on </w:t>
      </w:r>
      <w:r w:rsidRPr="00792A2D">
        <w:rPr>
          <w:b/>
        </w:rPr>
        <w:t>Education and Public Works</w:t>
      </w:r>
      <w:r w:rsidRPr="00792A2D">
        <w:t xml:space="preserve"> (</w:t>
      </w:r>
      <w:hyperlink r:id="rId8" w:history="1">
        <w:r w:rsidRPr="00792A2D">
          <w:rPr>
            <w:rStyle w:val="Hyperlink"/>
          </w:rPr>
          <w:t>House Journal</w:t>
        </w:r>
        <w:r w:rsidRPr="00792A2D">
          <w:rPr>
            <w:rStyle w:val="Hyperlink"/>
          </w:rPr>
          <w:noBreakHyphen/>
          <w:t>page 10</w:t>
        </w:r>
      </w:hyperlink>
      <w:r w:rsidRPr="00792A2D">
        <w:t>)</w:t>
      </w:r>
    </w:p>
    <w:p w:rsidR="0086194D" w:rsidRDefault="0086194D" w:rsidP="00861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45D" w:rsidRPr="00AF245D" w:rsidRDefault="00AF245D" w:rsidP="00AF24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45D" w:rsidRDefault="00AF245D" w:rsidP="00AF245D">
      <w:pPr>
        <w:widowControl w:val="0"/>
        <w:jc w:val="left"/>
      </w:pPr>
      <w:r w:rsidRPr="00AF245D">
        <w:rPr>
          <w:b/>
        </w:rPr>
        <w:t>VERSIONS OF THIS BILL</w:t>
      </w:r>
    </w:p>
    <w:p w:rsidR="00AF245D" w:rsidRDefault="00AF245D" w:rsidP="00AF245D">
      <w:pPr>
        <w:widowControl w:val="0"/>
        <w:jc w:val="left"/>
      </w:pPr>
    </w:p>
    <w:p w:rsidR="00AF245D" w:rsidRDefault="006359C8" w:rsidP="00AF245D">
      <w:pPr>
        <w:widowControl w:val="0"/>
        <w:jc w:val="left"/>
      </w:pPr>
      <w:hyperlink r:id="rId9" w:history="1">
        <w:r w:rsidR="00AF245D">
          <w:rPr>
            <w:rStyle w:val="Hyperlink"/>
          </w:rPr>
          <w:t>4/6/2011</w:t>
        </w:r>
      </w:hyperlink>
    </w:p>
    <w:p w:rsidR="00AF245D" w:rsidRDefault="00AF245D" w:rsidP="00AF245D"/>
    <w:p w:rsidR="00AF245D" w:rsidRDefault="00AF245D" w:rsidP="00AF245D">
      <w:pPr>
        <w:sectPr w:rsidR="00AF245D" w:rsidSect="00AF24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50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56</w:t>
      </w:r>
      <w:r w:rsidR="003725C1">
        <w:noBreakHyphen/>
      </w:r>
      <w:r>
        <w:t>3</w:t>
      </w:r>
      <w:r w:rsidR="003725C1">
        <w:noBreakHyphen/>
      </w:r>
      <w:r>
        <w:t>2210 AND 56</w:t>
      </w:r>
      <w:r w:rsidR="003725C1">
        <w:noBreakHyphen/>
      </w:r>
      <w:r>
        <w:t>3</w:t>
      </w:r>
      <w:r w:rsidR="003725C1">
        <w:noBreakHyphen/>
      </w:r>
      <w:r>
        <w:t>2220, CODE OF LAWS OF SOUTH CAROLINA, 1976, RELATING TO THE DEPARTMENT OF MOTOR VEHICLES CLASSIFYING CERTAIN VEHICLES AS ANTIQUE MOTOR VEHICLES</w:t>
      </w:r>
      <w:r w:rsidR="00695CAC">
        <w:t>,</w:t>
      </w:r>
      <w:r>
        <w:t xml:space="preserve"> AND THE DEPARTMENT</w:t>
      </w:r>
      <w:r w:rsidR="003725C1" w:rsidRPr="003725C1">
        <w:t>’</w:t>
      </w:r>
      <w:r>
        <w:t>S ISSUANCE OF</w:t>
      </w:r>
      <w:r w:rsidR="00695CAC">
        <w:t xml:space="preserve"> CERTIFICATES OF REGISTRATION AND</w:t>
      </w:r>
      <w:r>
        <w:t xml:space="preserve"> LICENSE PLATES TO OWNERS OF ANTIQUE MOTOR VEHICLES, SO AS TO PROVIDE THAT THE DEPARTMENT MAY CLASSIFY CERTAIN VEHICLES AS ANTIQUE TRUCKS, AND ISSUE </w:t>
      </w:r>
      <w:r w:rsidR="00695CAC">
        <w:t xml:space="preserve">CERTIFICATES OF REGISTRATION AND </w:t>
      </w:r>
      <w:r>
        <w:t>LICENSE PLATES TO OWNERS OF ANTIQUE TRUCKS.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0802">
        <w:t>Section 56</w:t>
      </w:r>
      <w:r w:rsidR="003725C1">
        <w:noBreakHyphen/>
      </w:r>
      <w:r w:rsidR="002D0802">
        <w:t>3</w:t>
      </w:r>
      <w:r w:rsidR="003725C1">
        <w:noBreakHyphen/>
      </w:r>
      <w:r w:rsidR="002D0802">
        <w:t>2210 of the 1976 Code is amended to read:</w:t>
      </w:r>
    </w:p>
    <w:p w:rsid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P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“Section 56</w:t>
      </w:r>
      <w:r w:rsidR="003725C1">
        <w:noBreakHyphen/>
      </w:r>
      <w:r>
        <w:t>3</w:t>
      </w:r>
      <w:r w:rsidR="003725C1">
        <w:noBreakHyphen/>
      </w:r>
      <w:r>
        <w:t>2210.</w:t>
      </w:r>
      <w:r>
        <w:tab/>
      </w:r>
      <w:r w:rsidRPr="002D0802">
        <w:rPr>
          <w:strike/>
        </w:rPr>
        <w:t>Every</w:t>
      </w:r>
      <w:r w:rsidRPr="005464C2">
        <w:t xml:space="preserve"> </w:t>
      </w:r>
      <w:r w:rsidRPr="002D0802">
        <w:rPr>
          <w:u w:val="single"/>
        </w:rPr>
        <w:t>A</w:t>
      </w:r>
      <w:r>
        <w:t xml:space="preserve"> </w:t>
      </w:r>
      <w:r w:rsidRPr="005464C2">
        <w:t xml:space="preserve">motor vehicle </w:t>
      </w:r>
      <w:r w:rsidRPr="002D0802">
        <w:rPr>
          <w:strike/>
        </w:rPr>
        <w:t>as herein defined</w:t>
      </w:r>
      <w:r w:rsidRPr="005464C2">
        <w:t xml:space="preserve"> which is over twenty</w:t>
      </w:r>
      <w:r w:rsidR="003725C1">
        <w:noBreakHyphen/>
      </w:r>
      <w:r w:rsidRPr="005464C2">
        <w:t xml:space="preserve">five years old, </w:t>
      </w:r>
      <w:r w:rsidRPr="002D0802">
        <w:rPr>
          <w:strike/>
        </w:rPr>
        <w:t>is</w:t>
      </w:r>
      <w:r w:rsidRPr="005464C2">
        <w:t xml:space="preserve"> owned solely as a collector</w:t>
      </w:r>
      <w:r w:rsidR="003725C1" w:rsidRPr="003725C1">
        <w:t>’</w:t>
      </w:r>
      <w:r w:rsidRPr="005464C2">
        <w:t xml:space="preserve">s item and is used for participation in club activities, exhibits, tours, parades, and similar uses, but in no event used for general transportation, </w:t>
      </w:r>
      <w:r>
        <w:rPr>
          <w:u w:val="single"/>
        </w:rPr>
        <w:t>and has a gross vehicle weight of ten thousand pounds or less</w:t>
      </w:r>
      <w:r>
        <w:t xml:space="preserve"> </w:t>
      </w:r>
      <w:r w:rsidRPr="005464C2">
        <w:t xml:space="preserve">may be classified by the Department of Motor Vehicles as an antique motor vehicle. </w:t>
      </w:r>
      <w:r>
        <w:t xml:space="preserve"> </w:t>
      </w:r>
      <w:r>
        <w:rPr>
          <w:u w:val="single"/>
        </w:rPr>
        <w:t>A motor vehicle which has a gross vehicle weight in excess of ten thousand pounds that otherwise meets the provisions of this section may be classified as an antique truck.</w:t>
      </w:r>
      <w:r w:rsidRPr="002D0802">
        <w:t>”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Section 56</w:t>
      </w:r>
      <w:r w:rsidR="003725C1">
        <w:noBreakHyphen/>
      </w:r>
      <w:r>
        <w:t>3</w:t>
      </w:r>
      <w:r w:rsidR="003725C1">
        <w:noBreakHyphen/>
      </w:r>
      <w:r w:rsidR="00F02AC1">
        <w:t>2220 of the 1976 C</w:t>
      </w:r>
      <w:r>
        <w:t>ode is amended to read:</w:t>
      </w:r>
    </w:p>
    <w:p w:rsidR="002D080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Pr="005464C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3725C1">
        <w:noBreakHyphen/>
      </w:r>
      <w:r>
        <w:t>3</w:t>
      </w:r>
      <w:r w:rsidR="003725C1">
        <w:noBreakHyphen/>
      </w:r>
      <w:r>
        <w:t>2220.</w:t>
      </w:r>
      <w:r>
        <w:tab/>
      </w:r>
      <w:r w:rsidRPr="005464C2">
        <w:t xml:space="preserve">Upon receipt of an application on a form prescribed by the Department of Motor Vehicles, </w:t>
      </w:r>
      <w:r w:rsidRPr="002D0802">
        <w:rPr>
          <w:strike/>
        </w:rPr>
        <w:t>it</w:t>
      </w:r>
      <w:r w:rsidRPr="005464C2">
        <w:t xml:space="preserve"> </w:t>
      </w:r>
      <w:r w:rsidRPr="002D0802">
        <w:rPr>
          <w:u w:val="single"/>
        </w:rPr>
        <w:t>the department</w:t>
      </w:r>
      <w:r>
        <w:t xml:space="preserve"> </w:t>
      </w:r>
      <w:r w:rsidRPr="005464C2">
        <w:t>may issue appropriate designated license plates to owners of antique motor vehicles</w:t>
      </w:r>
      <w:r>
        <w:t xml:space="preserve"> </w:t>
      </w:r>
      <w:r w:rsidRPr="002D0802">
        <w:rPr>
          <w:u w:val="single"/>
        </w:rPr>
        <w:t>and antique trucks</w:t>
      </w:r>
      <w:r w:rsidRPr="005464C2">
        <w:t xml:space="preserve">.  </w:t>
      </w:r>
      <w:r w:rsidRPr="002D0802">
        <w:rPr>
          <w:strike/>
        </w:rPr>
        <w:t>Such</w:t>
      </w:r>
      <w:r w:rsidRPr="005464C2">
        <w:t xml:space="preserve"> </w:t>
      </w:r>
      <w:r w:rsidRPr="002D0802">
        <w:rPr>
          <w:u w:val="single"/>
        </w:rPr>
        <w:t>The</w:t>
      </w:r>
      <w:r>
        <w:t xml:space="preserve"> </w:t>
      </w:r>
      <w:r w:rsidRPr="005464C2">
        <w:t xml:space="preserve">license plate </w:t>
      </w:r>
      <w:r w:rsidRPr="002D0802">
        <w:rPr>
          <w:strike/>
        </w:rPr>
        <w:t>shall be</w:t>
      </w:r>
      <w:r w:rsidRPr="005464C2">
        <w:t xml:space="preserve"> </w:t>
      </w:r>
      <w:r w:rsidRPr="002D0802">
        <w:rPr>
          <w:u w:val="single"/>
        </w:rPr>
        <w:t>is</w:t>
      </w:r>
      <w:r>
        <w:t xml:space="preserve"> </w:t>
      </w:r>
      <w:r w:rsidRPr="005464C2">
        <w:t xml:space="preserve">valid </w:t>
      </w:r>
      <w:r w:rsidRPr="002D0802">
        <w:rPr>
          <w:strike/>
        </w:rPr>
        <w:t>so</w:t>
      </w:r>
      <w:r w:rsidRPr="005464C2">
        <w:t xml:space="preserve"> </w:t>
      </w:r>
      <w:r w:rsidRPr="002D0802">
        <w:rPr>
          <w:u w:val="single"/>
        </w:rPr>
        <w:t>as</w:t>
      </w:r>
      <w:r>
        <w:t xml:space="preserve"> </w:t>
      </w:r>
      <w:r w:rsidRPr="005464C2">
        <w:t xml:space="preserve">long as title to </w:t>
      </w:r>
      <w:r w:rsidRPr="002D0802">
        <w:rPr>
          <w:strike/>
        </w:rPr>
        <w:t>such</w:t>
      </w:r>
      <w:r w:rsidRPr="005464C2">
        <w:t xml:space="preserve"> </w:t>
      </w:r>
      <w:r w:rsidRPr="002D0802">
        <w:rPr>
          <w:u w:val="single"/>
        </w:rPr>
        <w:t>the</w:t>
      </w:r>
      <w:r>
        <w:t xml:space="preserve"> </w:t>
      </w:r>
      <w:r w:rsidRPr="005464C2">
        <w:t xml:space="preserve">vehicle is vested in the applicant.  The fee for the certificate of registration and license plate </w:t>
      </w:r>
      <w:r w:rsidRPr="00695CAC">
        <w:rPr>
          <w:strike/>
        </w:rPr>
        <w:t xml:space="preserve">of </w:t>
      </w:r>
      <w:r w:rsidRPr="003725C1">
        <w:rPr>
          <w:strike/>
        </w:rPr>
        <w:t>any such</w:t>
      </w:r>
      <w:r w:rsidRPr="005464C2">
        <w:t xml:space="preserve"> </w:t>
      </w:r>
      <w:r w:rsidR="00695CAC" w:rsidRPr="00695CAC">
        <w:rPr>
          <w:u w:val="single"/>
        </w:rPr>
        <w:t xml:space="preserve">for </w:t>
      </w:r>
      <w:r w:rsidR="003725C1" w:rsidRPr="00695CAC">
        <w:rPr>
          <w:u w:val="single"/>
        </w:rPr>
        <w:t>a</w:t>
      </w:r>
      <w:r w:rsidR="003725C1" w:rsidRPr="003725C1">
        <w:rPr>
          <w:u w:val="single"/>
        </w:rPr>
        <w:t>n antique motor</w:t>
      </w:r>
      <w:r w:rsidR="003725C1">
        <w:t xml:space="preserve"> </w:t>
      </w:r>
      <w:r w:rsidRPr="005464C2">
        <w:t xml:space="preserve">vehicle </w:t>
      </w:r>
      <w:r w:rsidRPr="003725C1">
        <w:rPr>
          <w:strike/>
        </w:rPr>
        <w:t>shall be</w:t>
      </w:r>
      <w:r w:rsidRPr="005464C2">
        <w:t xml:space="preserve"> </w:t>
      </w:r>
      <w:r w:rsidR="003725C1" w:rsidRPr="003725C1">
        <w:rPr>
          <w:u w:val="single"/>
        </w:rPr>
        <w:t>is</w:t>
      </w:r>
      <w:r w:rsidR="003725C1">
        <w:t xml:space="preserve"> </w:t>
      </w:r>
      <w:r w:rsidRPr="005464C2">
        <w:t xml:space="preserve">ten dollars. </w:t>
      </w:r>
      <w:r w:rsidR="003725C1">
        <w:t xml:space="preserve"> </w:t>
      </w:r>
      <w:r w:rsidR="003725C1" w:rsidRPr="003725C1">
        <w:rPr>
          <w:u w:val="single"/>
        </w:rPr>
        <w:t>The fee for the certificate of registration and license plate for an antique truck is fifty dollars.</w:t>
      </w:r>
      <w:r w:rsidR="003725C1">
        <w:t>”</w:t>
      </w:r>
    </w:p>
    <w:p w:rsid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0802">
        <w:t>3</w:t>
      </w:r>
      <w:r>
        <w:t>.</w:t>
      </w:r>
      <w:r>
        <w:tab/>
        <w:t>This act takes effect upon approval by the Governor.</w:t>
      </w:r>
    </w:p>
    <w:p w:rsidR="00371A30" w:rsidRDefault="003725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A30" w:rsidRDefault="00371A30" w:rsidP="00AF245D">
      <w:pPr>
        <w:suppressAutoHyphens/>
      </w:pPr>
    </w:p>
    <w:sectPr w:rsidR="00371A30" w:rsidSect="00AF24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802" w:rsidRDefault="002D0802" w:rsidP="009F0C77">
      <w:r>
        <w:separator/>
      </w:r>
    </w:p>
  </w:endnote>
  <w:endnote w:type="continuationSeparator" w:id="0">
    <w:p w:rsidR="002D0802" w:rsidRDefault="002D08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EA70F3-631B-4DE0-BD92-8A78F24E91DF}"/>
    <w:embedBold r:id="rId2" w:fontKey="{8F04B69C-BC98-466F-A287-1F084BEF23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482335-F054-4375-BE5C-2F1A972BEB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9E69B7-3D15-4790-9922-600D12783C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3A3810-7E3F-43DE-A91A-B81A0C763C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45D" w:rsidRPr="00371A30" w:rsidRDefault="00AF245D" w:rsidP="00371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[4032]</w:t>
    </w:r>
    <w:r>
      <w:tab/>
    </w:r>
    <w:r w:rsidR="006359C8">
      <w:fldChar w:fldCharType="begin"/>
    </w:r>
    <w:r w:rsidR="006359C8">
      <w:instrText xml:space="preserve"> PAGE  \* MERGEFORMAT </w:instrText>
    </w:r>
    <w:r w:rsidR="006359C8">
      <w:fldChar w:fldCharType="separate"/>
    </w:r>
    <w:r w:rsidR="006359C8">
      <w:rPr>
        <w:noProof/>
      </w:rPr>
      <w:t>1</w:t>
    </w:r>
    <w:r w:rsidR="006359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802" w:rsidRDefault="002D0802" w:rsidP="009F0C77">
      <w:r>
        <w:separator/>
      </w:r>
    </w:p>
  </w:footnote>
  <w:footnote w:type="continuationSeparator" w:id="0">
    <w:p w:rsidR="002D0802" w:rsidRDefault="002D08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119CM11"/>
    <w:docVar w:name="CoverBillType" w:val="b"/>
    <w:docVar w:name="docpath" w:val="L:\Council\bills\SWB\6119CM11.DOCX"/>
    <w:docVar w:name="dvBillNumber" w:val="403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62C8D"/>
    <w:rsid w:val="00002AF6"/>
    <w:rsid w:val="00011869"/>
    <w:rsid w:val="0006250F"/>
    <w:rsid w:val="00062C8D"/>
    <w:rsid w:val="000E1785"/>
    <w:rsid w:val="000F40FA"/>
    <w:rsid w:val="001014AA"/>
    <w:rsid w:val="0010776B"/>
    <w:rsid w:val="00110BE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802"/>
    <w:rsid w:val="002D5030"/>
    <w:rsid w:val="002E5912"/>
    <w:rsid w:val="00325348"/>
    <w:rsid w:val="0032732C"/>
    <w:rsid w:val="00336AD0"/>
    <w:rsid w:val="00364572"/>
    <w:rsid w:val="0037079A"/>
    <w:rsid w:val="00371A30"/>
    <w:rsid w:val="003725C1"/>
    <w:rsid w:val="0038540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5986"/>
    <w:rsid w:val="005F66C0"/>
    <w:rsid w:val="00605102"/>
    <w:rsid w:val="006215AA"/>
    <w:rsid w:val="006359C8"/>
    <w:rsid w:val="00655988"/>
    <w:rsid w:val="006913C9"/>
    <w:rsid w:val="0069470D"/>
    <w:rsid w:val="00695CAC"/>
    <w:rsid w:val="00734F00"/>
    <w:rsid w:val="0074105B"/>
    <w:rsid w:val="007A70AE"/>
    <w:rsid w:val="008362E8"/>
    <w:rsid w:val="0086194D"/>
    <w:rsid w:val="00864973"/>
    <w:rsid w:val="008A1768"/>
    <w:rsid w:val="008F4429"/>
    <w:rsid w:val="00912C52"/>
    <w:rsid w:val="00917E05"/>
    <w:rsid w:val="0094021A"/>
    <w:rsid w:val="00952DCB"/>
    <w:rsid w:val="009909E0"/>
    <w:rsid w:val="009B371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45D"/>
    <w:rsid w:val="00B412D4"/>
    <w:rsid w:val="00BE3C22"/>
    <w:rsid w:val="00C0345E"/>
    <w:rsid w:val="00C21A61"/>
    <w:rsid w:val="00C3483A"/>
    <w:rsid w:val="00C43E57"/>
    <w:rsid w:val="00C74E9D"/>
    <w:rsid w:val="00C82FD3"/>
    <w:rsid w:val="00C92819"/>
    <w:rsid w:val="00CC6B7B"/>
    <w:rsid w:val="00CD2089"/>
    <w:rsid w:val="00CE34A0"/>
    <w:rsid w:val="00D73A67"/>
    <w:rsid w:val="00D970A9"/>
    <w:rsid w:val="00DD32C7"/>
    <w:rsid w:val="00DF3845"/>
    <w:rsid w:val="00E41911"/>
    <w:rsid w:val="00E92EEF"/>
    <w:rsid w:val="00F02AC1"/>
    <w:rsid w:val="00F24442"/>
    <w:rsid w:val="00F50AE3"/>
    <w:rsid w:val="00F67CF1"/>
    <w:rsid w:val="00F840F0"/>
    <w:rsid w:val="00F91916"/>
    <w:rsid w:val="00FB0D0D"/>
    <w:rsid w:val="00FB43B4"/>
    <w:rsid w:val="00FC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8D061B-338D-42E9-800C-9DBDDB03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0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32_201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C97F-865D-49B5-BA53-33FF1CC9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402</Words>
  <Characters>2113</Characters>
  <Application>Microsoft Office Word</Application>
  <DocSecurity>4</DocSecurity>
  <Lines>83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4032: Antique motor vehicles - South Carolina Legislature Online</dc:title>
  <dc:subject/>
  <dc:creator>SandyBarden</dc:creator>
  <cp:keywords/>
  <dc:description/>
  <cp:lastModifiedBy>N Cumfer</cp:lastModifiedBy>
  <cp:revision>2</cp:revision>
  <cp:lastPrinted>2011-04-01T17:31:00Z</cp:lastPrinted>
  <dcterms:created xsi:type="dcterms:W3CDTF">2014-11-24T14:05:00Z</dcterms:created>
  <dcterms:modified xsi:type="dcterms:W3CDTF">2014-11-24T14:05:00Z</dcterms:modified>
</cp:coreProperties>
</file>