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BE7" w:rsidRDefault="00492BE7" w:rsidP="00492BE7">
      <w:pPr>
        <w:widowControl w:val="0"/>
        <w:jc w:val="center"/>
      </w:pPr>
      <w:bookmarkStart w:id="0" w:name="_GoBack"/>
      <w:bookmarkEnd w:id="0"/>
      <w:r w:rsidRPr="00492BE7">
        <w:rPr>
          <w:b/>
        </w:rPr>
        <w:t>South Carolina General Assembly</w:t>
      </w:r>
    </w:p>
    <w:p w:rsidR="00492BE7" w:rsidRDefault="00492BE7" w:rsidP="00492BE7">
      <w:pPr>
        <w:widowControl w:val="0"/>
        <w:jc w:val="center"/>
      </w:pPr>
      <w:r>
        <w:t>119th Session, 2011-2012</w:t>
      </w:r>
    </w:p>
    <w:p w:rsidR="00492BE7" w:rsidRDefault="00492BE7" w:rsidP="00492BE7">
      <w:pPr>
        <w:widowControl w:val="0"/>
        <w:jc w:val="left"/>
      </w:pPr>
    </w:p>
    <w:p w:rsidR="00492BE7" w:rsidRDefault="00492BE7" w:rsidP="00492BE7">
      <w:pPr>
        <w:widowControl w:val="0"/>
        <w:jc w:val="left"/>
        <w:rPr>
          <w:b/>
        </w:rPr>
      </w:pPr>
      <w:r w:rsidRPr="00492BE7">
        <w:rPr>
          <w:b/>
        </w:rPr>
        <w:t>H. 4061</w:t>
      </w:r>
    </w:p>
    <w:p w:rsidR="00492BE7" w:rsidRDefault="00492BE7" w:rsidP="00492BE7">
      <w:pPr>
        <w:widowControl w:val="0"/>
        <w:jc w:val="left"/>
        <w:rPr>
          <w:b/>
        </w:rPr>
      </w:pPr>
    </w:p>
    <w:p w:rsidR="00492BE7" w:rsidRDefault="00492BE7" w:rsidP="00492BE7">
      <w:pPr>
        <w:widowControl w:val="0"/>
        <w:jc w:val="left"/>
      </w:pPr>
      <w:r w:rsidRPr="00492BE7">
        <w:rPr>
          <w:b/>
        </w:rPr>
        <w:t>STATUS INFORMATION</w:t>
      </w:r>
    </w:p>
    <w:p w:rsidR="00492BE7" w:rsidRDefault="00492BE7" w:rsidP="00492BE7">
      <w:pPr>
        <w:widowControl w:val="0"/>
        <w:jc w:val="left"/>
      </w:pPr>
    </w:p>
    <w:p w:rsidR="00492BE7" w:rsidRDefault="00492BE7" w:rsidP="00492BE7">
      <w:pPr>
        <w:widowControl w:val="0"/>
        <w:jc w:val="left"/>
      </w:pPr>
      <w:r>
        <w:t>General Bill</w:t>
      </w:r>
    </w:p>
    <w:p w:rsidR="00492BE7" w:rsidRDefault="00492BE7" w:rsidP="00492BE7">
      <w:pPr>
        <w:widowControl w:val="0"/>
        <w:jc w:val="left"/>
      </w:pPr>
      <w:r>
        <w:t>Sponsors: Rep. Harrison</w:t>
      </w:r>
    </w:p>
    <w:p w:rsidR="00492BE7" w:rsidRDefault="00492BE7" w:rsidP="00492BE7">
      <w:pPr>
        <w:widowControl w:val="0"/>
        <w:jc w:val="left"/>
      </w:pPr>
      <w:r>
        <w:t>Document Path: l:\council\bills\agm\19008ab11.docx</w:t>
      </w:r>
    </w:p>
    <w:p w:rsidR="00492BE7" w:rsidRDefault="00492BE7" w:rsidP="00492BE7">
      <w:pPr>
        <w:widowControl w:val="0"/>
        <w:jc w:val="left"/>
      </w:pPr>
    </w:p>
    <w:p w:rsidR="002E0C17" w:rsidRDefault="002E0C17" w:rsidP="00492BE7">
      <w:pPr>
        <w:widowControl w:val="0"/>
        <w:jc w:val="left"/>
      </w:pPr>
      <w:r>
        <w:t>Introduced in the House on April 12, 2011</w:t>
      </w:r>
    </w:p>
    <w:p w:rsidR="002E0C17" w:rsidRDefault="002E0C17" w:rsidP="00492BE7">
      <w:pPr>
        <w:widowControl w:val="0"/>
        <w:jc w:val="left"/>
      </w:pPr>
      <w:r>
        <w:t>Introduced in the Senate on May 3, 2011</w:t>
      </w:r>
    </w:p>
    <w:p w:rsidR="002E0C17" w:rsidRDefault="002E0C17" w:rsidP="00492BE7">
      <w:pPr>
        <w:widowControl w:val="0"/>
        <w:jc w:val="left"/>
      </w:pPr>
      <w:r>
        <w:t>Currently residing in the Senate</w:t>
      </w:r>
    </w:p>
    <w:p w:rsidR="002E0C17" w:rsidRDefault="002E0C17" w:rsidP="00492BE7">
      <w:pPr>
        <w:widowControl w:val="0"/>
        <w:jc w:val="left"/>
      </w:pPr>
    </w:p>
    <w:p w:rsidR="00492BE7" w:rsidRDefault="00492BE7" w:rsidP="00492BE7">
      <w:pPr>
        <w:widowControl w:val="0"/>
        <w:jc w:val="left"/>
      </w:pPr>
      <w:r>
        <w:t xml:space="preserve">Summary: </w:t>
      </w:r>
      <w:r w:rsidR="0063103F">
        <w:t>Federal tax formulas</w:t>
      </w:r>
    </w:p>
    <w:p w:rsidR="00492BE7" w:rsidRDefault="00492BE7" w:rsidP="00492BE7">
      <w:pPr>
        <w:widowControl w:val="0"/>
        <w:jc w:val="left"/>
      </w:pPr>
    </w:p>
    <w:p w:rsidR="00492BE7" w:rsidRDefault="00492BE7" w:rsidP="00492BE7">
      <w:pPr>
        <w:widowControl w:val="0"/>
        <w:jc w:val="left"/>
      </w:pPr>
    </w:p>
    <w:p w:rsidR="00492BE7" w:rsidRDefault="00492BE7" w:rsidP="00492B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BE7">
        <w:rPr>
          <w:b/>
        </w:rPr>
        <w:t>HISTORY OF LEGISLATIVE ACTIONS</w:t>
      </w:r>
    </w:p>
    <w:p w:rsidR="00492BE7" w:rsidRDefault="00492BE7" w:rsidP="00492B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2BE7" w:rsidRPr="00492BE7" w:rsidRDefault="00492BE7" w:rsidP="00492B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BE7">
        <w:rPr>
          <w:u w:val="single"/>
        </w:rPr>
        <w:tab/>
        <w:t>Date</w:t>
      </w:r>
      <w:r w:rsidRPr="00492BE7">
        <w:rPr>
          <w:u w:val="single"/>
        </w:rPr>
        <w:tab/>
        <w:t>Body</w:t>
      </w:r>
      <w:r w:rsidRPr="00492BE7">
        <w:rPr>
          <w:u w:val="single"/>
        </w:rPr>
        <w:tab/>
        <w:t>Action Description with journal page number</w:t>
      </w:r>
      <w:r w:rsidRPr="00492BE7">
        <w:rPr>
          <w:u w:val="single"/>
        </w:rPr>
        <w:tab/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House</w:t>
      </w:r>
      <w:r>
        <w:tab/>
      </w:r>
      <w:r w:rsidRPr="00D46F61">
        <w:t>Introduced and read first time (</w:t>
      </w:r>
      <w:hyperlink r:id="rId7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10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House</w:t>
      </w:r>
      <w:r>
        <w:tab/>
      </w:r>
      <w:r w:rsidRPr="00D46F61">
        <w:t>Ref</w:t>
      </w:r>
      <w:r>
        <w:t xml:space="preserve">erred to Committee on </w:t>
      </w:r>
      <w:r w:rsidRPr="00D46F61">
        <w:rPr>
          <w:b/>
        </w:rPr>
        <w:t>Judiciary</w:t>
      </w:r>
      <w:r>
        <w:t xml:space="preserve"> </w:t>
      </w:r>
      <w:r w:rsidRPr="00D46F61">
        <w:t>(</w:t>
      </w:r>
      <w:hyperlink r:id="rId8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10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D46F61">
        <w:t>Recal</w:t>
      </w:r>
      <w:r>
        <w:t xml:space="preserve">led from Committee on </w:t>
      </w:r>
      <w:r w:rsidRPr="00D46F61">
        <w:rPr>
          <w:b/>
        </w:rPr>
        <w:t>Judiciary</w:t>
      </w:r>
      <w:r>
        <w:t xml:space="preserve"> </w:t>
      </w:r>
      <w:r w:rsidRPr="00D46F61">
        <w:t>(</w:t>
      </w:r>
      <w:hyperlink r:id="rId9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22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D46F61">
        <w:t>Read second time (</w:t>
      </w:r>
      <w:hyperlink r:id="rId10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53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D46F61">
        <w:t>Roll call Yeas</w:t>
      </w:r>
      <w:r>
        <w:noBreakHyphen/>
      </w:r>
      <w:r w:rsidRPr="00D46F61">
        <w:t>104  Nays</w:t>
      </w:r>
      <w:r>
        <w:noBreakHyphen/>
      </w:r>
      <w:r w:rsidRPr="00D46F61">
        <w:t>0 (</w:t>
      </w:r>
      <w:hyperlink r:id="rId11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53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4/28/2011</w:t>
      </w:r>
      <w:r>
        <w:tab/>
        <w:t>House</w:t>
      </w:r>
      <w:r>
        <w:tab/>
      </w:r>
      <w:r w:rsidRPr="00D46F61">
        <w:t>Unanimous co</w:t>
      </w:r>
      <w:r>
        <w:t xml:space="preserve">nsent for third reading on next </w:t>
      </w:r>
      <w:r w:rsidRPr="00D46F61">
        <w:t>legislative day (</w:t>
      </w:r>
      <w:hyperlink r:id="rId12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54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4/29/2011</w:t>
      </w:r>
      <w:r>
        <w:tab/>
        <w:t>House</w:t>
      </w:r>
      <w:r>
        <w:tab/>
      </w:r>
      <w:r w:rsidRPr="00D46F61">
        <w:t>Rea</w:t>
      </w:r>
      <w:r>
        <w:t xml:space="preserve">d third time and sent to Senate </w:t>
      </w:r>
      <w:r w:rsidRPr="00D46F61">
        <w:t>(</w:t>
      </w:r>
      <w:hyperlink r:id="rId13" w:history="1">
        <w:r w:rsidRPr="00D46F61">
          <w:rPr>
            <w:rStyle w:val="Hyperlink"/>
          </w:rPr>
          <w:t>House Journal</w:t>
        </w:r>
        <w:r w:rsidRPr="00D46F61">
          <w:rPr>
            <w:rStyle w:val="Hyperlink"/>
          </w:rPr>
          <w:noBreakHyphen/>
          <w:t>page 2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D46F61">
        <w:t>Introduced and read first time (</w:t>
      </w:r>
      <w:hyperlink r:id="rId14" w:history="1">
        <w:r w:rsidRPr="00D46F61">
          <w:rPr>
            <w:rStyle w:val="Hyperlink"/>
          </w:rPr>
          <w:t>Senate Journal</w:t>
        </w:r>
        <w:r w:rsidRPr="00D46F61">
          <w:rPr>
            <w:rStyle w:val="Hyperlink"/>
          </w:rPr>
          <w:noBreakHyphen/>
          <w:t>page 27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D46F61">
        <w:t>Ref</w:t>
      </w:r>
      <w:r>
        <w:t xml:space="preserve">erred to Committee on </w:t>
      </w:r>
      <w:r w:rsidRPr="00D46F61">
        <w:rPr>
          <w:b/>
        </w:rPr>
        <w:t>Judiciary</w:t>
      </w:r>
      <w:r>
        <w:t xml:space="preserve"> </w:t>
      </w:r>
      <w:r w:rsidRPr="00D46F61">
        <w:t>(</w:t>
      </w:r>
      <w:hyperlink r:id="rId15" w:history="1">
        <w:r w:rsidRPr="00D46F61">
          <w:rPr>
            <w:rStyle w:val="Hyperlink"/>
          </w:rPr>
          <w:t>Senate Journal</w:t>
        </w:r>
        <w:r w:rsidRPr="00D46F61">
          <w:rPr>
            <w:rStyle w:val="Hyperlink"/>
          </w:rPr>
          <w:noBreakHyphen/>
          <w:t>page 27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D46F61">
        <w:t>Referred to S</w:t>
      </w:r>
      <w:r>
        <w:t xml:space="preserve">ubcommittee: Malloy (ch), Ford, </w:t>
      </w:r>
      <w:r w:rsidRPr="00D46F61">
        <w:t>Massey, S.Martin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3/12/2012</w:t>
      </w:r>
      <w:r>
        <w:tab/>
        <w:t>Senate</w:t>
      </w:r>
      <w:r>
        <w:tab/>
      </w:r>
      <w:r w:rsidRPr="00D46F61">
        <w:t>Referred to Subcommittee: Malloy (ch), For</w:t>
      </w:r>
      <w:r>
        <w:t xml:space="preserve">d, </w:t>
      </w:r>
      <w:r w:rsidRPr="00D46F61">
        <w:t>Knotts, Massey, S.Martin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D46F61">
        <w:t>Commit</w:t>
      </w:r>
      <w:r>
        <w:t xml:space="preserve">tee report: Favorable </w:t>
      </w:r>
      <w:r w:rsidRPr="00D46F61">
        <w:rPr>
          <w:b/>
        </w:rPr>
        <w:t>Judiciary</w:t>
      </w:r>
      <w:r>
        <w:t xml:space="preserve"> </w:t>
      </w:r>
      <w:r w:rsidRPr="00D46F61">
        <w:t>(</w:t>
      </w:r>
      <w:hyperlink r:id="rId16" w:history="1">
        <w:r w:rsidRPr="00D46F61">
          <w:rPr>
            <w:rStyle w:val="Hyperlink"/>
          </w:rPr>
          <w:t>Senate Journal</w:t>
        </w:r>
        <w:r w:rsidRPr="00D46F61">
          <w:rPr>
            <w:rStyle w:val="Hyperlink"/>
          </w:rPr>
          <w:noBreakHyphen/>
          <w:t>page 18</w:t>
        </w:r>
      </w:hyperlink>
      <w:r w:rsidRPr="00D46F61">
        <w:t>)</w:t>
      </w:r>
    </w:p>
    <w:p w:rsidR="00AB2678" w:rsidRDefault="00AB2678" w:rsidP="00AB2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BE7" w:rsidRPr="00492BE7" w:rsidRDefault="00492BE7" w:rsidP="00492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BE7" w:rsidRDefault="00492BE7" w:rsidP="00492BE7">
      <w:pPr>
        <w:widowControl w:val="0"/>
        <w:jc w:val="left"/>
      </w:pPr>
      <w:r w:rsidRPr="00492BE7">
        <w:rPr>
          <w:b/>
        </w:rPr>
        <w:t>VERSIONS OF THIS BILL</w:t>
      </w:r>
    </w:p>
    <w:p w:rsidR="00492BE7" w:rsidRDefault="00492BE7" w:rsidP="00492BE7">
      <w:pPr>
        <w:widowControl w:val="0"/>
        <w:jc w:val="left"/>
      </w:pPr>
    </w:p>
    <w:p w:rsidR="00492BE7" w:rsidRDefault="00AD3EF1" w:rsidP="00492BE7">
      <w:pPr>
        <w:widowControl w:val="0"/>
        <w:jc w:val="left"/>
      </w:pPr>
      <w:hyperlink r:id="rId17" w:history="1">
        <w:r w:rsidR="00492BE7">
          <w:rPr>
            <w:rStyle w:val="Hyperlink"/>
          </w:rPr>
          <w:t>4/12/2011</w:t>
        </w:r>
      </w:hyperlink>
    </w:p>
    <w:p w:rsidR="00501B53" w:rsidRDefault="00AD3EF1" w:rsidP="00492BE7">
      <w:hyperlink r:id="rId18" w:history="1">
        <w:r w:rsidR="00501B53" w:rsidRPr="00501B53">
          <w:rPr>
            <w:rStyle w:val="Hyperlink"/>
          </w:rPr>
          <w:t>4/27/2011</w:t>
        </w:r>
      </w:hyperlink>
    </w:p>
    <w:p w:rsidR="005D52F1" w:rsidRDefault="00AD3EF1" w:rsidP="00492BE7">
      <w:hyperlink r:id="rId19" w:history="1">
        <w:r w:rsidR="005D52F1" w:rsidRPr="005D52F1">
          <w:rPr>
            <w:rStyle w:val="Hyperlink"/>
          </w:rPr>
          <w:t>3/28/2012</w:t>
        </w:r>
      </w:hyperlink>
    </w:p>
    <w:p w:rsidR="00492BE7" w:rsidRDefault="00492BE7" w:rsidP="00492BE7"/>
    <w:p w:rsidR="00492BE7" w:rsidRDefault="00492BE7" w:rsidP="00492BE7">
      <w:pPr>
        <w:sectPr w:rsidR="00492BE7" w:rsidSect="00492B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52F1" w:rsidRDefault="005D52F1" w:rsidP="00E24449">
      <w:pPr>
        <w:pStyle w:val="BillDots"/>
      </w:pPr>
      <w:r>
        <w:rPr>
          <w:strike/>
        </w:rPr>
        <w:lastRenderedPageBreak/>
        <w:t>Indicates Matter Stricken</w:t>
      </w:r>
    </w:p>
    <w:p w:rsidR="005D52F1" w:rsidRPr="00087DEA" w:rsidRDefault="005D52F1" w:rsidP="00E24449">
      <w:pPr>
        <w:pStyle w:val="BillDots"/>
      </w:pPr>
      <w:r>
        <w:rPr>
          <w:u w:val="single"/>
        </w:rPr>
        <w:t>Indicates New Matter</w:t>
      </w:r>
    </w:p>
    <w:p w:rsidR="005D52F1" w:rsidRDefault="005D52F1" w:rsidP="00E24449">
      <w:pPr>
        <w:pStyle w:val="BillDots"/>
      </w:pPr>
    </w:p>
    <w:p w:rsidR="005D52F1" w:rsidRDefault="005D52F1" w:rsidP="00E24449">
      <w:pPr>
        <w:pStyle w:val="BillDots"/>
      </w:pPr>
      <w:r>
        <w:t>COMMITTEE REPORT</w:t>
      </w:r>
    </w:p>
    <w:p w:rsidR="005D52F1" w:rsidRDefault="005D52F1" w:rsidP="00E24449">
      <w:pPr>
        <w:pStyle w:val="BillDots"/>
      </w:pPr>
      <w:r>
        <w:t>March 28, 2012</w:t>
      </w:r>
    </w:p>
    <w:p w:rsidR="005D52F1" w:rsidRDefault="005D52F1" w:rsidP="00E24449">
      <w:pPr>
        <w:pStyle w:val="BillDots"/>
      </w:pPr>
    </w:p>
    <w:p w:rsidR="005D52F1" w:rsidRPr="00087DEA" w:rsidRDefault="005D52F1" w:rsidP="00087D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4061</w:t>
      </w:r>
    </w:p>
    <w:p w:rsidR="005D52F1" w:rsidRDefault="005D52F1" w:rsidP="00E24449">
      <w:pPr>
        <w:pStyle w:val="BillDots"/>
      </w:pPr>
    </w:p>
    <w:p w:rsidR="005D52F1" w:rsidRDefault="005D52F1" w:rsidP="00087DEA">
      <w:pPr>
        <w:pStyle w:val="BillDots"/>
        <w:jc w:val="center"/>
      </w:pPr>
      <w:r>
        <w:t xml:space="preserve">Introduced by </w:t>
      </w:r>
      <w:r w:rsidRPr="00895836">
        <w:t>Rep. Harrison</w:t>
      </w:r>
    </w:p>
    <w:p w:rsidR="005D52F1" w:rsidRDefault="005D52F1" w:rsidP="00E24449">
      <w:pPr>
        <w:pStyle w:val="BillDots"/>
      </w:pPr>
    </w:p>
    <w:p w:rsidR="005D52F1" w:rsidRDefault="005D52F1" w:rsidP="00E24449">
      <w:pPr>
        <w:pStyle w:val="BillDots"/>
      </w:pPr>
      <w:r>
        <w:t>S. Printed 3/28/12--S.</w:t>
      </w:r>
    </w:p>
    <w:p w:rsidR="005D52F1" w:rsidRDefault="005D52F1" w:rsidP="00E24449">
      <w:pPr>
        <w:pStyle w:val="BillDots"/>
      </w:pPr>
      <w:r>
        <w:t>Read the first time May 3, 2011.</w:t>
      </w:r>
    </w:p>
    <w:p w:rsidR="005D52F1" w:rsidRPr="00087DEA" w:rsidRDefault="005D52F1" w:rsidP="00087DEA">
      <w:pPr>
        <w:pStyle w:val="BillDots"/>
        <w:jc w:val="center"/>
      </w:pPr>
      <w:r>
        <w:rPr>
          <w:u w:val="single"/>
        </w:rPr>
        <w:t>            </w:t>
      </w:r>
    </w:p>
    <w:p w:rsidR="005D52F1" w:rsidRDefault="005D52F1" w:rsidP="00E24449">
      <w:pPr>
        <w:pStyle w:val="BillDots"/>
      </w:pPr>
    </w:p>
    <w:p w:rsidR="005D52F1" w:rsidRPr="00087DEA" w:rsidRDefault="005D52F1" w:rsidP="00087DEA">
      <w:pPr>
        <w:pStyle w:val="BillDots"/>
        <w:jc w:val="center"/>
      </w:pPr>
      <w:r>
        <w:rPr>
          <w:b/>
        </w:rPr>
        <w:t>THE COMMITTEE ON JUDICIARY</w:t>
      </w:r>
    </w:p>
    <w:p w:rsidR="005D52F1" w:rsidRDefault="005D52F1" w:rsidP="00E24449">
      <w:pPr>
        <w:pStyle w:val="BillDots"/>
      </w:pPr>
      <w:r>
        <w:tab/>
        <w:t>To whom was referred a Bill (H. 4061) to amend Section 62</w:t>
      </w:r>
      <w:r>
        <w:noBreakHyphen/>
        <w:t>2</w:t>
      </w:r>
      <w:r>
        <w:noBreakHyphen/>
        <w:t>612, Code of Laws of South Carolina, 1976, relating to probate proceedings to determine a decedent’s intent regarding the application of certain, etc., respectfully</w:t>
      </w:r>
    </w:p>
    <w:p w:rsidR="005D52F1" w:rsidRPr="00087DEA" w:rsidRDefault="005D52F1" w:rsidP="00087DEA">
      <w:pPr>
        <w:pStyle w:val="BillDots"/>
        <w:jc w:val="center"/>
      </w:pPr>
      <w:r>
        <w:rPr>
          <w:b/>
        </w:rPr>
        <w:t>REPORT:</w:t>
      </w:r>
    </w:p>
    <w:p w:rsidR="005D52F1" w:rsidRDefault="005D52F1" w:rsidP="00E24449">
      <w:pPr>
        <w:pStyle w:val="BillDots"/>
      </w:pPr>
      <w:r>
        <w:tab/>
        <w:t>That they have duly and carefully considered the same and recommend that the same do pass:</w:t>
      </w:r>
    </w:p>
    <w:p w:rsidR="005D52F1" w:rsidRDefault="005D52F1" w:rsidP="00E24449">
      <w:pPr>
        <w:pStyle w:val="BillDots"/>
      </w:pPr>
    </w:p>
    <w:p w:rsidR="005D52F1" w:rsidRDefault="005D52F1" w:rsidP="00E24449">
      <w:pPr>
        <w:pStyle w:val="BillDots"/>
      </w:pPr>
      <w:r>
        <w:t>GERALD MALLOY for Committee.</w:t>
      </w:r>
    </w:p>
    <w:p w:rsidR="005D52F1" w:rsidRPr="00087DEA" w:rsidRDefault="005D52F1" w:rsidP="00087DEA">
      <w:pPr>
        <w:pStyle w:val="BillDots"/>
        <w:jc w:val="center"/>
      </w:pPr>
      <w:r>
        <w:rPr>
          <w:u w:val="single"/>
        </w:rPr>
        <w:t>            </w:t>
      </w:r>
    </w:p>
    <w:p w:rsidR="005D52F1" w:rsidRDefault="005D52F1" w:rsidP="00E24449">
      <w:pPr>
        <w:pStyle w:val="BillDots"/>
      </w:pPr>
    </w:p>
    <w:p w:rsidR="005D52F1" w:rsidRPr="00087DEA" w:rsidRDefault="005D52F1" w:rsidP="00087DE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5D52F1" w:rsidRPr="009A0F56" w:rsidRDefault="005D52F1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A0F56">
        <w:rPr>
          <w:szCs w:val="22"/>
        </w:rPr>
        <w:t>ESTIMATED FISCAL IMPACT ON GENERAL FUND EXPENDITURES:</w:t>
      </w:r>
    </w:p>
    <w:p w:rsidR="005D52F1" w:rsidRPr="009A0F56" w:rsidRDefault="005D52F1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9A0F56">
        <w:rPr>
          <w:szCs w:val="22"/>
        </w:rPr>
        <w:t>$0 (No additional expenditures or savings are expected)</w:t>
      </w:r>
    </w:p>
    <w:p w:rsidR="005D52F1" w:rsidRPr="009A0F56" w:rsidRDefault="005D52F1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A0F56">
        <w:rPr>
          <w:szCs w:val="22"/>
        </w:rPr>
        <w:t>ESTIMATED FISCAL IMPACT ON FEDERAL &amp; OTHER FUND EXPENDITURES:</w:t>
      </w:r>
    </w:p>
    <w:p w:rsidR="005D52F1" w:rsidRPr="009A0F56" w:rsidRDefault="005D52F1" w:rsidP="00087DE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9A0F56">
        <w:rPr>
          <w:szCs w:val="22"/>
        </w:rPr>
        <w:t>$0 (No additional expenditures or savings are expected)</w:t>
      </w:r>
      <w:bookmarkStart w:id="3" w:name="c"/>
      <w:bookmarkEnd w:id="3"/>
    </w:p>
    <w:p w:rsidR="005D52F1" w:rsidRPr="009A0F56" w:rsidRDefault="005D52F1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9A0F56">
        <w:rPr>
          <w:b/>
          <w:bCs/>
          <w:szCs w:val="22"/>
        </w:rPr>
        <w:t>EXPLANATION OF IMPACT:</w:t>
      </w:r>
    </w:p>
    <w:p w:rsidR="005D52F1" w:rsidRPr="009A0F56" w:rsidRDefault="005D52F1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9A0F56">
        <w:rPr>
          <w:szCs w:val="22"/>
        </w:rPr>
        <w:t xml:space="preserve">There is no fiscal impact on the General Fund of the State or on </w:t>
      </w:r>
      <w:r>
        <w:rPr>
          <w:szCs w:val="22"/>
        </w:rPr>
        <w:t>f</w:t>
      </w:r>
      <w:r w:rsidRPr="009A0F56">
        <w:rPr>
          <w:szCs w:val="22"/>
        </w:rPr>
        <w:t xml:space="preserve">ederal and/or </w:t>
      </w:r>
      <w:r>
        <w:rPr>
          <w:szCs w:val="22"/>
        </w:rPr>
        <w:t>o</w:t>
      </w:r>
      <w:r w:rsidRPr="009A0F56">
        <w:rPr>
          <w:szCs w:val="22"/>
        </w:rPr>
        <w:t>ther funds.</w:t>
      </w:r>
    </w:p>
    <w:p w:rsidR="005D52F1" w:rsidRPr="009A0F56" w:rsidRDefault="005D52F1" w:rsidP="00087DE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9A0F56">
        <w:rPr>
          <w:b/>
          <w:bCs/>
          <w:szCs w:val="22"/>
        </w:rPr>
        <w:t>LOCAL GOVERNMENT IMPACT:</w:t>
      </w:r>
    </w:p>
    <w:p w:rsidR="005D52F1" w:rsidRPr="009A0F56" w:rsidRDefault="005D52F1" w:rsidP="00087DE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5" w:name="fist"/>
      <w:bookmarkEnd w:id="5"/>
      <w:r>
        <w:rPr>
          <w:szCs w:val="22"/>
        </w:rPr>
        <w:tab/>
      </w:r>
      <w:r w:rsidRPr="009A0F56">
        <w:rPr>
          <w:szCs w:val="22"/>
        </w:rPr>
        <w:t>Pursuant to Section 2-7-76 of the Code of Laws of South Carolina, 1976, the State Budget Division has surveyed counties of the FIST Network of local governments.  The responses will be forwarded upon receipt.</w:t>
      </w:r>
    </w:p>
    <w:p w:rsidR="005D52F1" w:rsidRDefault="005D52F1" w:rsidP="00087DEA">
      <w:pPr>
        <w:pStyle w:val="BillDots"/>
        <w:keepNext/>
      </w:pPr>
    </w:p>
    <w:p w:rsidR="005D52F1" w:rsidRDefault="005D52F1" w:rsidP="00087DEA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5D52F1" w:rsidRDefault="005D52F1" w:rsidP="00087DEA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5D52F1" w:rsidRPr="00087DEA" w:rsidRDefault="005D52F1" w:rsidP="00087D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5D52F1" w:rsidRDefault="005D52F1" w:rsidP="00E24449">
      <w:pPr>
        <w:pStyle w:val="BillDots"/>
      </w:pPr>
    </w:p>
    <w:p w:rsidR="005D52F1" w:rsidRDefault="005D52F1" w:rsidP="00E24449">
      <w:pPr>
        <w:pStyle w:val="BillDots"/>
        <w:sectPr w:rsidR="005D52F1" w:rsidSect="003F2E0A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52F1" w:rsidRDefault="005D52F1" w:rsidP="00E24449">
      <w:pPr>
        <w:pStyle w:val="BillDots"/>
      </w:pPr>
    </w:p>
    <w:p w:rsidR="005D52F1" w:rsidRDefault="005D52F1" w:rsidP="00E24449">
      <w:pPr>
        <w:pStyle w:val="Numbersforbills"/>
      </w:pPr>
    </w:p>
    <w:p w:rsidR="005D52F1" w:rsidRDefault="005D52F1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Pr="00325348" w:rsidRDefault="005D52F1" w:rsidP="00B04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6" w:name="billhead"/>
      <w:bookmarkEnd w:id="6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7" w:name="whattype"/>
      <w:bookmarkEnd w:id="7"/>
      <w:r>
        <w:rPr>
          <w:b/>
          <w:sz w:val="30"/>
          <w:szCs w:val="30"/>
        </w:rPr>
        <w:t>BILL</w:t>
      </w: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B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top"/>
      <w:bookmarkEnd w:id="8"/>
      <w:r>
        <w:t>TO AMEND SECTION 62</w:t>
      </w:r>
      <w:r>
        <w:noBreakHyphen/>
        <w:t>2</w:t>
      </w:r>
      <w:r>
        <w:noBreakHyphen/>
        <w:t>612, CODE OF LAWS OF SOUTH CAROLINA, 1976, RELATING TO PROBATE PROCEEDINGS TO DETERMINE A DECEDENT</w:t>
      </w:r>
      <w:r w:rsidRPr="00B85117">
        <w:t>’</w:t>
      </w:r>
      <w:r>
        <w:t>S INTENT REGARDING THE APPLICATION OF CERTAIN FEDERAL TAX FORMULAS, SO AS TO IMPOSE CERTAIN TIME LIMITS ON THE AVAILABILITY OF THESE PROCEEDINGS.</w:t>
      </w: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titleend"/>
      <w:bookmarkEnd w:id="9"/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62</w:t>
      </w:r>
      <w:r>
        <w:noBreakHyphen/>
        <w:t>2</w:t>
      </w:r>
      <w:r>
        <w:noBreakHyphen/>
        <w:t>612 of the 1976 Code, as added by Act 251 of 2010, is amended to read:</w:t>
      </w: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62</w:t>
      </w:r>
      <w:r>
        <w:noBreakHyphen/>
        <w:t>2</w:t>
      </w:r>
      <w:r>
        <w:noBreakHyphen/>
        <w:t>612.</w:t>
      </w:r>
      <w:r>
        <w:tab/>
      </w:r>
      <w:r w:rsidRPr="00531A47">
        <w:t>The personal representative, trustee, or any affected beneficiary under a will, trust, or other instrument of a decedent who dies or did die after December 31, 2009, and before January 1, 2011, may</w:t>
      </w:r>
      <w:r>
        <w:rPr>
          <w:u w:val="single"/>
        </w:rPr>
        <w:t>, before December 31, 2012,</w:t>
      </w:r>
      <w:r>
        <w:t xml:space="preserve"> </w:t>
      </w:r>
      <w:r w:rsidRPr="00531A47">
        <w:t>bring a proceeding to determine the decedent</w:t>
      </w:r>
      <w:r w:rsidRPr="00B85117">
        <w:t>’</w:t>
      </w:r>
      <w:r w:rsidRPr="00531A47">
        <w:t>s intent when the will, trust, or other instrument contains a formula that is based on the federal estate tax or generation</w:t>
      </w:r>
      <w:r>
        <w:noBreakHyphen/>
      </w:r>
      <w:r w:rsidRPr="00531A47">
        <w:t xml:space="preserve">skipping tax.  </w:t>
      </w:r>
      <w:r w:rsidRPr="00B85117">
        <w:rPr>
          <w:strike/>
        </w:rPr>
        <w:t>The proceeding must be commenced within twelve months following the death of the decedent.</w:t>
      </w:r>
      <w:r>
        <w:t>”</w:t>
      </w: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2F1" w:rsidRDefault="005D52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D52F1" w:rsidRDefault="005D52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040A2" w:rsidRDefault="00B040A2" w:rsidP="005D52F1">
      <w:pPr>
        <w:pStyle w:val="BillDots"/>
      </w:pPr>
    </w:p>
    <w:sectPr w:rsidR="00B040A2" w:rsidSect="003F2E0A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1F1" w:rsidRDefault="007541F1" w:rsidP="009F0C77">
      <w:r>
        <w:separator/>
      </w:r>
    </w:p>
  </w:endnote>
  <w:endnote w:type="continuationSeparator" w:id="0">
    <w:p w:rsidR="007541F1" w:rsidRDefault="007541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23A953-535E-4249-943C-1DBE3CCEAD9E}"/>
    <w:embedBold r:id="rId2" w:fontKey="{FDD6DFDF-F978-4F10-82B9-5EDAE788A593}"/>
    <w:embedItalic r:id="rId3" w:fontKey="{1F1522A0-682A-4377-8D2C-B4D8A8A29F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85B82EE-8ADE-46C1-9E4F-268E93883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E81449-3721-40C5-8BE1-605D9A4DD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2F1" w:rsidRPr="00B040A2" w:rsidRDefault="005D52F1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[4061-</w:t>
    </w:r>
    <w:r w:rsidR="00AD3EF1">
      <w:fldChar w:fldCharType="begin"/>
    </w:r>
    <w:r w:rsidR="00AD3EF1">
      <w:instrText xml:space="preserve"> PAGE  \* MERGEFORMAT </w:instrText>
    </w:r>
    <w:r w:rsidR="00AD3EF1">
      <w:fldChar w:fldCharType="separate"/>
    </w:r>
    <w:r w:rsidR="00AD3EF1">
      <w:rPr>
        <w:noProof/>
      </w:rPr>
      <w:t>1</w:t>
    </w:r>
    <w:r w:rsidR="00AD3EF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0A" w:rsidRPr="00B040A2" w:rsidRDefault="005D52F1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r w:rsidR="00A21D30">
      <w:fldChar w:fldCharType="begin"/>
    </w:r>
    <w:r>
      <w:instrText xml:space="preserve"> PAGE  \* MERGEFORMAT </w:instrText>
    </w:r>
    <w:r w:rsidR="00A21D30">
      <w:fldChar w:fldCharType="separate"/>
    </w:r>
    <w:r>
      <w:rPr>
        <w:noProof/>
      </w:rPr>
      <w:t>1</w:t>
    </w:r>
    <w:r w:rsidR="00A21D3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1F1" w:rsidRDefault="007541F1" w:rsidP="009F0C77">
      <w:r>
        <w:separator/>
      </w:r>
    </w:p>
  </w:footnote>
  <w:footnote w:type="continuationSeparator" w:id="0">
    <w:p w:rsidR="007541F1" w:rsidRDefault="007541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008AB11"/>
    <w:docVar w:name="CoverBillType" w:val="b"/>
    <w:docVar w:name="docpath" w:val="L:\Council\bills\AGM\19008AB11.DOCX"/>
    <w:docVar w:name="dvBillNumber" w:val="40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C0C63"/>
    <w:rsid w:val="00011661"/>
    <w:rsid w:val="00011869"/>
    <w:rsid w:val="000708A3"/>
    <w:rsid w:val="00084E70"/>
    <w:rsid w:val="00090782"/>
    <w:rsid w:val="000E1785"/>
    <w:rsid w:val="000F40FA"/>
    <w:rsid w:val="0010678A"/>
    <w:rsid w:val="0010776B"/>
    <w:rsid w:val="00116331"/>
    <w:rsid w:val="00124C47"/>
    <w:rsid w:val="00133E66"/>
    <w:rsid w:val="001435A3"/>
    <w:rsid w:val="001D08F2"/>
    <w:rsid w:val="001D525B"/>
    <w:rsid w:val="001D7F4F"/>
    <w:rsid w:val="002321B6"/>
    <w:rsid w:val="00236B6D"/>
    <w:rsid w:val="00250967"/>
    <w:rsid w:val="002543C8"/>
    <w:rsid w:val="00284AAE"/>
    <w:rsid w:val="002C6FE0"/>
    <w:rsid w:val="002E0C17"/>
    <w:rsid w:val="002E5912"/>
    <w:rsid w:val="00325348"/>
    <w:rsid w:val="0032732C"/>
    <w:rsid w:val="00336AD0"/>
    <w:rsid w:val="00351B4E"/>
    <w:rsid w:val="0037079A"/>
    <w:rsid w:val="003D01E8"/>
    <w:rsid w:val="003E5288"/>
    <w:rsid w:val="003F6D79"/>
    <w:rsid w:val="0041760A"/>
    <w:rsid w:val="00417C01"/>
    <w:rsid w:val="004809EE"/>
    <w:rsid w:val="00492BE7"/>
    <w:rsid w:val="00497C12"/>
    <w:rsid w:val="004E7D54"/>
    <w:rsid w:val="00501B53"/>
    <w:rsid w:val="005273C6"/>
    <w:rsid w:val="00530A69"/>
    <w:rsid w:val="00540602"/>
    <w:rsid w:val="00545593"/>
    <w:rsid w:val="00573094"/>
    <w:rsid w:val="00577C6C"/>
    <w:rsid w:val="005A5AF4"/>
    <w:rsid w:val="005B7CC1"/>
    <w:rsid w:val="005C2FE2"/>
    <w:rsid w:val="005D4102"/>
    <w:rsid w:val="005D52F1"/>
    <w:rsid w:val="005E2BC9"/>
    <w:rsid w:val="00605102"/>
    <w:rsid w:val="006215AA"/>
    <w:rsid w:val="0063103F"/>
    <w:rsid w:val="006913C9"/>
    <w:rsid w:val="0069470D"/>
    <w:rsid w:val="006A537F"/>
    <w:rsid w:val="00734F00"/>
    <w:rsid w:val="007541F1"/>
    <w:rsid w:val="007A70AE"/>
    <w:rsid w:val="007F4572"/>
    <w:rsid w:val="008362E8"/>
    <w:rsid w:val="0087743B"/>
    <w:rsid w:val="008A1768"/>
    <w:rsid w:val="008F4429"/>
    <w:rsid w:val="00913628"/>
    <w:rsid w:val="0094021A"/>
    <w:rsid w:val="009C6A0B"/>
    <w:rsid w:val="009F0C77"/>
    <w:rsid w:val="009F4DD1"/>
    <w:rsid w:val="00A21D30"/>
    <w:rsid w:val="00A41684"/>
    <w:rsid w:val="00A4688C"/>
    <w:rsid w:val="00A64E80"/>
    <w:rsid w:val="00A72BCD"/>
    <w:rsid w:val="00A741D9"/>
    <w:rsid w:val="00A833AB"/>
    <w:rsid w:val="00A9741D"/>
    <w:rsid w:val="00AA1BFE"/>
    <w:rsid w:val="00AB2678"/>
    <w:rsid w:val="00AD3EF1"/>
    <w:rsid w:val="00AD4B17"/>
    <w:rsid w:val="00B040A2"/>
    <w:rsid w:val="00B2074F"/>
    <w:rsid w:val="00B412D4"/>
    <w:rsid w:val="00B85117"/>
    <w:rsid w:val="00B91671"/>
    <w:rsid w:val="00B92D73"/>
    <w:rsid w:val="00BA30B6"/>
    <w:rsid w:val="00BB337E"/>
    <w:rsid w:val="00BC149F"/>
    <w:rsid w:val="00BE3C22"/>
    <w:rsid w:val="00C0345E"/>
    <w:rsid w:val="00C3015E"/>
    <w:rsid w:val="00C3483A"/>
    <w:rsid w:val="00C5286A"/>
    <w:rsid w:val="00C74E9D"/>
    <w:rsid w:val="00C82FD3"/>
    <w:rsid w:val="00C92819"/>
    <w:rsid w:val="00CB6203"/>
    <w:rsid w:val="00CC6B7B"/>
    <w:rsid w:val="00CD2089"/>
    <w:rsid w:val="00D138CA"/>
    <w:rsid w:val="00D25732"/>
    <w:rsid w:val="00D73A67"/>
    <w:rsid w:val="00D84EE8"/>
    <w:rsid w:val="00D970A9"/>
    <w:rsid w:val="00D97F16"/>
    <w:rsid w:val="00DC0C63"/>
    <w:rsid w:val="00DD1A82"/>
    <w:rsid w:val="00DF3845"/>
    <w:rsid w:val="00E1626D"/>
    <w:rsid w:val="00E24449"/>
    <w:rsid w:val="00E3123F"/>
    <w:rsid w:val="00E374F3"/>
    <w:rsid w:val="00E41911"/>
    <w:rsid w:val="00E92EEF"/>
    <w:rsid w:val="00EA595C"/>
    <w:rsid w:val="00EC5CA2"/>
    <w:rsid w:val="00F24442"/>
    <w:rsid w:val="00F50AE3"/>
    <w:rsid w:val="00F67CF1"/>
    <w:rsid w:val="00F840F0"/>
    <w:rsid w:val="00F91B06"/>
    <w:rsid w:val="00FB0D0D"/>
    <w:rsid w:val="00FB43B4"/>
    <w:rsid w:val="00FC61C5"/>
    <w:rsid w:val="00FE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2BE353-7F03-4800-A0B4-702C3F3F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2B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12-11.docx" TargetMode="External"/><Relationship Id="rId13" Type="http://schemas.openxmlformats.org/officeDocument/2006/relationships/hyperlink" Target="file:///h:\hj%20archive\2011\04-29-11.docx" TargetMode="External"/><Relationship Id="rId18" Type="http://schemas.openxmlformats.org/officeDocument/2006/relationships/hyperlink" Target="file:///p:\pprever\2011-12\4061_20110427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1\04-12-11.docx" TargetMode="External"/><Relationship Id="rId12" Type="http://schemas.openxmlformats.org/officeDocument/2006/relationships/hyperlink" Target="file:///h:\hj%20archive\2011\04-28-11.docx" TargetMode="External"/><Relationship Id="rId17" Type="http://schemas.openxmlformats.org/officeDocument/2006/relationships/hyperlink" Target="file:///p:\pprever\2011-12\4061_2011041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2\03-28-12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4-28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1\05-03-11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1\04-28-11.docx" TargetMode="External"/><Relationship Id="rId19" Type="http://schemas.openxmlformats.org/officeDocument/2006/relationships/hyperlink" Target="file:///p:\pprever\2011-12\4061_2012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27-11.docx" TargetMode="External"/><Relationship Id="rId14" Type="http://schemas.openxmlformats.org/officeDocument/2006/relationships/hyperlink" Target="file:///h:\sj%20archive\2011\05-03-11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80947-A2BB-463C-B34E-802A91DB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547</Words>
  <Characters>3068</Characters>
  <Application>Microsoft Office Word</Application>
  <DocSecurity>4</DocSecurity>
  <Lines>125</Lines>
  <Paragraphs>61</Paragraphs>
  <ScaleCrop>false</ScaleCrop>
  <Company> </Company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4061: Federal tax formulas - South Carolina Legislature Online</dc:title>
  <dc:subject/>
  <dc:creator>AngieMorgan</dc:creator>
  <cp:keywords/>
  <dc:description/>
  <cp:lastModifiedBy>N Cumfer</cp:lastModifiedBy>
  <cp:revision>2</cp:revision>
  <cp:lastPrinted>2011-04-12T13:41:00Z</cp:lastPrinted>
  <dcterms:created xsi:type="dcterms:W3CDTF">2014-11-24T14:06:00Z</dcterms:created>
  <dcterms:modified xsi:type="dcterms:W3CDTF">2014-11-24T14:06:00Z</dcterms:modified>
</cp:coreProperties>
</file>