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3170" w:rsidRDefault="00853170" w:rsidP="00853170">
      <w:pPr>
        <w:widowControl w:val="0"/>
        <w:jc w:val="center"/>
      </w:pPr>
      <w:bookmarkStart w:id="0" w:name="_GoBack"/>
      <w:bookmarkEnd w:id="0"/>
      <w:r w:rsidRPr="00853170">
        <w:rPr>
          <w:b/>
        </w:rPr>
        <w:t>South Carolina General Assembly</w:t>
      </w:r>
    </w:p>
    <w:p w:rsidR="00853170" w:rsidRDefault="00853170" w:rsidP="00853170">
      <w:pPr>
        <w:widowControl w:val="0"/>
        <w:jc w:val="center"/>
      </w:pPr>
      <w:r>
        <w:t>119th Session, 2011-2012</w:t>
      </w:r>
    </w:p>
    <w:p w:rsidR="00853170" w:rsidRDefault="00853170" w:rsidP="00853170">
      <w:pPr>
        <w:widowControl w:val="0"/>
        <w:jc w:val="left"/>
      </w:pPr>
    </w:p>
    <w:p w:rsidR="00853170" w:rsidRDefault="00853170" w:rsidP="00853170">
      <w:pPr>
        <w:widowControl w:val="0"/>
        <w:jc w:val="left"/>
        <w:rPr>
          <w:b/>
        </w:rPr>
      </w:pPr>
      <w:r w:rsidRPr="00853170">
        <w:rPr>
          <w:b/>
        </w:rPr>
        <w:t>H. 4112</w:t>
      </w:r>
    </w:p>
    <w:p w:rsidR="00853170" w:rsidRDefault="00853170" w:rsidP="00853170">
      <w:pPr>
        <w:widowControl w:val="0"/>
        <w:jc w:val="left"/>
        <w:rPr>
          <w:b/>
        </w:rPr>
      </w:pPr>
    </w:p>
    <w:p w:rsidR="00853170" w:rsidRDefault="00853170" w:rsidP="00853170">
      <w:pPr>
        <w:widowControl w:val="0"/>
        <w:jc w:val="left"/>
      </w:pPr>
      <w:r w:rsidRPr="00853170">
        <w:rPr>
          <w:b/>
        </w:rPr>
        <w:t>STATUS INFORMATION</w:t>
      </w:r>
    </w:p>
    <w:p w:rsidR="00853170" w:rsidRDefault="00853170" w:rsidP="00853170">
      <w:pPr>
        <w:widowControl w:val="0"/>
        <w:jc w:val="left"/>
      </w:pPr>
    </w:p>
    <w:p w:rsidR="00853170" w:rsidRDefault="00853170" w:rsidP="00853170">
      <w:pPr>
        <w:widowControl w:val="0"/>
        <w:jc w:val="left"/>
      </w:pPr>
      <w:r>
        <w:t>House Resolution</w:t>
      </w:r>
    </w:p>
    <w:p w:rsidR="00853170" w:rsidRDefault="00853170" w:rsidP="00853170">
      <w:pPr>
        <w:widowControl w:val="0"/>
        <w:jc w:val="left"/>
      </w:pPr>
      <w:r>
        <w:t>Sponsors: Reps. Huggins, Ballentine, McLeod, Agnew, Alexander, Allen, Allison, Anderson, Anthony, Atwater, Bales,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Harrell, Harrison, Hart, Hayes, Hearn, Henderson, Herbkersman, Hiott, Hixon, Hodges, Horne, Hosey, Howard, Jefferson, Johnson, King, Knight, Limehouse, Loftis, Long, Lowe, Lucas, Mack, McCoy, McEachern,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Umphlett, Vick, Viers, Weeks, Whipper, White, Whitmire, Williams, Willis and Young</w:t>
      </w:r>
    </w:p>
    <w:p w:rsidR="00853170" w:rsidRDefault="00853170" w:rsidP="00853170">
      <w:pPr>
        <w:widowControl w:val="0"/>
        <w:jc w:val="left"/>
      </w:pPr>
      <w:r>
        <w:t>Document Path: l:\council\bills\rm\1180ab11.docx</w:t>
      </w:r>
    </w:p>
    <w:p w:rsidR="0067238C" w:rsidRDefault="0067238C" w:rsidP="00853170">
      <w:pPr>
        <w:widowControl w:val="0"/>
        <w:jc w:val="left"/>
      </w:pPr>
      <w:r>
        <w:t>Companion/Similar bill(s): 4122</w:t>
      </w:r>
    </w:p>
    <w:p w:rsidR="00853170" w:rsidRDefault="00853170" w:rsidP="00853170">
      <w:pPr>
        <w:widowControl w:val="0"/>
        <w:jc w:val="left"/>
      </w:pPr>
    </w:p>
    <w:p w:rsidR="00853170" w:rsidRDefault="00853170" w:rsidP="00853170">
      <w:pPr>
        <w:widowControl w:val="0"/>
        <w:jc w:val="left"/>
      </w:pPr>
      <w:r>
        <w:t>Introduced in the House on April 26, 2011</w:t>
      </w:r>
    </w:p>
    <w:p w:rsidR="00853170" w:rsidRDefault="00853170" w:rsidP="00853170">
      <w:pPr>
        <w:widowControl w:val="0"/>
        <w:jc w:val="left"/>
      </w:pPr>
      <w:r>
        <w:t>Adopted by the House on April 26, 2011</w:t>
      </w:r>
    </w:p>
    <w:p w:rsidR="00853170" w:rsidRDefault="00853170" w:rsidP="00853170">
      <w:pPr>
        <w:widowControl w:val="0"/>
        <w:jc w:val="left"/>
      </w:pPr>
    </w:p>
    <w:p w:rsidR="00853170" w:rsidRDefault="00853170" w:rsidP="00853170">
      <w:pPr>
        <w:widowControl w:val="0"/>
        <w:jc w:val="left"/>
      </w:pPr>
      <w:r>
        <w:t xml:space="preserve">Summary: </w:t>
      </w:r>
      <w:r w:rsidR="002038D3">
        <w:t>Chapin Eagles Rugby Club</w:t>
      </w:r>
    </w:p>
    <w:p w:rsidR="00853170" w:rsidRDefault="00853170" w:rsidP="00853170">
      <w:pPr>
        <w:widowControl w:val="0"/>
        <w:jc w:val="left"/>
      </w:pPr>
    </w:p>
    <w:p w:rsidR="00853170" w:rsidRDefault="00853170" w:rsidP="00853170">
      <w:pPr>
        <w:widowControl w:val="0"/>
        <w:jc w:val="left"/>
      </w:pPr>
    </w:p>
    <w:p w:rsidR="00853170" w:rsidRDefault="00853170" w:rsidP="008531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53170">
        <w:rPr>
          <w:b/>
        </w:rPr>
        <w:t>HISTORY OF LEGISLATIVE ACTIONS</w:t>
      </w:r>
    </w:p>
    <w:p w:rsidR="00853170" w:rsidRDefault="00853170" w:rsidP="008531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53170" w:rsidRPr="00853170" w:rsidRDefault="00853170" w:rsidP="008531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53170">
        <w:rPr>
          <w:u w:val="single"/>
        </w:rPr>
        <w:tab/>
        <w:t>Date</w:t>
      </w:r>
      <w:r w:rsidRPr="00853170">
        <w:rPr>
          <w:u w:val="single"/>
        </w:rPr>
        <w:tab/>
        <w:t>Body</w:t>
      </w:r>
      <w:r w:rsidRPr="00853170">
        <w:rPr>
          <w:u w:val="single"/>
        </w:rPr>
        <w:tab/>
        <w:t>Action Description with journal page number</w:t>
      </w:r>
      <w:r w:rsidRPr="00853170">
        <w:rPr>
          <w:u w:val="single"/>
        </w:rPr>
        <w:tab/>
      </w:r>
    </w:p>
    <w:p w:rsidR="00292A1D" w:rsidRDefault="00292A1D" w:rsidP="00292A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4/26/2011</w:t>
      </w:r>
      <w:r>
        <w:tab/>
        <w:t>House</w:t>
      </w:r>
      <w:r>
        <w:tab/>
      </w:r>
      <w:r w:rsidRPr="00D718AC">
        <w:t>Introduced and adopted (</w:t>
      </w:r>
      <w:hyperlink r:id="rId7" w:history="1">
        <w:r w:rsidRPr="00D718AC">
          <w:rPr>
            <w:rStyle w:val="Hyperlink"/>
          </w:rPr>
          <w:t>House Journal</w:t>
        </w:r>
        <w:r w:rsidRPr="00D718AC">
          <w:rPr>
            <w:rStyle w:val="Hyperlink"/>
          </w:rPr>
          <w:noBreakHyphen/>
          <w:t>page 10</w:t>
        </w:r>
      </w:hyperlink>
      <w:r w:rsidRPr="00D718AC">
        <w:t>)</w:t>
      </w:r>
    </w:p>
    <w:p w:rsidR="00292A1D" w:rsidRDefault="00292A1D" w:rsidP="00292A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3170" w:rsidRPr="00853170" w:rsidRDefault="00853170" w:rsidP="008531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3170" w:rsidRDefault="00853170" w:rsidP="00853170">
      <w:r w:rsidRPr="00853170">
        <w:rPr>
          <w:b/>
        </w:rPr>
        <w:t>VERSIONS OF THIS BILL</w:t>
      </w:r>
    </w:p>
    <w:p w:rsidR="00853170" w:rsidRDefault="00853170" w:rsidP="00853170"/>
    <w:p w:rsidR="00853170" w:rsidRDefault="001D5E28" w:rsidP="00853170">
      <w:hyperlink r:id="rId8" w:history="1">
        <w:r w:rsidR="00853170">
          <w:rPr>
            <w:rStyle w:val="Hyperlink"/>
          </w:rPr>
          <w:t>4/26/2011</w:t>
        </w:r>
      </w:hyperlink>
    </w:p>
    <w:p w:rsidR="00853170" w:rsidRDefault="00853170" w:rsidP="00853170"/>
    <w:p w:rsidR="00853170" w:rsidRDefault="00853170" w:rsidP="00853170">
      <w:pPr>
        <w:sectPr w:rsidR="00853170" w:rsidSect="0085317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04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2380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4E0F" w:rsidRDefault="0046306A" w:rsidP="00D74E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74E0F">
        <w:t xml:space="preserve">RECOGNIZE AND COMMEND THE </w:t>
      </w:r>
      <w:r w:rsidR="00CB3F8D">
        <w:t xml:space="preserve">CHAPIN EAGLES </w:t>
      </w:r>
      <w:r w:rsidR="00D74E0F">
        <w:t xml:space="preserve">RUGBY CLUB FOR ITS </w:t>
      </w:r>
      <w:r w:rsidR="00CB3F8D">
        <w:t xml:space="preserve">SECOND </w:t>
      </w:r>
      <w:r w:rsidR="00D74E0F">
        <w:t xml:space="preserve">UNDEFEATED SEASON, AND TO CONGRATULATE THE </w:t>
      </w:r>
      <w:r w:rsidR="00CC5BD3">
        <w:t>CLUB</w:t>
      </w:r>
      <w:r w:rsidR="00FB6927" w:rsidRPr="00FB6927">
        <w:t>’</w:t>
      </w:r>
      <w:r w:rsidR="00CC5BD3">
        <w:t xml:space="preserve">S </w:t>
      </w:r>
      <w:r w:rsidR="00D74E0F">
        <w:t>EXCEPTIONAL PLAYERS</w:t>
      </w:r>
      <w:r w:rsidR="006C3BA8">
        <w:t xml:space="preserve"> AND</w:t>
      </w:r>
      <w:r w:rsidR="00D74E0F">
        <w:t xml:space="preserve"> COACHES</w:t>
      </w:r>
      <w:r w:rsidR="006C3BA8">
        <w:t xml:space="preserve"> </w:t>
      </w:r>
      <w:r w:rsidR="00D74E0F">
        <w:t>FOR CAPTURING THE 201</w:t>
      </w:r>
      <w:r w:rsidR="00CB3F8D">
        <w:t>1</w:t>
      </w:r>
      <w:r w:rsidR="00D74E0F">
        <w:t xml:space="preserve"> SOUTH CAROLINA HIGH SCHOOL RUGBY STATE CHAMPIONSHIP TITLE.</w:t>
      </w:r>
    </w:p>
    <w:p w:rsidR="00F23805" w:rsidRDefault="00F238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B7349" w:rsidRDefault="00F23805" w:rsidP="004B7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B7349">
        <w:t xml:space="preserve">the members of the South Carolina House of Representatives </w:t>
      </w:r>
      <w:r w:rsidR="009A47B8">
        <w:t>were</w:t>
      </w:r>
      <w:r w:rsidR="004B7349">
        <w:t xml:space="preserve"> pleased to learn that the </w:t>
      </w:r>
      <w:r w:rsidR="005C2EDA">
        <w:t>Chapin</w:t>
      </w:r>
      <w:r w:rsidR="004B7349">
        <w:t xml:space="preserve"> </w:t>
      </w:r>
      <w:r w:rsidR="005C2EDA">
        <w:t xml:space="preserve">Eagles </w:t>
      </w:r>
      <w:r w:rsidR="004B7349">
        <w:t>Rugby Club took first place at the South Carolina High School Rugby state competition on April 1</w:t>
      </w:r>
      <w:r w:rsidR="006C3BA8">
        <w:t>7</w:t>
      </w:r>
      <w:r w:rsidR="004B7349">
        <w:t>, 201</w:t>
      </w:r>
      <w:r w:rsidR="005C2EDA">
        <w:t>1</w:t>
      </w:r>
      <w:r w:rsidR="004B7349">
        <w:t>; and</w:t>
      </w:r>
    </w:p>
    <w:p w:rsidR="004B7349" w:rsidRDefault="004B7349" w:rsidP="004B7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7349" w:rsidRDefault="004B7349" w:rsidP="004B7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to the delight of their fans and the disappointment of </w:t>
      </w:r>
      <w:r w:rsidR="006C3BA8">
        <w:t>t</w:t>
      </w:r>
      <w:r>
        <w:t xml:space="preserve">heir foes, </w:t>
      </w:r>
      <w:r w:rsidR="006C3BA8">
        <w:t>Chapin</w:t>
      </w:r>
      <w:r>
        <w:t xml:space="preserve"> defeated the </w:t>
      </w:r>
      <w:r w:rsidR="006C3BA8">
        <w:t>Greenville Red Raider Rugby Club</w:t>
      </w:r>
      <w:r>
        <w:t xml:space="preserve"> </w:t>
      </w:r>
      <w:r w:rsidR="00310370">
        <w:t>10</w:t>
      </w:r>
      <w:r w:rsidR="00FB6927">
        <w:noBreakHyphen/>
      </w:r>
      <w:r w:rsidR="00310370">
        <w:t xml:space="preserve">0 </w:t>
      </w:r>
      <w:r>
        <w:t>to take home the</w:t>
      </w:r>
      <w:r w:rsidR="006C3BA8">
        <w:t xml:space="preserve"> </w:t>
      </w:r>
      <w:r w:rsidR="00726693">
        <w:t>winner</w:t>
      </w:r>
      <w:r w:rsidR="00FB6927" w:rsidRPr="00FB6927">
        <w:t>’</w:t>
      </w:r>
      <w:r w:rsidR="00726693">
        <w:t>s trophy</w:t>
      </w:r>
      <w:r>
        <w:t xml:space="preserve"> in </w:t>
      </w:r>
      <w:r w:rsidR="00726693">
        <w:t>this year</w:t>
      </w:r>
      <w:r w:rsidR="00FB6927" w:rsidRPr="00FB6927">
        <w:t>’</w:t>
      </w:r>
      <w:r w:rsidR="00726693">
        <w:t>s playoffs</w:t>
      </w:r>
      <w:r>
        <w:t>; and</w:t>
      </w:r>
    </w:p>
    <w:p w:rsidR="004B7349" w:rsidRDefault="004B7349" w:rsidP="004B7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7349" w:rsidRDefault="004B7349" w:rsidP="004B7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this crowning victory caps a stellar season for the </w:t>
      </w:r>
      <w:r w:rsidR="006C3BA8">
        <w:t xml:space="preserve">Chapin </w:t>
      </w:r>
      <w:r>
        <w:t>club</w:t>
      </w:r>
      <w:r w:rsidR="00310370">
        <w:t xml:space="preserve"> members</w:t>
      </w:r>
      <w:r>
        <w:t xml:space="preserve">, </w:t>
      </w:r>
      <w:r w:rsidR="00310370">
        <w:t>who swept their conference and went undefeated for the s</w:t>
      </w:r>
      <w:r w:rsidR="006C3BA8">
        <w:t xml:space="preserve">econd </w:t>
      </w:r>
      <w:r w:rsidR="00A677FC">
        <w:t>year</w:t>
      </w:r>
      <w:r>
        <w:t>; and</w:t>
      </w:r>
    </w:p>
    <w:p w:rsidR="004B7349" w:rsidRDefault="004B7349" w:rsidP="004B7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7349" w:rsidRDefault="004B7349" w:rsidP="004B7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26693">
        <w:t>s</w:t>
      </w:r>
      <w:r w:rsidR="007B6453">
        <w:t>howing its</w:t>
      </w:r>
      <w:r w:rsidR="00726693">
        <w:t xml:space="preserve"> mettle through determination and hard work, </w:t>
      </w:r>
      <w:r>
        <w:t xml:space="preserve">the </w:t>
      </w:r>
      <w:r w:rsidR="00726693">
        <w:t>Chapin Eagles Rugby Club</w:t>
      </w:r>
      <w:r>
        <w:t xml:space="preserve"> </w:t>
      </w:r>
      <w:r w:rsidR="00726693">
        <w:t xml:space="preserve">has </w:t>
      </w:r>
      <w:r>
        <w:t>endured rucking and mauling in grueling practices</w:t>
      </w:r>
      <w:r w:rsidR="00726693">
        <w:t xml:space="preserve"> to reach </w:t>
      </w:r>
      <w:r w:rsidR="00BF713F">
        <w:t>its</w:t>
      </w:r>
      <w:r w:rsidR="00726693">
        <w:t xml:space="preserve"> </w:t>
      </w:r>
      <w:r w:rsidR="001949C4">
        <w:t>well</w:t>
      </w:r>
      <w:r w:rsidR="00FB6927">
        <w:noBreakHyphen/>
      </w:r>
      <w:r w:rsidR="001949C4">
        <w:t xml:space="preserve">earned </w:t>
      </w:r>
      <w:r w:rsidR="00726693">
        <w:t>place at the top</w:t>
      </w:r>
      <w:r>
        <w:t>; and</w:t>
      </w:r>
    </w:p>
    <w:p w:rsidR="009D3F67" w:rsidRDefault="009D3F67" w:rsidP="004B7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7349" w:rsidRDefault="004B7349" w:rsidP="009D3F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D3F67">
        <w:t>H</w:t>
      </w:r>
      <w:r w:rsidR="009D3F67">
        <w:rPr>
          <w:color w:val="000000" w:themeColor="text1"/>
          <w:u w:color="000000" w:themeColor="text1"/>
        </w:rPr>
        <w:t xml:space="preserve">ead Coach </w:t>
      </w:r>
      <w:r w:rsidR="00CF6408">
        <w:rPr>
          <w:color w:val="000000" w:themeColor="text1"/>
          <w:u w:color="000000" w:themeColor="text1"/>
        </w:rPr>
        <w:t>and</w:t>
      </w:r>
      <w:r w:rsidR="009D3F67">
        <w:rPr>
          <w:color w:val="000000" w:themeColor="text1"/>
          <w:u w:color="000000" w:themeColor="text1"/>
        </w:rPr>
        <w:t xml:space="preserve"> </w:t>
      </w:r>
      <w:r w:rsidR="009D3F67" w:rsidRPr="00C32418">
        <w:rPr>
          <w:color w:val="000000" w:themeColor="text1"/>
          <w:u w:color="000000" w:themeColor="text1"/>
        </w:rPr>
        <w:t>Forwards Coach Neil Richards</w:t>
      </w:r>
      <w:r w:rsidR="009D3F67">
        <w:rPr>
          <w:color w:val="000000" w:themeColor="text1"/>
          <w:u w:color="000000" w:themeColor="text1"/>
        </w:rPr>
        <w:t xml:space="preserve">, </w:t>
      </w:r>
      <w:r w:rsidR="009D3F67" w:rsidRPr="00C32418">
        <w:rPr>
          <w:color w:val="000000" w:themeColor="text1"/>
          <w:u w:color="000000" w:themeColor="text1"/>
        </w:rPr>
        <w:t>Backs Coach Ken McCarthy</w:t>
      </w:r>
      <w:r w:rsidR="009D3F67">
        <w:rPr>
          <w:color w:val="000000" w:themeColor="text1"/>
          <w:u w:color="000000" w:themeColor="text1"/>
        </w:rPr>
        <w:t xml:space="preserve">, </w:t>
      </w:r>
      <w:r w:rsidR="009D3F67" w:rsidRPr="00C32418">
        <w:rPr>
          <w:color w:val="000000" w:themeColor="text1"/>
          <w:u w:color="000000" w:themeColor="text1"/>
        </w:rPr>
        <w:t>Assistant Backs Coach</w:t>
      </w:r>
      <w:r w:rsidR="009D3F67">
        <w:rPr>
          <w:color w:val="000000" w:themeColor="text1"/>
          <w:u w:color="000000" w:themeColor="text1"/>
        </w:rPr>
        <w:t xml:space="preserve"> </w:t>
      </w:r>
      <w:r w:rsidR="009D3F67" w:rsidRPr="00C32418">
        <w:rPr>
          <w:color w:val="000000" w:themeColor="text1"/>
          <w:u w:color="000000" w:themeColor="text1"/>
        </w:rPr>
        <w:t>Viv Carlick</w:t>
      </w:r>
      <w:r w:rsidR="00642A36">
        <w:rPr>
          <w:color w:val="000000" w:themeColor="text1"/>
          <w:u w:color="000000" w:themeColor="text1"/>
        </w:rPr>
        <w:t xml:space="preserve">, </w:t>
      </w:r>
      <w:r w:rsidR="00642A36" w:rsidRPr="00C32418">
        <w:rPr>
          <w:color w:val="000000" w:themeColor="text1"/>
          <w:u w:color="000000" w:themeColor="text1"/>
        </w:rPr>
        <w:t>Assistant Backs Coach</w:t>
      </w:r>
      <w:r w:rsidR="00642A36">
        <w:rPr>
          <w:color w:val="000000" w:themeColor="text1"/>
          <w:u w:color="000000" w:themeColor="text1"/>
        </w:rPr>
        <w:t xml:space="preserve"> </w:t>
      </w:r>
      <w:r w:rsidR="009D3F67" w:rsidRPr="00C32418">
        <w:rPr>
          <w:color w:val="000000" w:themeColor="text1"/>
          <w:u w:color="000000" w:themeColor="text1"/>
        </w:rPr>
        <w:t>Scott Hamilton</w:t>
      </w:r>
      <w:r w:rsidR="009D3F67">
        <w:rPr>
          <w:color w:val="000000" w:themeColor="text1"/>
          <w:u w:color="000000" w:themeColor="text1"/>
        </w:rPr>
        <w:t xml:space="preserve">, and </w:t>
      </w:r>
      <w:r w:rsidR="009D3F67" w:rsidRPr="00C32418">
        <w:rPr>
          <w:color w:val="000000" w:themeColor="text1"/>
          <w:u w:color="000000" w:themeColor="text1"/>
        </w:rPr>
        <w:t>Assistant Forwards Coach</w:t>
      </w:r>
      <w:r w:rsidR="009D3F67">
        <w:rPr>
          <w:color w:val="000000" w:themeColor="text1"/>
          <w:u w:color="000000" w:themeColor="text1"/>
        </w:rPr>
        <w:t xml:space="preserve"> </w:t>
      </w:r>
      <w:r w:rsidR="009D3F67" w:rsidRPr="00C32418">
        <w:rPr>
          <w:color w:val="000000" w:themeColor="text1"/>
          <w:u w:color="000000" w:themeColor="text1"/>
        </w:rPr>
        <w:t>Jody Lanier</w:t>
      </w:r>
      <w:r w:rsidR="009D3F67">
        <w:rPr>
          <w:color w:val="000000" w:themeColor="text1"/>
          <w:u w:color="000000" w:themeColor="text1"/>
        </w:rPr>
        <w:t xml:space="preserve"> u</w:t>
      </w:r>
      <w:r>
        <w:t>sed their own athletic training and leadership skills to forge these players into a championship team and to instill standards of excellence that will serve them well throughout life; and</w:t>
      </w:r>
    </w:p>
    <w:p w:rsidR="004B7349" w:rsidRDefault="004B7349" w:rsidP="004B7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7349" w:rsidRDefault="004B7349" w:rsidP="004B7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House of Representatives </w:t>
      </w:r>
      <w:r w:rsidR="00310370">
        <w:t>is</w:t>
      </w:r>
      <w:r>
        <w:t xml:space="preserve"> grateful for the pride and recognition that the fine young athletes of the </w:t>
      </w:r>
      <w:r w:rsidR="009D3F67">
        <w:t xml:space="preserve">Chapin Eagles </w:t>
      </w:r>
      <w:r>
        <w:t>Rugby Club have brought to their school and their community</w:t>
      </w:r>
      <w:r w:rsidR="00310370">
        <w:t>, and the members wish them all the best as they travel to Sanford, Florida, to represent South Carolina in the USA Rugby South Regional Championships, April 30</w:t>
      </w:r>
      <w:r w:rsidR="00FB6927">
        <w:noBreakHyphen/>
      </w:r>
      <w:r w:rsidR="00310370">
        <w:t xml:space="preserve">May 1, 2011. </w:t>
      </w:r>
      <w:r>
        <w:t>Now, therefore,</w:t>
      </w:r>
    </w:p>
    <w:p w:rsidR="004B7349" w:rsidRDefault="004B7349" w:rsidP="004B7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7349" w:rsidRDefault="004B7349" w:rsidP="004B7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B7349" w:rsidRDefault="004B7349" w:rsidP="004B7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7349" w:rsidRDefault="004B7349" w:rsidP="004B7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recognize and commend the </w:t>
      </w:r>
      <w:r w:rsidR="009C7B7C">
        <w:t xml:space="preserve">Chapin Eagles </w:t>
      </w:r>
      <w:r>
        <w:t xml:space="preserve">Rugby Club for its </w:t>
      </w:r>
      <w:r w:rsidR="00BB1A47">
        <w:t xml:space="preserve">second </w:t>
      </w:r>
      <w:r>
        <w:t xml:space="preserve">undefeated season, and congratulate the </w:t>
      </w:r>
      <w:r w:rsidR="009C7B7C">
        <w:t>club</w:t>
      </w:r>
      <w:r w:rsidR="00FB6927" w:rsidRPr="00FB6927">
        <w:t>’</w:t>
      </w:r>
      <w:r w:rsidR="009C7B7C">
        <w:t xml:space="preserve">s </w:t>
      </w:r>
      <w:r>
        <w:t>exceptional players</w:t>
      </w:r>
      <w:r w:rsidR="009C7B7C">
        <w:t xml:space="preserve"> and </w:t>
      </w:r>
      <w:r>
        <w:t>coaches</w:t>
      </w:r>
      <w:r w:rsidR="009C7B7C">
        <w:t xml:space="preserve"> </w:t>
      </w:r>
      <w:r>
        <w:t>for capturing the 201</w:t>
      </w:r>
      <w:r w:rsidR="009C7B7C">
        <w:t>1</w:t>
      </w:r>
      <w:r>
        <w:t xml:space="preserve"> South Carolina High School Rugby State Championship title.</w:t>
      </w:r>
    </w:p>
    <w:p w:rsidR="004B7349" w:rsidRDefault="004B7349" w:rsidP="004B7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7349" w:rsidRDefault="004B7349" w:rsidP="004B7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9C7B7C">
        <w:t xml:space="preserve">Head Coach </w:t>
      </w:r>
      <w:r w:rsidR="009C7B7C" w:rsidRPr="00C32418">
        <w:rPr>
          <w:color w:val="000000" w:themeColor="text1"/>
          <w:u w:color="000000" w:themeColor="text1"/>
        </w:rPr>
        <w:t>Neil Richards</w:t>
      </w:r>
      <w:r w:rsidR="009C7B7C">
        <w:rPr>
          <w:color w:val="000000" w:themeColor="text1"/>
          <w:u w:color="000000" w:themeColor="text1"/>
        </w:rPr>
        <w:t xml:space="preserve"> on behalf of the </w:t>
      </w:r>
      <w:r w:rsidR="009C7B7C">
        <w:t>Chapin Eagles Rugby Club</w:t>
      </w:r>
      <w:r>
        <w:t>.</w:t>
      </w:r>
    </w:p>
    <w:p w:rsidR="00F04243" w:rsidRDefault="00FB692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04243" w:rsidRDefault="00F04243" w:rsidP="00853170">
      <w:pPr>
        <w:suppressAutoHyphens/>
      </w:pPr>
    </w:p>
    <w:sectPr w:rsidR="00F04243" w:rsidSect="0085317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2EDA" w:rsidRDefault="005C2EDA" w:rsidP="009F0C77">
      <w:r>
        <w:separator/>
      </w:r>
    </w:p>
  </w:endnote>
  <w:endnote w:type="continuationSeparator" w:id="0">
    <w:p w:rsidR="005C2EDA" w:rsidRDefault="005C2ED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0FA70B-0F65-4B47-BF51-D762C8A779EA}"/>
    <w:embedBold r:id="rId2" w:fontKey="{7981FF69-5591-4DD0-BE02-5F3E6A5BE15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A8434BD-9CA0-49CF-A008-762E754ABFD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062F3E3-645F-4DC0-8F49-B7E1D5E873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DB141F2-1DDE-4AFC-88FD-40F70F799F2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3170" w:rsidRPr="00F04243" w:rsidRDefault="00853170" w:rsidP="00F042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[4112]</w:t>
    </w:r>
    <w:r>
      <w:tab/>
    </w:r>
    <w:r w:rsidR="001D5E28">
      <w:fldChar w:fldCharType="begin"/>
    </w:r>
    <w:r w:rsidR="001D5E28">
      <w:instrText xml:space="preserve"> PAGE  \* MERGEFORMAT </w:instrText>
    </w:r>
    <w:r w:rsidR="001D5E28">
      <w:fldChar w:fldCharType="separate"/>
    </w:r>
    <w:r w:rsidR="001D5E28">
      <w:rPr>
        <w:noProof/>
      </w:rPr>
      <w:t>1</w:t>
    </w:r>
    <w:r w:rsidR="001D5E2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2EDA" w:rsidRDefault="005C2EDA" w:rsidP="009F0C77">
      <w:r>
        <w:separator/>
      </w:r>
    </w:p>
  </w:footnote>
  <w:footnote w:type="continuationSeparator" w:id="0">
    <w:p w:rsidR="005C2EDA" w:rsidRDefault="005C2ED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80AB11"/>
    <w:docVar w:name="CoverBillType" w:val="r"/>
    <w:docVar w:name="docpath" w:val="L:\Council\bills\RM\1180AB11.DOCX"/>
    <w:docVar w:name="dvBillNumber" w:val="411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15D44"/>
    <w:rsid w:val="00011869"/>
    <w:rsid w:val="00073635"/>
    <w:rsid w:val="000D61D6"/>
    <w:rsid w:val="000E1785"/>
    <w:rsid w:val="000F40FA"/>
    <w:rsid w:val="0010776B"/>
    <w:rsid w:val="00133E66"/>
    <w:rsid w:val="001435A3"/>
    <w:rsid w:val="001949C4"/>
    <w:rsid w:val="001D08F2"/>
    <w:rsid w:val="001D525B"/>
    <w:rsid w:val="001D5E28"/>
    <w:rsid w:val="001D7F4F"/>
    <w:rsid w:val="002038D3"/>
    <w:rsid w:val="002321B6"/>
    <w:rsid w:val="00250967"/>
    <w:rsid w:val="002543C8"/>
    <w:rsid w:val="00284AAE"/>
    <w:rsid w:val="00292A1D"/>
    <w:rsid w:val="002A0074"/>
    <w:rsid w:val="002B3831"/>
    <w:rsid w:val="002C0CD9"/>
    <w:rsid w:val="002E5912"/>
    <w:rsid w:val="00310370"/>
    <w:rsid w:val="00316F9B"/>
    <w:rsid w:val="00325348"/>
    <w:rsid w:val="0032732C"/>
    <w:rsid w:val="00336AD0"/>
    <w:rsid w:val="00346058"/>
    <w:rsid w:val="0037079A"/>
    <w:rsid w:val="003903FA"/>
    <w:rsid w:val="003D01E8"/>
    <w:rsid w:val="003E5288"/>
    <w:rsid w:val="003F6D79"/>
    <w:rsid w:val="0041760A"/>
    <w:rsid w:val="00417C01"/>
    <w:rsid w:val="0046306A"/>
    <w:rsid w:val="004809EE"/>
    <w:rsid w:val="004B7349"/>
    <w:rsid w:val="004E6712"/>
    <w:rsid w:val="004E7D54"/>
    <w:rsid w:val="005273C6"/>
    <w:rsid w:val="00530A69"/>
    <w:rsid w:val="00545593"/>
    <w:rsid w:val="00547979"/>
    <w:rsid w:val="00577C6C"/>
    <w:rsid w:val="005C2EDA"/>
    <w:rsid w:val="005C2FE2"/>
    <w:rsid w:val="005E2BC9"/>
    <w:rsid w:val="00605102"/>
    <w:rsid w:val="006215AA"/>
    <w:rsid w:val="00642A36"/>
    <w:rsid w:val="0067238C"/>
    <w:rsid w:val="006913C9"/>
    <w:rsid w:val="0069470D"/>
    <w:rsid w:val="006C3BA8"/>
    <w:rsid w:val="00726693"/>
    <w:rsid w:val="00734F00"/>
    <w:rsid w:val="00752812"/>
    <w:rsid w:val="007A70AE"/>
    <w:rsid w:val="007B6453"/>
    <w:rsid w:val="00827D94"/>
    <w:rsid w:val="008362E8"/>
    <w:rsid w:val="00853170"/>
    <w:rsid w:val="00882A0E"/>
    <w:rsid w:val="008A1768"/>
    <w:rsid w:val="008A5C53"/>
    <w:rsid w:val="008F2E58"/>
    <w:rsid w:val="008F4429"/>
    <w:rsid w:val="0094021A"/>
    <w:rsid w:val="0097006E"/>
    <w:rsid w:val="009A47B8"/>
    <w:rsid w:val="009C6A0B"/>
    <w:rsid w:val="009C7B7C"/>
    <w:rsid w:val="009D3F67"/>
    <w:rsid w:val="009E7EE9"/>
    <w:rsid w:val="009F0C77"/>
    <w:rsid w:val="009F4DD1"/>
    <w:rsid w:val="00A41684"/>
    <w:rsid w:val="00A64E80"/>
    <w:rsid w:val="00A677FC"/>
    <w:rsid w:val="00A71040"/>
    <w:rsid w:val="00A72BCD"/>
    <w:rsid w:val="00A741D9"/>
    <w:rsid w:val="00A833AB"/>
    <w:rsid w:val="00A9741D"/>
    <w:rsid w:val="00AD4B17"/>
    <w:rsid w:val="00AF68FA"/>
    <w:rsid w:val="00B412D4"/>
    <w:rsid w:val="00BB1A47"/>
    <w:rsid w:val="00BE3C22"/>
    <w:rsid w:val="00BF713F"/>
    <w:rsid w:val="00C0345E"/>
    <w:rsid w:val="00C3483A"/>
    <w:rsid w:val="00C606A4"/>
    <w:rsid w:val="00C74E9D"/>
    <w:rsid w:val="00C80621"/>
    <w:rsid w:val="00C82FD3"/>
    <w:rsid w:val="00C911A7"/>
    <w:rsid w:val="00C92819"/>
    <w:rsid w:val="00CB3F8D"/>
    <w:rsid w:val="00CC5BD3"/>
    <w:rsid w:val="00CC6B7B"/>
    <w:rsid w:val="00CD2089"/>
    <w:rsid w:val="00CF6408"/>
    <w:rsid w:val="00D73A67"/>
    <w:rsid w:val="00D74E0F"/>
    <w:rsid w:val="00D9041E"/>
    <w:rsid w:val="00D916C0"/>
    <w:rsid w:val="00D970A9"/>
    <w:rsid w:val="00DA5197"/>
    <w:rsid w:val="00DD1404"/>
    <w:rsid w:val="00DF3845"/>
    <w:rsid w:val="00E15570"/>
    <w:rsid w:val="00E15D44"/>
    <w:rsid w:val="00E23852"/>
    <w:rsid w:val="00E41911"/>
    <w:rsid w:val="00E92EEF"/>
    <w:rsid w:val="00F04243"/>
    <w:rsid w:val="00F23805"/>
    <w:rsid w:val="00F24442"/>
    <w:rsid w:val="00F50AE3"/>
    <w:rsid w:val="00F56779"/>
    <w:rsid w:val="00F67CF1"/>
    <w:rsid w:val="00F840F0"/>
    <w:rsid w:val="00FB0D0D"/>
    <w:rsid w:val="00FB43B4"/>
    <w:rsid w:val="00FB6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EDFEED5-8194-4044-B3A6-A2493A4E8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68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8F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531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112_2011042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4-26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4E08F9-6882-4C1C-9C53-2EBF9353C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569</Words>
  <Characters>3319</Characters>
  <Application>Microsoft Office Word</Application>
  <DocSecurity>4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4112: Chapin Eagles Rugby Club - South Carolina Legislature Online</dc:title>
  <dc:subject/>
  <dc:creator>rosannemcdowell</dc:creator>
  <cp:keywords/>
  <dc:description/>
  <cp:lastModifiedBy>N Cumfer</cp:lastModifiedBy>
  <cp:revision>2</cp:revision>
  <cp:lastPrinted>2011-04-18T20:11:00Z</cp:lastPrinted>
  <dcterms:created xsi:type="dcterms:W3CDTF">2014-11-24T14:07:00Z</dcterms:created>
  <dcterms:modified xsi:type="dcterms:W3CDTF">2014-11-24T14:07:00Z</dcterms:modified>
</cp:coreProperties>
</file>