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46D6" w:rsidRDefault="00B546D6" w:rsidP="00B546D6">
      <w:pPr>
        <w:widowControl w:val="0"/>
        <w:jc w:val="center"/>
      </w:pPr>
      <w:bookmarkStart w:id="0" w:name="_GoBack"/>
      <w:bookmarkEnd w:id="0"/>
      <w:r w:rsidRPr="00B546D6">
        <w:rPr>
          <w:b/>
        </w:rPr>
        <w:t>South Carolina General Assembly</w:t>
      </w:r>
    </w:p>
    <w:p w:rsidR="00B546D6" w:rsidRDefault="00B546D6" w:rsidP="00B546D6">
      <w:pPr>
        <w:widowControl w:val="0"/>
        <w:jc w:val="center"/>
      </w:pPr>
      <w:r>
        <w:t>119th Session, 2011-2012</w:t>
      </w:r>
    </w:p>
    <w:p w:rsidR="00B546D6" w:rsidRDefault="00B546D6" w:rsidP="00B546D6">
      <w:pPr>
        <w:widowControl w:val="0"/>
        <w:jc w:val="left"/>
      </w:pPr>
    </w:p>
    <w:p w:rsidR="00B546D6" w:rsidRDefault="00B546D6" w:rsidP="00B546D6">
      <w:pPr>
        <w:widowControl w:val="0"/>
        <w:jc w:val="left"/>
        <w:rPr>
          <w:b/>
        </w:rPr>
      </w:pPr>
      <w:r w:rsidRPr="00B546D6">
        <w:rPr>
          <w:b/>
        </w:rPr>
        <w:t>H. 4215</w:t>
      </w:r>
    </w:p>
    <w:p w:rsidR="00B546D6" w:rsidRDefault="00B546D6" w:rsidP="00B546D6">
      <w:pPr>
        <w:widowControl w:val="0"/>
        <w:jc w:val="left"/>
        <w:rPr>
          <w:b/>
        </w:rPr>
      </w:pPr>
    </w:p>
    <w:p w:rsidR="00B546D6" w:rsidRDefault="00B546D6" w:rsidP="00B546D6">
      <w:pPr>
        <w:widowControl w:val="0"/>
        <w:jc w:val="left"/>
      </w:pPr>
      <w:r w:rsidRPr="00B546D6">
        <w:rPr>
          <w:b/>
        </w:rPr>
        <w:t>STATUS INFORMATION</w:t>
      </w:r>
    </w:p>
    <w:p w:rsidR="00B546D6" w:rsidRDefault="00B546D6" w:rsidP="00B546D6">
      <w:pPr>
        <w:widowControl w:val="0"/>
        <w:jc w:val="left"/>
      </w:pPr>
    </w:p>
    <w:p w:rsidR="00B546D6" w:rsidRDefault="00B546D6" w:rsidP="00B546D6">
      <w:pPr>
        <w:widowControl w:val="0"/>
        <w:jc w:val="left"/>
      </w:pPr>
      <w:r>
        <w:t>House Resolution</w:t>
      </w:r>
    </w:p>
    <w:p w:rsidR="00B546D6" w:rsidRDefault="00B546D6" w:rsidP="00B546D6">
      <w:pPr>
        <w:widowControl w:val="0"/>
        <w:jc w:val="left"/>
      </w:pPr>
      <w:r>
        <w:t>Sponsors: Reps. Spires, Atwater, Ballentine, Bingham, Frye, Huggins, McLeod, Ott, Quinn and Toole</w:t>
      </w:r>
    </w:p>
    <w:p w:rsidR="00B546D6" w:rsidRDefault="00B546D6" w:rsidP="00B546D6">
      <w:pPr>
        <w:widowControl w:val="0"/>
        <w:jc w:val="left"/>
      </w:pPr>
      <w:r>
        <w:t>Document Path: l:\council\bills\rm\1213cm11.docx</w:t>
      </w:r>
    </w:p>
    <w:p w:rsidR="00B546D6" w:rsidRDefault="00B546D6" w:rsidP="00B546D6">
      <w:pPr>
        <w:widowControl w:val="0"/>
        <w:jc w:val="left"/>
      </w:pPr>
    </w:p>
    <w:p w:rsidR="00B546D6" w:rsidRDefault="00B546D6" w:rsidP="00B546D6">
      <w:pPr>
        <w:widowControl w:val="0"/>
        <w:jc w:val="left"/>
      </w:pPr>
      <w:r>
        <w:t>Introduced in the House on May 17, 2011</w:t>
      </w:r>
    </w:p>
    <w:p w:rsidR="00B546D6" w:rsidRDefault="00B546D6" w:rsidP="00B546D6">
      <w:pPr>
        <w:widowControl w:val="0"/>
        <w:jc w:val="left"/>
      </w:pPr>
      <w:r>
        <w:t>Adopted by the House on May 17, 2011</w:t>
      </w:r>
    </w:p>
    <w:p w:rsidR="00B546D6" w:rsidRDefault="00B546D6" w:rsidP="00B546D6">
      <w:pPr>
        <w:widowControl w:val="0"/>
        <w:jc w:val="left"/>
      </w:pPr>
    </w:p>
    <w:p w:rsidR="00B546D6" w:rsidRDefault="00B546D6" w:rsidP="00B546D6">
      <w:pPr>
        <w:widowControl w:val="0"/>
        <w:jc w:val="left"/>
      </w:pPr>
      <w:r>
        <w:t xml:space="preserve">Summary: </w:t>
      </w:r>
      <w:r w:rsidR="007349E7">
        <w:t>Pelion High School Golf Team</w:t>
      </w:r>
    </w:p>
    <w:p w:rsidR="00B546D6" w:rsidRDefault="00B546D6" w:rsidP="00B546D6">
      <w:pPr>
        <w:widowControl w:val="0"/>
        <w:jc w:val="left"/>
      </w:pPr>
    </w:p>
    <w:p w:rsidR="00B546D6" w:rsidRDefault="00B546D6" w:rsidP="00B546D6">
      <w:pPr>
        <w:widowControl w:val="0"/>
        <w:jc w:val="left"/>
      </w:pPr>
    </w:p>
    <w:p w:rsidR="00B546D6" w:rsidRDefault="00B546D6" w:rsidP="00B546D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546D6">
        <w:rPr>
          <w:b/>
        </w:rPr>
        <w:t>HISTORY OF LEGISLATIVE ACTIONS</w:t>
      </w:r>
    </w:p>
    <w:p w:rsidR="00B546D6" w:rsidRDefault="00B546D6" w:rsidP="00B546D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546D6" w:rsidRPr="00B546D6" w:rsidRDefault="00B546D6" w:rsidP="00B546D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546D6">
        <w:rPr>
          <w:u w:val="single"/>
        </w:rPr>
        <w:tab/>
        <w:t>Date</w:t>
      </w:r>
      <w:r w:rsidRPr="00B546D6">
        <w:rPr>
          <w:u w:val="single"/>
        </w:rPr>
        <w:tab/>
        <w:t>Body</w:t>
      </w:r>
      <w:r w:rsidRPr="00B546D6">
        <w:rPr>
          <w:u w:val="single"/>
        </w:rPr>
        <w:tab/>
        <w:t>Action Description with journal page number</w:t>
      </w:r>
      <w:r w:rsidRPr="00B546D6">
        <w:rPr>
          <w:u w:val="single"/>
        </w:rPr>
        <w:tab/>
      </w:r>
    </w:p>
    <w:p w:rsidR="007748BD" w:rsidRDefault="007748BD" w:rsidP="007748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5/17/2011</w:t>
      </w:r>
      <w:r>
        <w:tab/>
        <w:t>House</w:t>
      </w:r>
      <w:r>
        <w:tab/>
      </w:r>
      <w:r w:rsidRPr="007F3B8C">
        <w:t>Introduced and adopted (</w:t>
      </w:r>
      <w:hyperlink r:id="rId7" w:history="1">
        <w:r w:rsidRPr="007F3B8C">
          <w:rPr>
            <w:rStyle w:val="Hyperlink"/>
          </w:rPr>
          <w:t>House Journal</w:t>
        </w:r>
        <w:r w:rsidRPr="007F3B8C">
          <w:rPr>
            <w:rStyle w:val="Hyperlink"/>
          </w:rPr>
          <w:noBreakHyphen/>
          <w:t>page 6</w:t>
        </w:r>
      </w:hyperlink>
      <w:r w:rsidRPr="007F3B8C">
        <w:t>)</w:t>
      </w:r>
    </w:p>
    <w:p w:rsidR="007748BD" w:rsidRDefault="007748BD" w:rsidP="007748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546D6" w:rsidRPr="00B546D6" w:rsidRDefault="00B546D6" w:rsidP="00B546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546D6" w:rsidRDefault="00B546D6" w:rsidP="00B546D6">
      <w:r w:rsidRPr="00B546D6">
        <w:rPr>
          <w:b/>
        </w:rPr>
        <w:t>VERSIONS OF THIS BILL</w:t>
      </w:r>
    </w:p>
    <w:p w:rsidR="00B546D6" w:rsidRDefault="00B546D6" w:rsidP="00B546D6"/>
    <w:p w:rsidR="00B546D6" w:rsidRDefault="001175E1" w:rsidP="00B546D6">
      <w:hyperlink r:id="rId8" w:history="1">
        <w:r w:rsidR="00B546D6">
          <w:rPr>
            <w:rStyle w:val="Hyperlink"/>
          </w:rPr>
          <w:t>5/17/2011</w:t>
        </w:r>
      </w:hyperlink>
    </w:p>
    <w:p w:rsidR="00B546D6" w:rsidRDefault="00B546D6" w:rsidP="00B546D6"/>
    <w:p w:rsidR="00B546D6" w:rsidRDefault="00B546D6" w:rsidP="00B546D6">
      <w:pPr>
        <w:sectPr w:rsidR="00B546D6" w:rsidSect="00B546D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832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575E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1614" w:rsidRDefault="00397933" w:rsidP="00DF16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DF1614">
        <w:t xml:space="preserve">RECOGNIZE AND HONOR THE </w:t>
      </w:r>
      <w:r w:rsidR="00A23336">
        <w:t>PELION HIGH SCHOOL</w:t>
      </w:r>
      <w:r w:rsidR="00DF1614">
        <w:t xml:space="preserve"> GOLF TEAM </w:t>
      </w:r>
      <w:r w:rsidR="00A23336">
        <w:t xml:space="preserve">FOR </w:t>
      </w:r>
      <w:r w:rsidR="00850AFD">
        <w:t xml:space="preserve">ITS OUTSTANDING SEASON AND FOR </w:t>
      </w:r>
      <w:r w:rsidR="00DF1614">
        <w:t xml:space="preserve">WINNING THE 2011 </w:t>
      </w:r>
      <w:r w:rsidR="00850AFD">
        <w:t xml:space="preserve">CLASS </w:t>
      </w:r>
      <w:r w:rsidR="00A23336">
        <w:t>A</w:t>
      </w:r>
      <w:r w:rsidR="00850AFD">
        <w:t>A STATE CHAMPIONSHIP TITLE</w:t>
      </w:r>
      <w:r w:rsidR="00DF1614">
        <w:t>.</w:t>
      </w:r>
    </w:p>
    <w:p w:rsidR="004575ED" w:rsidRDefault="004575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30E11" w:rsidRDefault="004575ED" w:rsidP="00530E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30E11">
        <w:t>the members of the South Carolina House of Representatives are pleased to learn that the P</w:t>
      </w:r>
      <w:r w:rsidR="00A23336">
        <w:t xml:space="preserve">elion High School </w:t>
      </w:r>
      <w:r w:rsidR="00530E11">
        <w:t xml:space="preserve">Panthers captured their </w:t>
      </w:r>
      <w:r w:rsidR="00A23336">
        <w:t xml:space="preserve">first </w:t>
      </w:r>
      <w:r w:rsidR="00530E11">
        <w:t xml:space="preserve">state golf championship on </w:t>
      </w:r>
      <w:r w:rsidR="00CB1C8D">
        <w:t xml:space="preserve">Tuesday, </w:t>
      </w:r>
      <w:r w:rsidR="00A23336">
        <w:t xml:space="preserve">May </w:t>
      </w:r>
      <w:r w:rsidR="00CB1C8D">
        <w:t>10</w:t>
      </w:r>
      <w:r w:rsidR="00530E11">
        <w:t>, 2011; and</w:t>
      </w:r>
    </w:p>
    <w:p w:rsidR="00530E11" w:rsidRDefault="00530E11" w:rsidP="00530E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0E11" w:rsidRDefault="00530E11" w:rsidP="00530E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a sport that requires strategy, skill, and precision, the P</w:t>
      </w:r>
      <w:r w:rsidR="00CB1C8D">
        <w:t xml:space="preserve">elion High </w:t>
      </w:r>
      <w:r>
        <w:t xml:space="preserve">team </w:t>
      </w:r>
      <w:r w:rsidR="001F35D3">
        <w:t>bested</w:t>
      </w:r>
      <w:r>
        <w:t xml:space="preserve"> </w:t>
      </w:r>
      <w:r w:rsidR="00CB1C8D">
        <w:t xml:space="preserve">all comers </w:t>
      </w:r>
      <w:r>
        <w:t xml:space="preserve">in total scores in the </w:t>
      </w:r>
      <w:r w:rsidR="00CB1C8D">
        <w:t>C</w:t>
      </w:r>
      <w:r>
        <w:t xml:space="preserve">lass AA </w:t>
      </w:r>
      <w:r w:rsidR="00CB1C8D">
        <w:t>s</w:t>
      </w:r>
      <w:r>
        <w:t xml:space="preserve">tate </w:t>
      </w:r>
      <w:r w:rsidR="00CB1C8D">
        <w:t>bout</w:t>
      </w:r>
      <w:r>
        <w:t xml:space="preserve">, held at </w:t>
      </w:r>
      <w:r w:rsidR="00CB1C8D">
        <w:t xml:space="preserve">the Indian River Golf </w:t>
      </w:r>
      <w:r>
        <w:t>Course; and</w:t>
      </w:r>
    </w:p>
    <w:p w:rsidR="00530E11" w:rsidRDefault="00530E11" w:rsidP="00530E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47CC" w:rsidRDefault="00530E11" w:rsidP="004378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during the two</w:t>
      </w:r>
      <w:r w:rsidR="008F5D86">
        <w:noBreakHyphen/>
      </w:r>
      <w:r>
        <w:t xml:space="preserve">day event, </w:t>
      </w:r>
      <w:r w:rsidR="004378F3">
        <w:t xml:space="preserve">team members </w:t>
      </w:r>
      <w:r w:rsidR="004378F3" w:rsidRPr="007D4A88">
        <w:rPr>
          <w:color w:val="000000" w:themeColor="text1"/>
          <w:u w:color="000000" w:themeColor="text1"/>
        </w:rPr>
        <w:t xml:space="preserve">Cody </w:t>
      </w:r>
      <w:r w:rsidR="004378F3">
        <w:rPr>
          <w:color w:val="000000" w:themeColor="text1"/>
          <w:u w:color="000000" w:themeColor="text1"/>
        </w:rPr>
        <w:t>P</w:t>
      </w:r>
      <w:r w:rsidR="004378F3" w:rsidRPr="007D4A88">
        <w:rPr>
          <w:color w:val="000000" w:themeColor="text1"/>
          <w:u w:color="000000" w:themeColor="text1"/>
        </w:rPr>
        <w:t>roveaux</w:t>
      </w:r>
      <w:r w:rsidR="004378F3">
        <w:rPr>
          <w:color w:val="000000" w:themeColor="text1"/>
          <w:u w:color="000000" w:themeColor="text1"/>
        </w:rPr>
        <w:t>, S</w:t>
      </w:r>
      <w:r w:rsidR="004378F3" w:rsidRPr="007D4A88">
        <w:rPr>
          <w:color w:val="000000" w:themeColor="text1"/>
          <w:u w:color="000000" w:themeColor="text1"/>
        </w:rPr>
        <w:t xml:space="preserve">am </w:t>
      </w:r>
      <w:r w:rsidR="004378F3">
        <w:rPr>
          <w:color w:val="000000" w:themeColor="text1"/>
          <w:u w:color="000000" w:themeColor="text1"/>
        </w:rPr>
        <w:t>J</w:t>
      </w:r>
      <w:r w:rsidR="004378F3" w:rsidRPr="007D4A88">
        <w:rPr>
          <w:color w:val="000000" w:themeColor="text1"/>
          <w:u w:color="000000" w:themeColor="text1"/>
        </w:rPr>
        <w:t xml:space="preserve">ackson </w:t>
      </w:r>
      <w:r w:rsidR="004378F3">
        <w:rPr>
          <w:color w:val="000000" w:themeColor="text1"/>
          <w:u w:color="000000" w:themeColor="text1"/>
        </w:rPr>
        <w:t>III, C</w:t>
      </w:r>
      <w:r w:rsidR="004378F3" w:rsidRPr="007D4A88">
        <w:rPr>
          <w:color w:val="000000" w:themeColor="text1"/>
          <w:u w:color="000000" w:themeColor="text1"/>
        </w:rPr>
        <w:t xml:space="preserve">aleb </w:t>
      </w:r>
      <w:r w:rsidR="004378F3">
        <w:rPr>
          <w:color w:val="000000" w:themeColor="text1"/>
          <w:u w:color="000000" w:themeColor="text1"/>
        </w:rPr>
        <w:t>P</w:t>
      </w:r>
      <w:r w:rsidR="004378F3" w:rsidRPr="007D4A88">
        <w:rPr>
          <w:color w:val="000000" w:themeColor="text1"/>
          <w:u w:color="000000" w:themeColor="text1"/>
        </w:rPr>
        <w:t>roveaux</w:t>
      </w:r>
      <w:r w:rsidR="004378F3">
        <w:rPr>
          <w:color w:val="000000" w:themeColor="text1"/>
          <w:u w:color="000000" w:themeColor="text1"/>
        </w:rPr>
        <w:t>, P</w:t>
      </w:r>
      <w:r w:rsidR="004378F3" w:rsidRPr="007D4A88">
        <w:rPr>
          <w:color w:val="000000" w:themeColor="text1"/>
          <w:u w:color="000000" w:themeColor="text1"/>
        </w:rPr>
        <w:t xml:space="preserve">hillip </w:t>
      </w:r>
      <w:r w:rsidR="004378F3">
        <w:rPr>
          <w:color w:val="000000" w:themeColor="text1"/>
          <w:u w:color="000000" w:themeColor="text1"/>
        </w:rPr>
        <w:t>S</w:t>
      </w:r>
      <w:r w:rsidR="004378F3" w:rsidRPr="007D4A88">
        <w:rPr>
          <w:color w:val="000000" w:themeColor="text1"/>
          <w:u w:color="000000" w:themeColor="text1"/>
        </w:rPr>
        <w:t>humpert</w:t>
      </w:r>
      <w:r w:rsidR="004378F3">
        <w:rPr>
          <w:color w:val="000000" w:themeColor="text1"/>
          <w:u w:color="000000" w:themeColor="text1"/>
        </w:rPr>
        <w:t>, N</w:t>
      </w:r>
      <w:r w:rsidR="004378F3" w:rsidRPr="007D4A88">
        <w:rPr>
          <w:color w:val="000000" w:themeColor="text1"/>
          <w:u w:color="000000" w:themeColor="text1"/>
        </w:rPr>
        <w:t xml:space="preserve">ic </w:t>
      </w:r>
      <w:r w:rsidR="004378F3">
        <w:rPr>
          <w:color w:val="000000" w:themeColor="text1"/>
          <w:u w:color="000000" w:themeColor="text1"/>
        </w:rPr>
        <w:t>F</w:t>
      </w:r>
      <w:r w:rsidR="004378F3" w:rsidRPr="007D4A88">
        <w:rPr>
          <w:color w:val="000000" w:themeColor="text1"/>
          <w:u w:color="000000" w:themeColor="text1"/>
        </w:rPr>
        <w:t>errara</w:t>
      </w:r>
      <w:r w:rsidR="004378F3">
        <w:rPr>
          <w:color w:val="000000" w:themeColor="text1"/>
          <w:u w:color="000000" w:themeColor="text1"/>
        </w:rPr>
        <w:t>, Weston Sharpe, and T</w:t>
      </w:r>
      <w:r w:rsidR="004378F3" w:rsidRPr="007D4A88">
        <w:rPr>
          <w:color w:val="000000" w:themeColor="text1"/>
          <w:u w:color="000000" w:themeColor="text1"/>
        </w:rPr>
        <w:t xml:space="preserve">im </w:t>
      </w:r>
      <w:r w:rsidR="004378F3">
        <w:rPr>
          <w:color w:val="000000" w:themeColor="text1"/>
          <w:u w:color="000000" w:themeColor="text1"/>
        </w:rPr>
        <w:t>J</w:t>
      </w:r>
      <w:r w:rsidR="004378F3" w:rsidRPr="007D4A88">
        <w:rPr>
          <w:color w:val="000000" w:themeColor="text1"/>
          <w:u w:color="000000" w:themeColor="text1"/>
        </w:rPr>
        <w:t>ackson</w:t>
      </w:r>
      <w:r w:rsidR="004378F3">
        <w:rPr>
          <w:color w:val="000000" w:themeColor="text1"/>
          <w:u w:color="000000" w:themeColor="text1"/>
        </w:rPr>
        <w:t xml:space="preserve"> displayed the form that earned them the top prize; and</w:t>
      </w:r>
    </w:p>
    <w:p w:rsidR="004378F3" w:rsidRDefault="004378F3" w:rsidP="004378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78F3" w:rsidRDefault="004378F3" w:rsidP="004378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adding further luster to an already scintillating season for the Panthers, Cody Proveaux was named individual state champion for the second consecutive year; and</w:t>
      </w:r>
    </w:p>
    <w:p w:rsidR="00A947CC" w:rsidRDefault="00A947CC" w:rsidP="00530E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30E11" w:rsidRDefault="00530E11" w:rsidP="00530E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E3406">
        <w:t xml:space="preserve">Head </w:t>
      </w:r>
      <w:r>
        <w:t xml:space="preserve">Coach </w:t>
      </w:r>
      <w:r w:rsidR="009E3406">
        <w:t>Robbie Randall and his assistant coaches, Parrish Deans and Beth Harrison</w:t>
      </w:r>
      <w:r>
        <w:t xml:space="preserve">, who molded </w:t>
      </w:r>
      <w:r w:rsidR="009E3406">
        <w:t>their</w:t>
      </w:r>
      <w:r>
        <w:t xml:space="preserve"> players into championship golfers and taught them </w:t>
      </w:r>
      <w:r>
        <w:lastRenderedPageBreak/>
        <w:t>lessons they will remember for a lifetime, w</w:t>
      </w:r>
      <w:r w:rsidR="009E3406">
        <w:t>ere</w:t>
      </w:r>
      <w:r>
        <w:t xml:space="preserve"> not surprised to see the Panthers nab the trophy because the</w:t>
      </w:r>
      <w:r w:rsidR="00C01E06">
        <w:t xml:space="preserve">se players </w:t>
      </w:r>
      <w:r>
        <w:t>had the grit and determination necessary to get the job done; and</w:t>
      </w:r>
    </w:p>
    <w:p w:rsidR="00530E11" w:rsidRDefault="00530E11" w:rsidP="00530E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0E11" w:rsidRDefault="00530E11" w:rsidP="00530E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takes great pleasure in commending the </w:t>
      </w:r>
      <w:r w:rsidR="00255A92">
        <w:t>Pelion High S</w:t>
      </w:r>
      <w:r>
        <w:t>chool Panthers for their successful season and state championship, and the members expect to hear of further accomplishments by these fine athletes in the years to come. Now, therefore,</w:t>
      </w:r>
    </w:p>
    <w:p w:rsidR="00530E11" w:rsidRDefault="00530E11" w:rsidP="00530E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0E11" w:rsidRDefault="00530E11" w:rsidP="00530E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30E11" w:rsidRDefault="00530E11" w:rsidP="00530E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2E38" w:rsidRDefault="00530E11" w:rsidP="003A2E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recognize and honor the </w:t>
      </w:r>
      <w:r w:rsidR="00255A92">
        <w:t>Pelion High</w:t>
      </w:r>
      <w:r>
        <w:t xml:space="preserve"> School golf team for </w:t>
      </w:r>
      <w:r w:rsidR="00255A92">
        <w:t xml:space="preserve">its outstanding season and for </w:t>
      </w:r>
      <w:r>
        <w:t xml:space="preserve">winning the </w:t>
      </w:r>
      <w:r w:rsidR="003A2E38">
        <w:t>2011 Class AA State Championship title.</w:t>
      </w:r>
    </w:p>
    <w:p w:rsidR="00530E11" w:rsidRDefault="00530E11" w:rsidP="00530E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0E11" w:rsidRDefault="00530E11" w:rsidP="00530E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3A2E38">
        <w:t xml:space="preserve">Principal </w:t>
      </w:r>
      <w:r w:rsidR="00B819C3">
        <w:t xml:space="preserve">Jean Haggard </w:t>
      </w:r>
      <w:r>
        <w:t xml:space="preserve">and Coach </w:t>
      </w:r>
      <w:r w:rsidR="00B819C3">
        <w:t>Robbie Randall</w:t>
      </w:r>
      <w:r>
        <w:t xml:space="preserve"> of P</w:t>
      </w:r>
      <w:r w:rsidR="003A2E38">
        <w:t xml:space="preserve">elion High </w:t>
      </w:r>
      <w:r>
        <w:t>School.</w:t>
      </w:r>
    </w:p>
    <w:p w:rsidR="0058328B" w:rsidRDefault="008F5D8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8328B" w:rsidRDefault="0058328B" w:rsidP="00B546D6">
      <w:pPr>
        <w:suppressAutoHyphens/>
      </w:pPr>
    </w:p>
    <w:sectPr w:rsidR="0058328B" w:rsidSect="00B546D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75ED" w:rsidRDefault="004575ED" w:rsidP="009F0C77">
      <w:r>
        <w:separator/>
      </w:r>
    </w:p>
  </w:endnote>
  <w:endnote w:type="continuationSeparator" w:id="0">
    <w:p w:rsidR="004575ED" w:rsidRDefault="004575E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1FE8DE3-C5E3-4EE6-A7D1-6438229C3461}"/>
    <w:embedBold r:id="rId2" w:fontKey="{07E8A352-5197-4116-A6F6-5215C5373D5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008404A-3CA2-40AF-AA07-3EB131C12EC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9A7BB5A-4AE5-446B-9889-3707D09F0A3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0A83420-9CA9-4D90-8063-8143238B18A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46D6" w:rsidRPr="0058328B" w:rsidRDefault="00B546D6" w:rsidP="0058328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[4215]</w:t>
    </w:r>
    <w:r>
      <w:tab/>
    </w:r>
    <w:r w:rsidR="001175E1">
      <w:fldChar w:fldCharType="begin"/>
    </w:r>
    <w:r w:rsidR="001175E1">
      <w:instrText xml:space="preserve"> PAGE  \* MERGEFORMAT </w:instrText>
    </w:r>
    <w:r w:rsidR="001175E1">
      <w:fldChar w:fldCharType="separate"/>
    </w:r>
    <w:r w:rsidR="001175E1">
      <w:rPr>
        <w:noProof/>
      </w:rPr>
      <w:t>1</w:t>
    </w:r>
    <w:r w:rsidR="001175E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75ED" w:rsidRDefault="004575ED" w:rsidP="009F0C77">
      <w:r>
        <w:separator/>
      </w:r>
    </w:p>
  </w:footnote>
  <w:footnote w:type="continuationSeparator" w:id="0">
    <w:p w:rsidR="004575ED" w:rsidRDefault="004575E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13CM11"/>
    <w:docVar w:name="CoverBillType" w:val="r"/>
    <w:docVar w:name="docpath" w:val="L:\Council\bills\RM\1213CM11.DOCX"/>
    <w:docVar w:name="dvBillNumber" w:val="421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0549C"/>
    <w:rsid w:val="00011869"/>
    <w:rsid w:val="000975D3"/>
    <w:rsid w:val="000E1785"/>
    <w:rsid w:val="000F40FA"/>
    <w:rsid w:val="0010776B"/>
    <w:rsid w:val="001175E1"/>
    <w:rsid w:val="00133E66"/>
    <w:rsid w:val="001435A3"/>
    <w:rsid w:val="001D08F2"/>
    <w:rsid w:val="001D525B"/>
    <w:rsid w:val="001D7F4F"/>
    <w:rsid w:val="001F35D3"/>
    <w:rsid w:val="00225127"/>
    <w:rsid w:val="002321B6"/>
    <w:rsid w:val="00250967"/>
    <w:rsid w:val="002543C8"/>
    <w:rsid w:val="00255A92"/>
    <w:rsid w:val="00284AAE"/>
    <w:rsid w:val="002B734B"/>
    <w:rsid w:val="002E5912"/>
    <w:rsid w:val="00325348"/>
    <w:rsid w:val="0032732C"/>
    <w:rsid w:val="00336AD0"/>
    <w:rsid w:val="0037079A"/>
    <w:rsid w:val="00397933"/>
    <w:rsid w:val="003A2E38"/>
    <w:rsid w:val="003D01E8"/>
    <w:rsid w:val="003E5288"/>
    <w:rsid w:val="003F6D79"/>
    <w:rsid w:val="0041760A"/>
    <w:rsid w:val="00417C01"/>
    <w:rsid w:val="004378F3"/>
    <w:rsid w:val="004575ED"/>
    <w:rsid w:val="0047588F"/>
    <w:rsid w:val="004809EE"/>
    <w:rsid w:val="004E72A7"/>
    <w:rsid w:val="004E7D54"/>
    <w:rsid w:val="005273C6"/>
    <w:rsid w:val="00530A69"/>
    <w:rsid w:val="00530E11"/>
    <w:rsid w:val="00545593"/>
    <w:rsid w:val="00577C6C"/>
    <w:rsid w:val="0058328B"/>
    <w:rsid w:val="005C2FE2"/>
    <w:rsid w:val="005E2BC9"/>
    <w:rsid w:val="00605102"/>
    <w:rsid w:val="006215AA"/>
    <w:rsid w:val="0068274A"/>
    <w:rsid w:val="006913C9"/>
    <w:rsid w:val="0069470D"/>
    <w:rsid w:val="007349E7"/>
    <w:rsid w:val="00734F00"/>
    <w:rsid w:val="00747760"/>
    <w:rsid w:val="007748BD"/>
    <w:rsid w:val="00793265"/>
    <w:rsid w:val="007A70AE"/>
    <w:rsid w:val="007C2E20"/>
    <w:rsid w:val="008362E8"/>
    <w:rsid w:val="00844F72"/>
    <w:rsid w:val="00850AFD"/>
    <w:rsid w:val="008A1768"/>
    <w:rsid w:val="008A6839"/>
    <w:rsid w:val="008E01CE"/>
    <w:rsid w:val="008F4429"/>
    <w:rsid w:val="008F5D86"/>
    <w:rsid w:val="0090088B"/>
    <w:rsid w:val="0094021A"/>
    <w:rsid w:val="00945750"/>
    <w:rsid w:val="009920CD"/>
    <w:rsid w:val="009C6A0B"/>
    <w:rsid w:val="009E3406"/>
    <w:rsid w:val="009F0C77"/>
    <w:rsid w:val="009F4DD1"/>
    <w:rsid w:val="00A0549C"/>
    <w:rsid w:val="00A23336"/>
    <w:rsid w:val="00A32F61"/>
    <w:rsid w:val="00A41684"/>
    <w:rsid w:val="00A64E80"/>
    <w:rsid w:val="00A72BCD"/>
    <w:rsid w:val="00A741D9"/>
    <w:rsid w:val="00A833AB"/>
    <w:rsid w:val="00A947CC"/>
    <w:rsid w:val="00A9741D"/>
    <w:rsid w:val="00AA48F3"/>
    <w:rsid w:val="00AD4B17"/>
    <w:rsid w:val="00B33081"/>
    <w:rsid w:val="00B412D4"/>
    <w:rsid w:val="00B546D6"/>
    <w:rsid w:val="00B819C3"/>
    <w:rsid w:val="00BB50D2"/>
    <w:rsid w:val="00BD5AD8"/>
    <w:rsid w:val="00BE3C22"/>
    <w:rsid w:val="00C01E06"/>
    <w:rsid w:val="00C0345E"/>
    <w:rsid w:val="00C3483A"/>
    <w:rsid w:val="00C74E9D"/>
    <w:rsid w:val="00C82FD3"/>
    <w:rsid w:val="00C92819"/>
    <w:rsid w:val="00CB1C8D"/>
    <w:rsid w:val="00CC6B7B"/>
    <w:rsid w:val="00CD2089"/>
    <w:rsid w:val="00D73A67"/>
    <w:rsid w:val="00D970A9"/>
    <w:rsid w:val="00DF1614"/>
    <w:rsid w:val="00DF3845"/>
    <w:rsid w:val="00E014BE"/>
    <w:rsid w:val="00E41911"/>
    <w:rsid w:val="00E92EEF"/>
    <w:rsid w:val="00F01E8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E8E8A11-3A1B-4C3C-90B1-F110D985E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F35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5D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546D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215_2011051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5-17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4A3CB8-3EA5-4596-902C-BA0E2A8A1C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397</Words>
  <Characters>2147</Characters>
  <Application>Microsoft Office Word</Application>
  <DocSecurity>4</DocSecurity>
  <Lines>85</Lines>
  <Paragraphs>27</Paragraphs>
  <ScaleCrop>false</ScaleCrop>
  <Company> </Company>
  <LinksUpToDate>false</LinksUpToDate>
  <CharactersWithSpaces>2518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4215: Pelion High School Golf Team - South Carolina Legislature Online</dc:title>
  <dc:subject/>
  <dc:creator>rosannemcdowell</dc:creator>
  <cp:keywords/>
  <dc:description/>
  <cp:lastModifiedBy>N Cumfer</cp:lastModifiedBy>
  <cp:revision>2</cp:revision>
  <cp:lastPrinted>2011-05-12T13:59:00Z</cp:lastPrinted>
  <dcterms:created xsi:type="dcterms:W3CDTF">2014-11-24T14:10:00Z</dcterms:created>
  <dcterms:modified xsi:type="dcterms:W3CDTF">2014-11-24T14:10:00Z</dcterms:modified>
</cp:coreProperties>
</file>