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D1" w:rsidRDefault="002947D1" w:rsidP="002947D1">
      <w:pPr>
        <w:widowControl w:val="0"/>
        <w:jc w:val="center"/>
      </w:pPr>
      <w:bookmarkStart w:id="0" w:name="_GoBack"/>
      <w:bookmarkEnd w:id="0"/>
      <w:r w:rsidRPr="002947D1">
        <w:rPr>
          <w:b/>
        </w:rPr>
        <w:t>South Carolina General Assembly</w:t>
      </w:r>
    </w:p>
    <w:p w:rsidR="002947D1" w:rsidRDefault="002947D1" w:rsidP="002947D1">
      <w:pPr>
        <w:widowControl w:val="0"/>
        <w:jc w:val="center"/>
      </w:pPr>
      <w:r>
        <w:t>119th Session, 2011-2012</w:t>
      </w: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jc w:val="left"/>
        <w:rPr>
          <w:b/>
        </w:rPr>
      </w:pPr>
      <w:r w:rsidRPr="002947D1">
        <w:rPr>
          <w:b/>
        </w:rPr>
        <w:t>H. 4223</w:t>
      </w:r>
    </w:p>
    <w:p w:rsidR="002947D1" w:rsidRDefault="002947D1" w:rsidP="002947D1">
      <w:pPr>
        <w:widowControl w:val="0"/>
        <w:jc w:val="left"/>
        <w:rPr>
          <w:b/>
        </w:rPr>
      </w:pPr>
    </w:p>
    <w:p w:rsidR="002947D1" w:rsidRDefault="002947D1" w:rsidP="002947D1">
      <w:pPr>
        <w:widowControl w:val="0"/>
        <w:jc w:val="left"/>
      </w:pPr>
      <w:r w:rsidRPr="002947D1">
        <w:rPr>
          <w:b/>
        </w:rPr>
        <w:t>STATUS INFORMATION</w:t>
      </w: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jc w:val="left"/>
      </w:pPr>
      <w:r>
        <w:t>General Bill</w:t>
      </w:r>
    </w:p>
    <w:p w:rsidR="002947D1" w:rsidRDefault="007B0556" w:rsidP="002947D1">
      <w:pPr>
        <w:widowControl w:val="0"/>
        <w:jc w:val="left"/>
      </w:pPr>
      <w:r>
        <w:t>Sponsors: Reps. Merrill, Bikas, Daning, Crosby, Spires, Frye, Quinn, Brannon, Parker, Patrick, Allison, Knight, McCoy, H.B. Brown, Gambrell, J.R. Smith, Agnew, Bedingfield, Battle, Chumley, Funderburk, Henderson, Hixon, Loftis, Long, McLeod and G.R. Smith</w:t>
      </w:r>
    </w:p>
    <w:p w:rsidR="002947D1" w:rsidRDefault="002947D1" w:rsidP="002947D1">
      <w:pPr>
        <w:widowControl w:val="0"/>
        <w:jc w:val="left"/>
      </w:pPr>
      <w:r>
        <w:t>Document Path: l:\council\bills\bbm\10238htc11.docx</w:t>
      </w: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jc w:val="left"/>
      </w:pPr>
      <w:r>
        <w:t>Introduced in the House on May 17, 2011</w:t>
      </w:r>
    </w:p>
    <w:p w:rsidR="002947D1" w:rsidRDefault="002947D1" w:rsidP="002947D1">
      <w:pPr>
        <w:widowControl w:val="0"/>
        <w:jc w:val="left"/>
      </w:pPr>
      <w:r>
        <w:t xml:space="preserve">Currently residing in the House Committee on </w:t>
      </w:r>
      <w:r w:rsidRPr="002947D1">
        <w:rPr>
          <w:b/>
        </w:rPr>
        <w:t>Ways and Means</w:t>
      </w: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jc w:val="left"/>
      </w:pPr>
      <w:r>
        <w:t xml:space="preserve">Summary: </w:t>
      </w:r>
      <w:r w:rsidR="00A84996">
        <w:t>Public service authority</w:t>
      </w: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jc w:val="left"/>
      </w:pPr>
    </w:p>
    <w:p w:rsidR="002947D1" w:rsidRDefault="002947D1" w:rsidP="00294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D1">
        <w:rPr>
          <w:b/>
        </w:rPr>
        <w:t>HISTORY OF LEGISLATIVE ACTIONS</w:t>
      </w:r>
    </w:p>
    <w:p w:rsidR="002947D1" w:rsidRDefault="002947D1" w:rsidP="00294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7D1" w:rsidRPr="002947D1" w:rsidRDefault="002947D1" w:rsidP="00294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D1">
        <w:rPr>
          <w:u w:val="single"/>
        </w:rPr>
        <w:tab/>
        <w:t>Date</w:t>
      </w:r>
      <w:r w:rsidRPr="002947D1">
        <w:rPr>
          <w:u w:val="single"/>
        </w:rPr>
        <w:tab/>
        <w:t>Body</w:t>
      </w:r>
      <w:r w:rsidRPr="002947D1">
        <w:rPr>
          <w:u w:val="single"/>
        </w:rPr>
        <w:tab/>
        <w:t>Action Description with journal page number</w:t>
      </w:r>
      <w:r w:rsidRPr="002947D1">
        <w:rPr>
          <w:u w:val="single"/>
        </w:rPr>
        <w:tab/>
      </w:r>
    </w:p>
    <w:p w:rsidR="002A4BBB" w:rsidRDefault="002A4BBB" w:rsidP="002A4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E22A56">
        <w:t>Introduced and read first time (</w:t>
      </w:r>
      <w:hyperlink r:id="rId7" w:history="1">
        <w:r w:rsidRPr="00E22A56">
          <w:rPr>
            <w:rStyle w:val="Hyperlink"/>
          </w:rPr>
          <w:t>House Journal</w:t>
        </w:r>
        <w:r w:rsidRPr="00E22A56">
          <w:rPr>
            <w:rStyle w:val="Hyperlink"/>
          </w:rPr>
          <w:noBreakHyphen/>
          <w:t>page 12</w:t>
        </w:r>
      </w:hyperlink>
      <w:r w:rsidRPr="00E22A56">
        <w:t>)</w:t>
      </w:r>
    </w:p>
    <w:p w:rsidR="002A4BBB" w:rsidRDefault="002A4BBB" w:rsidP="002A4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E22A56">
        <w:t>Referred</w:t>
      </w:r>
      <w:r>
        <w:t xml:space="preserve"> to Committee on </w:t>
      </w:r>
      <w:r w:rsidRPr="00E22A56">
        <w:rPr>
          <w:b/>
        </w:rPr>
        <w:t>Ways and Means</w:t>
      </w:r>
      <w:r>
        <w:t xml:space="preserve"> </w:t>
      </w:r>
      <w:r w:rsidRPr="00E22A56">
        <w:t>(</w:t>
      </w:r>
      <w:hyperlink r:id="rId8" w:history="1">
        <w:r w:rsidRPr="00E22A56">
          <w:rPr>
            <w:rStyle w:val="Hyperlink"/>
          </w:rPr>
          <w:t>House Journal</w:t>
        </w:r>
        <w:r w:rsidRPr="00E22A56">
          <w:rPr>
            <w:rStyle w:val="Hyperlink"/>
          </w:rPr>
          <w:noBreakHyphen/>
          <w:t>page 12</w:t>
        </w:r>
      </w:hyperlink>
      <w:r w:rsidRPr="00E22A56">
        <w:t>)</w:t>
      </w:r>
    </w:p>
    <w:p w:rsidR="002A4BBB" w:rsidRDefault="002A4BBB" w:rsidP="002A4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D1" w:rsidRPr="002947D1" w:rsidRDefault="002947D1" w:rsidP="00294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D1" w:rsidRDefault="002947D1" w:rsidP="002947D1">
      <w:pPr>
        <w:widowControl w:val="0"/>
        <w:jc w:val="left"/>
      </w:pPr>
      <w:r w:rsidRPr="002947D1">
        <w:rPr>
          <w:b/>
        </w:rPr>
        <w:t>VERSIONS OF THIS BILL</w:t>
      </w:r>
    </w:p>
    <w:p w:rsidR="002947D1" w:rsidRDefault="002947D1" w:rsidP="002947D1">
      <w:pPr>
        <w:widowControl w:val="0"/>
        <w:jc w:val="left"/>
      </w:pPr>
    </w:p>
    <w:p w:rsidR="002947D1" w:rsidRDefault="009F6895" w:rsidP="002947D1">
      <w:pPr>
        <w:widowControl w:val="0"/>
        <w:jc w:val="left"/>
      </w:pPr>
      <w:hyperlink r:id="rId9" w:history="1">
        <w:r w:rsidR="002947D1">
          <w:rPr>
            <w:rStyle w:val="Hyperlink"/>
          </w:rPr>
          <w:t>5/17/2011</w:t>
        </w:r>
      </w:hyperlink>
    </w:p>
    <w:p w:rsidR="002947D1" w:rsidRDefault="002947D1" w:rsidP="002947D1"/>
    <w:p w:rsidR="002947D1" w:rsidRDefault="002947D1" w:rsidP="002947D1">
      <w:pPr>
        <w:sectPr w:rsidR="002947D1" w:rsidSect="002947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11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</w:t>
      </w:r>
      <w:r w:rsidR="00C809AB">
        <w:t xml:space="preserve">1976, </w:t>
      </w:r>
      <w:r>
        <w:t>BY ADDING SECTION 58</w:t>
      </w:r>
      <w:r w:rsidR="00D80B50">
        <w:noBreakHyphen/>
      </w:r>
      <w:r>
        <w:t>31</w:t>
      </w:r>
      <w:r w:rsidR="00D80B50">
        <w:noBreakHyphen/>
      </w:r>
      <w:r>
        <w:t>230 SO AS TO PROVIDE THAT THE FIFTEEN HIGHEST PAID EMPLOYEES OF THE SOUTH CAROLINA PUBLIC SERVICE AUTHORITY MAY NOT RECEIVE ANY INCREASE IN COMPENSATION IN A STATE FISCAL YEAR IN WHICH STATE EMPLOYEES DO NOT RECEIVE A COST</w:t>
      </w:r>
      <w:r w:rsidR="00D80B50">
        <w:noBreakHyphen/>
      </w:r>
      <w:r>
        <w:t>OF</w:t>
      </w:r>
      <w:r w:rsidR="00D80B50">
        <w:noBreakHyphen/>
      </w:r>
      <w:r>
        <w:t>LIVING PAY INCREASE.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3488">
        <w:t>Article 1, Chapter 31, T</w:t>
      </w:r>
      <w:r w:rsidR="00847AC7">
        <w:t>itle 58 of the 1976 Code is amended by adding:</w:t>
      </w:r>
    </w:p>
    <w:p w:rsidR="00847AC7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AC7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D80B50">
        <w:noBreakHyphen/>
      </w:r>
      <w:r>
        <w:t>31</w:t>
      </w:r>
      <w:r w:rsidR="00D80B50">
        <w:noBreakHyphen/>
      </w:r>
      <w:r>
        <w:t>230.</w:t>
      </w:r>
      <w:r>
        <w:tab/>
        <w:t>The fifteen highest paid employees, including officers and executive</w:t>
      </w:r>
      <w:r w:rsidR="00C73488">
        <w:t>s</w:t>
      </w:r>
      <w:r>
        <w:t>, however described, of the South Carolina Public Service Authority may not receive any increase in compensation in a state fiscal year in which state employees do not receive a cost</w:t>
      </w:r>
      <w:r w:rsidR="00D80B50">
        <w:noBreakHyphen/>
      </w:r>
      <w:r>
        <w:t>of</w:t>
      </w:r>
      <w:r w:rsidR="00D80B50">
        <w:noBreakHyphen/>
      </w:r>
      <w:r>
        <w:t>living pay increase.  For purposes of this section, compensation includes fringe benefits.”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AC7">
        <w:t>2</w:t>
      </w:r>
      <w:r>
        <w:t>.</w:t>
      </w:r>
      <w:r>
        <w:tab/>
        <w:t>This act takes effe</w:t>
      </w:r>
      <w:r w:rsidR="00847AC7">
        <w:t>ct July 1, 2011</w:t>
      </w:r>
      <w:r>
        <w:t>.</w:t>
      </w:r>
    </w:p>
    <w:p w:rsidR="00F37F66" w:rsidRDefault="00D80B50" w:rsidP="0000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F66" w:rsidRDefault="00F37F66" w:rsidP="002947D1">
      <w:pPr>
        <w:suppressAutoHyphens/>
      </w:pPr>
    </w:p>
    <w:sectPr w:rsidR="00F37F66" w:rsidSect="002947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1F9" w:rsidRDefault="00F611F9" w:rsidP="009F0C77">
      <w:r>
        <w:separator/>
      </w:r>
    </w:p>
  </w:endnote>
  <w:endnote w:type="continuationSeparator" w:id="0">
    <w:p w:rsidR="00F611F9" w:rsidRDefault="00F611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A745B3-5C47-4221-9C2C-748013F2D2EE}"/>
    <w:embedBold r:id="rId2" w:fontKey="{788688A0-7D85-4035-B21A-80AB78D741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AB82B9-2CFF-473E-A8AB-586D7720F4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0499E2-F9FA-42EF-AD1D-7D449E93EE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D1" w:rsidRPr="00F37F66" w:rsidRDefault="002947D1" w:rsidP="00F37F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 w:rsidR="009F6895">
      <w:fldChar w:fldCharType="begin"/>
    </w:r>
    <w:r w:rsidR="009F6895">
      <w:instrText xml:space="preserve"> PAGE  \* MERGEFORMAT </w:instrText>
    </w:r>
    <w:r w:rsidR="009F6895">
      <w:fldChar w:fldCharType="separate"/>
    </w:r>
    <w:r w:rsidR="009F6895">
      <w:rPr>
        <w:noProof/>
      </w:rPr>
      <w:t>1</w:t>
    </w:r>
    <w:r w:rsidR="009F68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1F9" w:rsidRDefault="00F611F9" w:rsidP="009F0C77">
      <w:r>
        <w:separator/>
      </w:r>
    </w:p>
  </w:footnote>
  <w:footnote w:type="continuationSeparator" w:id="0">
    <w:p w:rsidR="00F611F9" w:rsidRDefault="00F611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38HTC11"/>
    <w:docVar w:name="CoverBillType" w:val="b"/>
    <w:docVar w:name="docpath" w:val="L:\Council\bills\BBM\10238HTC11.DOCX"/>
    <w:docVar w:name="dvBillNumber" w:val="422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031A4"/>
    <w:rsid w:val="00001A69"/>
    <w:rsid w:val="00011869"/>
    <w:rsid w:val="000C421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009"/>
    <w:rsid w:val="00250967"/>
    <w:rsid w:val="002543C8"/>
    <w:rsid w:val="00284AAE"/>
    <w:rsid w:val="002864FC"/>
    <w:rsid w:val="002903EB"/>
    <w:rsid w:val="00292752"/>
    <w:rsid w:val="002947D1"/>
    <w:rsid w:val="002A4BBB"/>
    <w:rsid w:val="002E5912"/>
    <w:rsid w:val="00314F66"/>
    <w:rsid w:val="00325348"/>
    <w:rsid w:val="0032732C"/>
    <w:rsid w:val="00336AD0"/>
    <w:rsid w:val="0037079A"/>
    <w:rsid w:val="003A5BCF"/>
    <w:rsid w:val="003D01E8"/>
    <w:rsid w:val="003E5288"/>
    <w:rsid w:val="003F1945"/>
    <w:rsid w:val="003F6D79"/>
    <w:rsid w:val="0041760A"/>
    <w:rsid w:val="00417C01"/>
    <w:rsid w:val="004809EE"/>
    <w:rsid w:val="00486A3D"/>
    <w:rsid w:val="004B6ECD"/>
    <w:rsid w:val="004E252D"/>
    <w:rsid w:val="004E7D54"/>
    <w:rsid w:val="004F65D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1DEB"/>
    <w:rsid w:val="007A64B5"/>
    <w:rsid w:val="007A70AE"/>
    <w:rsid w:val="007B0556"/>
    <w:rsid w:val="008362E8"/>
    <w:rsid w:val="00847AC7"/>
    <w:rsid w:val="008A1768"/>
    <w:rsid w:val="008F4429"/>
    <w:rsid w:val="00927631"/>
    <w:rsid w:val="0094021A"/>
    <w:rsid w:val="009A33A7"/>
    <w:rsid w:val="009C6A0B"/>
    <w:rsid w:val="009F0C77"/>
    <w:rsid w:val="009F4DD1"/>
    <w:rsid w:val="009F6895"/>
    <w:rsid w:val="00A41684"/>
    <w:rsid w:val="00A64E80"/>
    <w:rsid w:val="00A72BCD"/>
    <w:rsid w:val="00A741D9"/>
    <w:rsid w:val="00A833AB"/>
    <w:rsid w:val="00A84996"/>
    <w:rsid w:val="00A9741D"/>
    <w:rsid w:val="00AC296B"/>
    <w:rsid w:val="00AD4B17"/>
    <w:rsid w:val="00B412D4"/>
    <w:rsid w:val="00BE3C22"/>
    <w:rsid w:val="00C031A4"/>
    <w:rsid w:val="00C0345E"/>
    <w:rsid w:val="00C3483A"/>
    <w:rsid w:val="00C42015"/>
    <w:rsid w:val="00C73488"/>
    <w:rsid w:val="00C74E9D"/>
    <w:rsid w:val="00C809AB"/>
    <w:rsid w:val="00C82FD3"/>
    <w:rsid w:val="00C92819"/>
    <w:rsid w:val="00CC6B7B"/>
    <w:rsid w:val="00CD2089"/>
    <w:rsid w:val="00D73A67"/>
    <w:rsid w:val="00D80B50"/>
    <w:rsid w:val="00D970A9"/>
    <w:rsid w:val="00DD16FC"/>
    <w:rsid w:val="00DF3845"/>
    <w:rsid w:val="00E31F51"/>
    <w:rsid w:val="00E41911"/>
    <w:rsid w:val="00E62833"/>
    <w:rsid w:val="00E92EEF"/>
    <w:rsid w:val="00F24442"/>
    <w:rsid w:val="00F37F66"/>
    <w:rsid w:val="00F50AE3"/>
    <w:rsid w:val="00F611F9"/>
    <w:rsid w:val="00F67CF1"/>
    <w:rsid w:val="00F840F0"/>
    <w:rsid w:val="00FB0D0D"/>
    <w:rsid w:val="00FB43B4"/>
    <w:rsid w:val="00FC56C4"/>
    <w:rsid w:val="00FD2139"/>
    <w:rsid w:val="00FE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032C09-3E02-4D31-B7AC-3DB962F7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47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23_2011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E817E-117F-4F38-A696-5AE366005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258</Words>
  <Characters>1455</Characters>
  <Application>Microsoft Office Word</Application>
  <DocSecurity>4</DocSecurity>
  <Lines>64</Lines>
  <Paragraphs>23</Paragraphs>
  <ScaleCrop>false</ScaleCrop>
  <Company> 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4223: Public service authority - South Carolina Legislature Online</dc:title>
  <dc:subject/>
  <dc:creator>BrendaMelton</dc:creator>
  <cp:keywords/>
  <dc:description/>
  <cp:lastModifiedBy>N Cumfer</cp:lastModifiedBy>
  <cp:revision>2</cp:revision>
  <cp:lastPrinted>2011-05-11T20:23:00Z</cp:lastPrinted>
  <dcterms:created xsi:type="dcterms:W3CDTF">2014-11-24T14:10:00Z</dcterms:created>
  <dcterms:modified xsi:type="dcterms:W3CDTF">2014-11-24T14:10:00Z</dcterms:modified>
</cp:coreProperties>
</file>