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106" w:rsidRDefault="008C2106" w:rsidP="008C2106">
      <w:pPr>
        <w:widowControl w:val="0"/>
        <w:jc w:val="center"/>
      </w:pPr>
      <w:bookmarkStart w:id="0" w:name="_GoBack"/>
      <w:bookmarkEnd w:id="0"/>
      <w:r w:rsidRPr="008C2106">
        <w:rPr>
          <w:b/>
        </w:rPr>
        <w:t>South Carolina General Assembly</w:t>
      </w:r>
    </w:p>
    <w:p w:rsidR="008C2106" w:rsidRDefault="008C2106" w:rsidP="008C2106">
      <w:pPr>
        <w:widowControl w:val="0"/>
        <w:jc w:val="center"/>
      </w:pPr>
      <w:r>
        <w:t>119th Session, 2011-2012</w:t>
      </w:r>
    </w:p>
    <w:p w:rsidR="008C2106" w:rsidRDefault="008C2106" w:rsidP="008C2106">
      <w:pPr>
        <w:widowControl w:val="0"/>
        <w:jc w:val="left"/>
      </w:pPr>
    </w:p>
    <w:p w:rsidR="008C2106" w:rsidRDefault="008C2106" w:rsidP="008C2106">
      <w:pPr>
        <w:widowControl w:val="0"/>
        <w:jc w:val="left"/>
        <w:rPr>
          <w:b/>
        </w:rPr>
      </w:pPr>
      <w:r w:rsidRPr="008C2106">
        <w:rPr>
          <w:b/>
        </w:rPr>
        <w:t>H. 4232</w:t>
      </w:r>
    </w:p>
    <w:p w:rsidR="008C2106" w:rsidRDefault="008C2106" w:rsidP="008C2106">
      <w:pPr>
        <w:widowControl w:val="0"/>
        <w:jc w:val="left"/>
        <w:rPr>
          <w:b/>
        </w:rPr>
      </w:pPr>
    </w:p>
    <w:p w:rsidR="008C2106" w:rsidRDefault="008C2106" w:rsidP="008C2106">
      <w:pPr>
        <w:widowControl w:val="0"/>
        <w:jc w:val="left"/>
      </w:pPr>
      <w:r w:rsidRPr="008C2106">
        <w:rPr>
          <w:b/>
        </w:rPr>
        <w:t>STATUS INFORMATION</w:t>
      </w:r>
    </w:p>
    <w:p w:rsidR="008C2106" w:rsidRDefault="008C2106" w:rsidP="008C2106">
      <w:pPr>
        <w:widowControl w:val="0"/>
        <w:jc w:val="left"/>
      </w:pPr>
    </w:p>
    <w:p w:rsidR="008C2106" w:rsidRDefault="008C2106" w:rsidP="008C2106">
      <w:pPr>
        <w:widowControl w:val="0"/>
        <w:jc w:val="left"/>
      </w:pPr>
      <w:r>
        <w:t>House Resolution</w:t>
      </w:r>
    </w:p>
    <w:p w:rsidR="008C2106" w:rsidRDefault="008C2106" w:rsidP="008C2106">
      <w:pPr>
        <w:widowControl w:val="0"/>
        <w:jc w:val="left"/>
      </w:pPr>
      <w:r>
        <w:t>Sponsors: Reps. Toole, Bingham, Agnew, Alexander, Allen, Allison, Anderson, Anthony, Atwater, Bales, Ballentine, Bannister, Barfield, Battle, Bedingfield, Bikas,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Tribble, Umphlett, Vick, Viers, Weeks, Whipper, White, Whitmire, Williams, Willis and Young</w:t>
      </w:r>
    </w:p>
    <w:p w:rsidR="008C2106" w:rsidRDefault="008C2106" w:rsidP="008C2106">
      <w:pPr>
        <w:widowControl w:val="0"/>
        <w:jc w:val="left"/>
      </w:pPr>
      <w:r>
        <w:t>Document Path: l:\council\bills\rm\1222htc11.docx</w:t>
      </w:r>
    </w:p>
    <w:p w:rsidR="008C2106" w:rsidRDefault="008C2106" w:rsidP="008C2106">
      <w:pPr>
        <w:widowControl w:val="0"/>
        <w:jc w:val="left"/>
      </w:pPr>
    </w:p>
    <w:p w:rsidR="008C2106" w:rsidRDefault="008C2106" w:rsidP="008C2106">
      <w:pPr>
        <w:widowControl w:val="0"/>
        <w:jc w:val="left"/>
      </w:pPr>
      <w:r>
        <w:t>Introduced in the House on May 18, 2011</w:t>
      </w:r>
    </w:p>
    <w:p w:rsidR="008C2106" w:rsidRDefault="008C2106" w:rsidP="008C2106">
      <w:pPr>
        <w:widowControl w:val="0"/>
        <w:jc w:val="left"/>
      </w:pPr>
      <w:r>
        <w:t>Adopted by the House on May 18, 2011</w:t>
      </w:r>
    </w:p>
    <w:p w:rsidR="008C2106" w:rsidRDefault="008C2106" w:rsidP="008C2106">
      <w:pPr>
        <w:widowControl w:val="0"/>
        <w:jc w:val="left"/>
      </w:pPr>
    </w:p>
    <w:p w:rsidR="008C2106" w:rsidRDefault="008C2106" w:rsidP="008C2106">
      <w:pPr>
        <w:widowControl w:val="0"/>
        <w:jc w:val="left"/>
      </w:pPr>
      <w:r>
        <w:t xml:space="preserve">Summary: </w:t>
      </w:r>
      <w:r w:rsidR="003B515E">
        <w:t>Love Chevrolet</w:t>
      </w:r>
    </w:p>
    <w:p w:rsidR="008C2106" w:rsidRDefault="008C2106" w:rsidP="008C2106">
      <w:pPr>
        <w:widowControl w:val="0"/>
        <w:jc w:val="left"/>
      </w:pPr>
    </w:p>
    <w:p w:rsidR="008C2106" w:rsidRDefault="008C2106" w:rsidP="008C2106">
      <w:pPr>
        <w:widowControl w:val="0"/>
        <w:jc w:val="left"/>
      </w:pPr>
    </w:p>
    <w:p w:rsidR="008C2106" w:rsidRDefault="008C2106" w:rsidP="008C2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2106">
        <w:rPr>
          <w:b/>
        </w:rPr>
        <w:lastRenderedPageBreak/>
        <w:t>HISTORY OF LEGISLATIVE ACTIONS</w:t>
      </w:r>
    </w:p>
    <w:p w:rsidR="008C2106" w:rsidRDefault="008C2106" w:rsidP="008C2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2106" w:rsidRPr="008C2106" w:rsidRDefault="008C2106" w:rsidP="008C2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2106">
        <w:rPr>
          <w:u w:val="single"/>
        </w:rPr>
        <w:tab/>
        <w:t>Date</w:t>
      </w:r>
      <w:r w:rsidRPr="008C2106">
        <w:rPr>
          <w:u w:val="single"/>
        </w:rPr>
        <w:tab/>
        <w:t>Body</w:t>
      </w:r>
      <w:r w:rsidRPr="008C2106">
        <w:rPr>
          <w:u w:val="single"/>
        </w:rPr>
        <w:tab/>
        <w:t>Action Description with journal page number</w:t>
      </w:r>
      <w:r w:rsidRPr="008C2106">
        <w:rPr>
          <w:u w:val="single"/>
        </w:rPr>
        <w:tab/>
      </w:r>
    </w:p>
    <w:p w:rsidR="000E6D26" w:rsidRDefault="000E6D26" w:rsidP="000E6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House</w:t>
      </w:r>
      <w:r>
        <w:tab/>
      </w:r>
      <w:r w:rsidRPr="0089204B">
        <w:t>Introduced and adopted (</w:t>
      </w:r>
      <w:hyperlink r:id="rId7" w:history="1">
        <w:r w:rsidRPr="0089204B">
          <w:rPr>
            <w:rStyle w:val="Hyperlink"/>
          </w:rPr>
          <w:t>House Journal</w:t>
        </w:r>
        <w:r w:rsidRPr="0089204B">
          <w:rPr>
            <w:rStyle w:val="Hyperlink"/>
          </w:rPr>
          <w:noBreakHyphen/>
          <w:t>page 74</w:t>
        </w:r>
      </w:hyperlink>
      <w:r w:rsidRPr="0089204B">
        <w:t>)</w:t>
      </w:r>
    </w:p>
    <w:p w:rsidR="000E6D26" w:rsidRDefault="000E6D26" w:rsidP="000E6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2106" w:rsidRPr="008C2106" w:rsidRDefault="008C2106" w:rsidP="008C2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2106" w:rsidRDefault="008C2106" w:rsidP="008C2106">
      <w:r w:rsidRPr="008C2106">
        <w:rPr>
          <w:b/>
        </w:rPr>
        <w:t>VERSIONS OF THIS BILL</w:t>
      </w:r>
    </w:p>
    <w:p w:rsidR="008C2106" w:rsidRDefault="008C2106" w:rsidP="008C2106"/>
    <w:p w:rsidR="008C2106" w:rsidRDefault="00F54F7F" w:rsidP="008C2106">
      <w:hyperlink r:id="rId8" w:history="1">
        <w:r w:rsidR="008C2106">
          <w:rPr>
            <w:rStyle w:val="Hyperlink"/>
          </w:rPr>
          <w:t>5/18/2011</w:t>
        </w:r>
      </w:hyperlink>
    </w:p>
    <w:p w:rsidR="008C2106" w:rsidRDefault="008C2106" w:rsidP="008C2106"/>
    <w:p w:rsidR="008C2106" w:rsidRDefault="008C2106" w:rsidP="008C2106">
      <w:pPr>
        <w:sectPr w:rsidR="008C2106" w:rsidSect="008C21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09E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7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166F6">
        <w:t xml:space="preserve">RECOGNIZE AND CONGRATULATE </w:t>
      </w:r>
      <w:r w:rsidR="00CD1806">
        <w:t>LOVE CHEVROLET OF COLUMBIA</w:t>
      </w:r>
      <w:r w:rsidR="00B166F6">
        <w:t xml:space="preserve"> ON ITS FIFTIETH ANNIVERSARY AND TO COMMEND </w:t>
      </w:r>
      <w:r w:rsidR="00CD1806">
        <w:t xml:space="preserve">ITS OWNERS AND STAFF FOR A HALF CENTURY OF FINE SERVICE TO </w:t>
      </w:r>
      <w:r w:rsidR="00B166F6">
        <w:t xml:space="preserve">THE </w:t>
      </w:r>
      <w:r w:rsidR="00CD1806">
        <w:t>MIDLANDS OF SOUTH CAROLINA</w:t>
      </w:r>
      <w:r w:rsidR="00B166F6">
        <w:t>.</w:t>
      </w:r>
    </w:p>
    <w:p w:rsidR="005609E1" w:rsidRDefault="005609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E21" w:rsidRDefault="005609E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0E21">
        <w:t xml:space="preserve">the House of Representatives is pleased to note that </w:t>
      </w:r>
      <w:r w:rsidR="00CD1806">
        <w:t>Love Chevrolet</w:t>
      </w:r>
      <w:r w:rsidR="002A0E21">
        <w:t xml:space="preserve"> </w:t>
      </w:r>
      <w:r w:rsidR="00CD1806">
        <w:t xml:space="preserve">is </w:t>
      </w:r>
      <w:r w:rsidR="002A0E21">
        <w:t>celebrat</w:t>
      </w:r>
      <w:r w:rsidR="00CD1806">
        <w:t>ing</w:t>
      </w:r>
      <w:r w:rsidR="002A0E21">
        <w:t xml:space="preserve"> fifty years of </w:t>
      </w:r>
      <w:r w:rsidR="00CD1806">
        <w:t>service to the South Carolina Midlands in 2011</w:t>
      </w:r>
      <w:r w:rsidR="002A0E21">
        <w:t>; and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EDA" w:rsidRDefault="00FF2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7164">
        <w:t>half a century ago</w:t>
      </w:r>
      <w:r w:rsidR="0087365E">
        <w:t xml:space="preserve"> in 1961</w:t>
      </w:r>
      <w:r w:rsidR="00F77164">
        <w:t xml:space="preserve">, </w:t>
      </w:r>
      <w:r w:rsidR="00AC5A71">
        <w:t>the father</w:t>
      </w:r>
      <w:r w:rsidR="001A6EB2">
        <w:noBreakHyphen/>
      </w:r>
      <w:r w:rsidR="00AC5A71">
        <w:t xml:space="preserve">son </w:t>
      </w:r>
      <w:r w:rsidR="0087365E">
        <w:t>team</w:t>
      </w:r>
      <w:r w:rsidR="00AC5A71">
        <w:t xml:space="preserve"> of </w:t>
      </w:r>
      <w:r w:rsidR="00F77164">
        <w:t>Julius and Nat Love</w:t>
      </w:r>
      <w:r w:rsidR="00AC5A71">
        <w:t xml:space="preserve"> </w:t>
      </w:r>
      <w:r w:rsidR="0087365E">
        <w:t xml:space="preserve">opened </w:t>
      </w:r>
      <w:r w:rsidR="00262DC8">
        <w:t xml:space="preserve">a </w:t>
      </w:r>
      <w:r w:rsidR="0087365E">
        <w:t>Chevrolet dealership in Sumter</w:t>
      </w:r>
      <w:r w:rsidR="00262DC8">
        <w:t>, their first</w:t>
      </w:r>
      <w:r w:rsidR="0087365E">
        <w:t xml:space="preserve">. Three years later, they </w:t>
      </w:r>
      <w:r w:rsidR="0094510D">
        <w:t>built</w:t>
      </w:r>
      <w:r w:rsidR="0087365E">
        <w:t xml:space="preserve"> their Cayce Chevrolet dealership on Knox Abbott Drive; and</w:t>
      </w:r>
    </w:p>
    <w:p w:rsidR="0087365E" w:rsidRDefault="00873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65E" w:rsidRDefault="00873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7530">
        <w:t>as the company grew, t</w:t>
      </w:r>
      <w:r>
        <w:t xml:space="preserve">he Loves determined to maintain </w:t>
      </w:r>
      <w:r w:rsidR="00B77530">
        <w:t>their</w:t>
      </w:r>
      <w:r w:rsidR="00757149">
        <w:t xml:space="preserve"> practice of total service to the customer</w:t>
      </w:r>
      <w:r w:rsidR="00B77530">
        <w:t xml:space="preserve">, a way of doing business that has endured and stood the company </w:t>
      </w:r>
      <w:r w:rsidR="00757149">
        <w:t xml:space="preserve">in good stead </w:t>
      </w:r>
      <w:r w:rsidR="00B77530">
        <w:t>for the entire fifty years of its history; and</w:t>
      </w:r>
    </w:p>
    <w:p w:rsidR="00B77530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530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company </w:t>
      </w:r>
      <w:r w:rsidR="002F75A8">
        <w:t xml:space="preserve">has </w:t>
      </w:r>
      <w:r>
        <w:t>expanded over the years to include three dealerships in the Midlands area, Love Chevrolet, Love Buick GMC, and Love Automotive</w:t>
      </w:r>
      <w:r w:rsidR="006B74C6">
        <w:t>, and it carries the largest Chevrolet inventory in South Carolina</w:t>
      </w:r>
      <w:r>
        <w:t>; and</w:t>
      </w:r>
    </w:p>
    <w:p w:rsidR="002A0E21" w:rsidRDefault="002A0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Love Chevrolet is located at its new state</w:t>
      </w:r>
      <w:r w:rsidR="001A6EB2">
        <w:noBreakHyphen/>
      </w:r>
      <w:r>
        <w:t>of</w:t>
      </w:r>
      <w:r w:rsidR="001A6EB2">
        <w:noBreakHyphen/>
      </w:r>
      <w:r>
        <w:t>the</w:t>
      </w:r>
      <w:r w:rsidR="001A6EB2">
        <w:noBreakHyphen/>
      </w:r>
      <w:r>
        <w:t>art dealership on Parkridge Drive in Columbia, and a third generation of Loves, the brother</w:t>
      </w:r>
      <w:r w:rsidR="001A6EB2">
        <w:noBreakHyphen/>
      </w:r>
      <w:r>
        <w:t>sister team of Michael and Sherri Love, carries on the tradition of excellence begun by their father and grandfather; and</w:t>
      </w:r>
    </w:p>
    <w:p w:rsidR="00B77530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would like to take this opportunity to thank </w:t>
      </w:r>
      <w:r w:rsidR="00BB1CFD">
        <w:t>Love Chevrolet f</w:t>
      </w:r>
      <w:r>
        <w:t xml:space="preserve">or its fifty years of service to </w:t>
      </w:r>
      <w:r w:rsidR="00BB1CFD">
        <w:t>the Midlands,</w:t>
      </w:r>
      <w:r>
        <w:t xml:space="preserve"> and the members take great pleasure in joining with </w:t>
      </w:r>
      <w:r w:rsidR="000164B6">
        <w:t>the company</w:t>
      </w:r>
      <w:r w:rsidR="001A6EB2" w:rsidRPr="001A6EB2">
        <w:t>’</w:t>
      </w:r>
      <w:r w:rsidR="000164B6">
        <w:t>s</w:t>
      </w:r>
      <w:r w:rsidR="00BB1CFD">
        <w:t xml:space="preserve"> friends </w:t>
      </w:r>
      <w:r>
        <w:t>in congratulating it on reaching this important milestone. Now, therefore,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congratulate </w:t>
      </w:r>
      <w:r w:rsidR="00FB04D0">
        <w:t xml:space="preserve">Love Chevrolet </w:t>
      </w:r>
      <w:r w:rsidR="00F561EF">
        <w:t xml:space="preserve">of Columbia </w:t>
      </w:r>
      <w:r>
        <w:t xml:space="preserve">on its fiftieth anniversary and commend </w:t>
      </w:r>
      <w:r w:rsidR="00A071CE">
        <w:t>its owners and staff</w:t>
      </w:r>
      <w:r>
        <w:t xml:space="preserve"> for </w:t>
      </w:r>
      <w:r w:rsidR="00A071CE">
        <w:t xml:space="preserve">a half century of </w:t>
      </w:r>
      <w:r w:rsidR="00FA4355">
        <w:t xml:space="preserve">fine </w:t>
      </w:r>
      <w:r w:rsidR="00A071CE">
        <w:t>service to the Midlands of South Carolina</w:t>
      </w:r>
      <w:r>
        <w:t>.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EDA" w:rsidRDefault="002A0E21" w:rsidP="008E4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04D0">
        <w:t xml:space="preserve">presented </w:t>
      </w:r>
      <w:r>
        <w:t xml:space="preserve">to </w:t>
      </w:r>
      <w:r w:rsidR="00FB04D0">
        <w:t>Love Chevrolet</w:t>
      </w:r>
      <w:r>
        <w:t>.</w:t>
      </w:r>
    </w:p>
    <w:p w:rsidR="00CA5BE2" w:rsidRDefault="001A6E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5BE2" w:rsidRDefault="00CA5BE2" w:rsidP="008C2106">
      <w:pPr>
        <w:suppressAutoHyphens/>
      </w:pPr>
    </w:p>
    <w:sectPr w:rsidR="00CA5BE2" w:rsidSect="008C21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149" w:rsidRDefault="00757149" w:rsidP="009F0C77">
      <w:r>
        <w:separator/>
      </w:r>
    </w:p>
  </w:endnote>
  <w:endnote w:type="continuationSeparator" w:id="0">
    <w:p w:rsidR="00757149" w:rsidRDefault="007571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DE65FD-0151-4912-A746-5ABCF24A73AA}"/>
    <w:embedBold r:id="rId2" w:fontKey="{B1AE3741-427F-42DF-8181-D03131B866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487385-D4AE-4E94-8E9D-AD259D92FF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0C87D6-2313-4963-81D0-94D939191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785AF2-5B9B-414F-ABBC-07A152C8A2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106" w:rsidRPr="00CA5BE2" w:rsidRDefault="008C2106" w:rsidP="00CA5B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r w:rsidR="00F54F7F">
      <w:fldChar w:fldCharType="begin"/>
    </w:r>
    <w:r w:rsidR="00F54F7F">
      <w:instrText xml:space="preserve"> PAGE  \* MERGEFORMAT </w:instrText>
    </w:r>
    <w:r w:rsidR="00F54F7F">
      <w:fldChar w:fldCharType="separate"/>
    </w:r>
    <w:r w:rsidR="00F54F7F">
      <w:rPr>
        <w:noProof/>
      </w:rPr>
      <w:t>1</w:t>
    </w:r>
    <w:r w:rsidR="00F54F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149" w:rsidRDefault="00757149" w:rsidP="009F0C77">
      <w:r>
        <w:separator/>
      </w:r>
    </w:p>
  </w:footnote>
  <w:footnote w:type="continuationSeparator" w:id="0">
    <w:p w:rsidR="00757149" w:rsidRDefault="007571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2HTC11"/>
    <w:docVar w:name="CoverBillType" w:val="r"/>
    <w:docVar w:name="docpath" w:val="L:\Council\bills\RM\1222HTC11.DOCX"/>
    <w:docVar w:name="dvBillNumber" w:val="4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BDF"/>
    <w:rsid w:val="00011869"/>
    <w:rsid w:val="000133AB"/>
    <w:rsid w:val="000164B6"/>
    <w:rsid w:val="000E1785"/>
    <w:rsid w:val="000E6D26"/>
    <w:rsid w:val="000F40FA"/>
    <w:rsid w:val="0010776B"/>
    <w:rsid w:val="00133E66"/>
    <w:rsid w:val="001435A3"/>
    <w:rsid w:val="001A6EB2"/>
    <w:rsid w:val="001D08F2"/>
    <w:rsid w:val="001D525B"/>
    <w:rsid w:val="001D7F4F"/>
    <w:rsid w:val="002321B6"/>
    <w:rsid w:val="00250967"/>
    <w:rsid w:val="002543C8"/>
    <w:rsid w:val="00262DC8"/>
    <w:rsid w:val="00284AAE"/>
    <w:rsid w:val="002A0E21"/>
    <w:rsid w:val="002E5912"/>
    <w:rsid w:val="002F75A8"/>
    <w:rsid w:val="00325348"/>
    <w:rsid w:val="0032732C"/>
    <w:rsid w:val="00336AD0"/>
    <w:rsid w:val="00363BDF"/>
    <w:rsid w:val="0037079A"/>
    <w:rsid w:val="003B515E"/>
    <w:rsid w:val="003D01E8"/>
    <w:rsid w:val="003E5288"/>
    <w:rsid w:val="003F6D79"/>
    <w:rsid w:val="0041760A"/>
    <w:rsid w:val="00417C01"/>
    <w:rsid w:val="004418BC"/>
    <w:rsid w:val="004809EE"/>
    <w:rsid w:val="004E7D54"/>
    <w:rsid w:val="004F0715"/>
    <w:rsid w:val="005273C6"/>
    <w:rsid w:val="00530A69"/>
    <w:rsid w:val="00545593"/>
    <w:rsid w:val="005609E1"/>
    <w:rsid w:val="00577C6C"/>
    <w:rsid w:val="005C2FE2"/>
    <w:rsid w:val="005E2BC9"/>
    <w:rsid w:val="0060373F"/>
    <w:rsid w:val="006044AD"/>
    <w:rsid w:val="00605102"/>
    <w:rsid w:val="006215AA"/>
    <w:rsid w:val="0065151B"/>
    <w:rsid w:val="006913C9"/>
    <w:rsid w:val="0069470D"/>
    <w:rsid w:val="006B0C39"/>
    <w:rsid w:val="006B74C6"/>
    <w:rsid w:val="00723E3E"/>
    <w:rsid w:val="00734F00"/>
    <w:rsid w:val="00757149"/>
    <w:rsid w:val="007A70AE"/>
    <w:rsid w:val="008362E8"/>
    <w:rsid w:val="0087365E"/>
    <w:rsid w:val="008A1768"/>
    <w:rsid w:val="008C2106"/>
    <w:rsid w:val="008E49F0"/>
    <w:rsid w:val="008F4429"/>
    <w:rsid w:val="0093669A"/>
    <w:rsid w:val="00937A96"/>
    <w:rsid w:val="0094021A"/>
    <w:rsid w:val="0094510D"/>
    <w:rsid w:val="00973670"/>
    <w:rsid w:val="00981A62"/>
    <w:rsid w:val="00993A78"/>
    <w:rsid w:val="009C6A0B"/>
    <w:rsid w:val="009F0C77"/>
    <w:rsid w:val="009F4DD1"/>
    <w:rsid w:val="00A071CE"/>
    <w:rsid w:val="00A21ECE"/>
    <w:rsid w:val="00A37664"/>
    <w:rsid w:val="00A41684"/>
    <w:rsid w:val="00A64E80"/>
    <w:rsid w:val="00A72BCD"/>
    <w:rsid w:val="00A741D9"/>
    <w:rsid w:val="00A76F83"/>
    <w:rsid w:val="00A833AB"/>
    <w:rsid w:val="00A9741D"/>
    <w:rsid w:val="00AC5A71"/>
    <w:rsid w:val="00AD4B17"/>
    <w:rsid w:val="00B166F6"/>
    <w:rsid w:val="00B33EEF"/>
    <w:rsid w:val="00B412D4"/>
    <w:rsid w:val="00B77530"/>
    <w:rsid w:val="00BB1CFD"/>
    <w:rsid w:val="00BD2F56"/>
    <w:rsid w:val="00BE3C22"/>
    <w:rsid w:val="00C0345E"/>
    <w:rsid w:val="00C3483A"/>
    <w:rsid w:val="00C74E9D"/>
    <w:rsid w:val="00C82FD3"/>
    <w:rsid w:val="00C92819"/>
    <w:rsid w:val="00CA0E18"/>
    <w:rsid w:val="00CA5BE2"/>
    <w:rsid w:val="00CC6B7B"/>
    <w:rsid w:val="00CD1806"/>
    <w:rsid w:val="00CD2089"/>
    <w:rsid w:val="00D73A67"/>
    <w:rsid w:val="00D910B1"/>
    <w:rsid w:val="00D970A9"/>
    <w:rsid w:val="00DF3845"/>
    <w:rsid w:val="00E41911"/>
    <w:rsid w:val="00E45EDA"/>
    <w:rsid w:val="00E6672D"/>
    <w:rsid w:val="00E92EEF"/>
    <w:rsid w:val="00F24442"/>
    <w:rsid w:val="00F3119E"/>
    <w:rsid w:val="00F50AE3"/>
    <w:rsid w:val="00F51929"/>
    <w:rsid w:val="00F54F7F"/>
    <w:rsid w:val="00F561EF"/>
    <w:rsid w:val="00F67CF1"/>
    <w:rsid w:val="00F77164"/>
    <w:rsid w:val="00F840F0"/>
    <w:rsid w:val="00FA4355"/>
    <w:rsid w:val="00FB04D0"/>
    <w:rsid w:val="00FB0D0D"/>
    <w:rsid w:val="00FB43B4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1506AA-18C1-45B9-B88F-02A2E9BF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F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21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32_201105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9B975-1045-42B4-A3BD-A1C8DF19E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531</Words>
  <Characters>3063</Characters>
  <Application>Microsoft Office Word</Application>
  <DocSecurity>4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4232: Love Chevrolet - South Carolina Legislature Online</dc:title>
  <dc:subject/>
  <dc:creator>rosannemcdowell</dc:creator>
  <cp:keywords/>
  <dc:description/>
  <cp:lastModifiedBy>N Cumfer</cp:lastModifiedBy>
  <cp:revision>2</cp:revision>
  <cp:lastPrinted>2011-05-17T21:00:00Z</cp:lastPrinted>
  <dcterms:created xsi:type="dcterms:W3CDTF">2014-11-24T14:11:00Z</dcterms:created>
  <dcterms:modified xsi:type="dcterms:W3CDTF">2014-11-24T14:11:00Z</dcterms:modified>
</cp:coreProperties>
</file>