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6570" w:rsidRDefault="00BC6570" w:rsidP="00BC6570">
      <w:pPr>
        <w:widowControl w:val="0"/>
        <w:jc w:val="center"/>
      </w:pPr>
      <w:bookmarkStart w:id="0" w:name="_GoBack"/>
      <w:bookmarkEnd w:id="0"/>
      <w:r w:rsidRPr="00BC6570">
        <w:rPr>
          <w:b/>
        </w:rPr>
        <w:t>South Carolina General Assembly</w:t>
      </w:r>
    </w:p>
    <w:p w:rsidR="00BC6570" w:rsidRDefault="00BC6570" w:rsidP="00BC6570">
      <w:pPr>
        <w:widowControl w:val="0"/>
        <w:jc w:val="center"/>
      </w:pPr>
      <w:r>
        <w:t>119th Session, 2011-2012</w:t>
      </w:r>
    </w:p>
    <w:p w:rsidR="00BC6570" w:rsidRDefault="00BC6570" w:rsidP="00BC6570">
      <w:pPr>
        <w:widowControl w:val="0"/>
        <w:jc w:val="left"/>
      </w:pPr>
    </w:p>
    <w:p w:rsidR="00BC6570" w:rsidRDefault="00BC6570" w:rsidP="00BC6570">
      <w:pPr>
        <w:widowControl w:val="0"/>
        <w:jc w:val="left"/>
        <w:rPr>
          <w:b/>
        </w:rPr>
      </w:pPr>
      <w:r w:rsidRPr="00BC6570">
        <w:rPr>
          <w:b/>
        </w:rPr>
        <w:t>H. 4234</w:t>
      </w:r>
    </w:p>
    <w:p w:rsidR="00BC6570" w:rsidRDefault="00BC6570" w:rsidP="00BC6570">
      <w:pPr>
        <w:widowControl w:val="0"/>
        <w:jc w:val="left"/>
        <w:rPr>
          <w:b/>
        </w:rPr>
      </w:pPr>
    </w:p>
    <w:p w:rsidR="00BC6570" w:rsidRDefault="00BC6570" w:rsidP="00BC6570">
      <w:pPr>
        <w:widowControl w:val="0"/>
        <w:jc w:val="left"/>
      </w:pPr>
      <w:r w:rsidRPr="00BC6570">
        <w:rPr>
          <w:b/>
        </w:rPr>
        <w:t>STATUS INFORMATION</w:t>
      </w:r>
    </w:p>
    <w:p w:rsidR="00BC6570" w:rsidRDefault="00BC6570" w:rsidP="00BC6570">
      <w:pPr>
        <w:widowControl w:val="0"/>
        <w:jc w:val="left"/>
      </w:pPr>
    </w:p>
    <w:p w:rsidR="00BC6570" w:rsidRDefault="00BC6570" w:rsidP="00BC6570">
      <w:pPr>
        <w:widowControl w:val="0"/>
        <w:jc w:val="left"/>
      </w:pPr>
      <w:r>
        <w:t>House Resolution</w:t>
      </w:r>
    </w:p>
    <w:p w:rsidR="00BC6570" w:rsidRDefault="00BC6570" w:rsidP="00BC6570">
      <w:pPr>
        <w:widowControl w:val="0"/>
        <w:jc w:val="left"/>
      </w:pPr>
      <w:r>
        <w:t>Sponsors: Reps. Mitchell,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BC6570" w:rsidRDefault="00BC6570" w:rsidP="00BC6570">
      <w:pPr>
        <w:widowControl w:val="0"/>
        <w:jc w:val="left"/>
      </w:pPr>
      <w:r>
        <w:t>Document Path: l:\council\bills\agm\19092bh11.docx</w:t>
      </w:r>
    </w:p>
    <w:p w:rsidR="00BC6570" w:rsidRDefault="00BC6570" w:rsidP="00BC6570">
      <w:pPr>
        <w:widowControl w:val="0"/>
        <w:jc w:val="left"/>
      </w:pPr>
    </w:p>
    <w:p w:rsidR="00BC6570" w:rsidRDefault="00BC6570" w:rsidP="00BC6570">
      <w:pPr>
        <w:widowControl w:val="0"/>
        <w:jc w:val="left"/>
      </w:pPr>
      <w:r>
        <w:t>Introduced in the House on May 18, 2011</w:t>
      </w:r>
    </w:p>
    <w:p w:rsidR="00BC6570" w:rsidRDefault="00BC6570" w:rsidP="00BC6570">
      <w:pPr>
        <w:widowControl w:val="0"/>
        <w:jc w:val="left"/>
      </w:pPr>
      <w:r>
        <w:t>Adopted by the House on May 18, 2011</w:t>
      </w:r>
    </w:p>
    <w:p w:rsidR="00BC6570" w:rsidRDefault="00BC6570" w:rsidP="00BC6570">
      <w:pPr>
        <w:widowControl w:val="0"/>
        <w:jc w:val="left"/>
      </w:pPr>
    </w:p>
    <w:p w:rsidR="00BC6570" w:rsidRDefault="00BC6570" w:rsidP="00BC6570">
      <w:pPr>
        <w:widowControl w:val="0"/>
        <w:jc w:val="left"/>
      </w:pPr>
      <w:r>
        <w:t xml:space="preserve">Summary: </w:t>
      </w:r>
      <w:r w:rsidR="003E5858">
        <w:t>Cindy Hray</w:t>
      </w:r>
    </w:p>
    <w:p w:rsidR="00BC6570" w:rsidRDefault="00BC6570" w:rsidP="00BC6570">
      <w:pPr>
        <w:widowControl w:val="0"/>
        <w:jc w:val="left"/>
      </w:pPr>
    </w:p>
    <w:p w:rsidR="00BC6570" w:rsidRDefault="00BC6570" w:rsidP="00BC6570">
      <w:pPr>
        <w:widowControl w:val="0"/>
        <w:jc w:val="left"/>
      </w:pPr>
    </w:p>
    <w:p w:rsidR="00BC6570" w:rsidRDefault="00BC6570" w:rsidP="00BC6570">
      <w:pPr>
        <w:widowControl w:val="0"/>
        <w:tabs>
          <w:tab w:val="center" w:pos="590"/>
          <w:tab w:val="center" w:pos="1440"/>
          <w:tab w:val="left" w:pos="1872"/>
          <w:tab w:val="left" w:pos="9187"/>
        </w:tabs>
        <w:jc w:val="left"/>
      </w:pPr>
      <w:r w:rsidRPr="00BC6570">
        <w:rPr>
          <w:b/>
        </w:rPr>
        <w:lastRenderedPageBreak/>
        <w:t>HISTORY OF LEGISLATIVE ACTIONS</w:t>
      </w:r>
    </w:p>
    <w:p w:rsidR="00BC6570" w:rsidRDefault="00BC6570" w:rsidP="00BC6570">
      <w:pPr>
        <w:widowControl w:val="0"/>
        <w:tabs>
          <w:tab w:val="center" w:pos="590"/>
          <w:tab w:val="center" w:pos="1440"/>
          <w:tab w:val="left" w:pos="1872"/>
          <w:tab w:val="left" w:pos="9187"/>
        </w:tabs>
        <w:jc w:val="left"/>
      </w:pPr>
    </w:p>
    <w:p w:rsidR="00BC6570" w:rsidRPr="00BC6570" w:rsidRDefault="00BC6570" w:rsidP="00BC6570">
      <w:pPr>
        <w:widowControl w:val="0"/>
        <w:tabs>
          <w:tab w:val="center" w:pos="590"/>
          <w:tab w:val="center" w:pos="1440"/>
          <w:tab w:val="left" w:pos="1872"/>
          <w:tab w:val="left" w:pos="9187"/>
        </w:tabs>
        <w:jc w:val="left"/>
      </w:pPr>
      <w:r w:rsidRPr="00BC6570">
        <w:rPr>
          <w:u w:val="single"/>
        </w:rPr>
        <w:tab/>
        <w:t>Date</w:t>
      </w:r>
      <w:r w:rsidRPr="00BC6570">
        <w:rPr>
          <w:u w:val="single"/>
        </w:rPr>
        <w:tab/>
        <w:t>Body</w:t>
      </w:r>
      <w:r w:rsidRPr="00BC6570">
        <w:rPr>
          <w:u w:val="single"/>
        </w:rPr>
        <w:tab/>
        <w:t>Action Description with journal page number</w:t>
      </w:r>
      <w:r w:rsidRPr="00BC6570">
        <w:rPr>
          <w:u w:val="single"/>
        </w:rPr>
        <w:tab/>
      </w:r>
    </w:p>
    <w:p w:rsidR="00F156FA" w:rsidRDefault="00F156FA" w:rsidP="00F156FA">
      <w:pPr>
        <w:widowControl w:val="0"/>
        <w:tabs>
          <w:tab w:val="right" w:pos="1008"/>
          <w:tab w:val="left" w:pos="1152"/>
          <w:tab w:val="left" w:pos="1872"/>
          <w:tab w:val="left" w:pos="9187"/>
        </w:tabs>
        <w:ind w:left="2088" w:hanging="2088"/>
        <w:jc w:val="left"/>
      </w:pPr>
      <w:r>
        <w:tab/>
        <w:t>5/18/2011</w:t>
      </w:r>
      <w:r>
        <w:tab/>
        <w:t>House</w:t>
      </w:r>
      <w:r>
        <w:tab/>
      </w:r>
      <w:r w:rsidRPr="0060422A">
        <w:t>Introduced and adopted (</w:t>
      </w:r>
      <w:hyperlink r:id="rId7" w:history="1">
        <w:r w:rsidRPr="0060422A">
          <w:rPr>
            <w:rStyle w:val="Hyperlink"/>
          </w:rPr>
          <w:t>House Journal</w:t>
        </w:r>
        <w:r w:rsidRPr="0060422A">
          <w:rPr>
            <w:rStyle w:val="Hyperlink"/>
          </w:rPr>
          <w:noBreakHyphen/>
          <w:t>page 75</w:t>
        </w:r>
      </w:hyperlink>
      <w:r w:rsidRPr="0060422A">
        <w:t>)</w:t>
      </w:r>
    </w:p>
    <w:p w:rsidR="00F156FA" w:rsidRDefault="00F156FA" w:rsidP="00F156FA">
      <w:pPr>
        <w:widowControl w:val="0"/>
        <w:tabs>
          <w:tab w:val="right" w:pos="1008"/>
          <w:tab w:val="left" w:pos="1152"/>
          <w:tab w:val="left" w:pos="1872"/>
          <w:tab w:val="left" w:pos="9187"/>
        </w:tabs>
        <w:ind w:left="2088" w:hanging="2088"/>
        <w:jc w:val="left"/>
      </w:pPr>
    </w:p>
    <w:p w:rsidR="00BC6570" w:rsidRPr="00BC6570" w:rsidRDefault="00BC6570" w:rsidP="00BC6570">
      <w:pPr>
        <w:widowControl w:val="0"/>
        <w:tabs>
          <w:tab w:val="right" w:pos="1008"/>
          <w:tab w:val="left" w:pos="1152"/>
          <w:tab w:val="left" w:pos="1872"/>
          <w:tab w:val="left" w:pos="9187"/>
        </w:tabs>
        <w:ind w:left="2088" w:hanging="2088"/>
        <w:jc w:val="left"/>
      </w:pPr>
    </w:p>
    <w:p w:rsidR="00BC6570" w:rsidRDefault="00BC6570" w:rsidP="00BC6570">
      <w:r w:rsidRPr="00BC6570">
        <w:rPr>
          <w:b/>
        </w:rPr>
        <w:t>VERSIONS OF THIS BILL</w:t>
      </w:r>
    </w:p>
    <w:p w:rsidR="00BC6570" w:rsidRDefault="00BC6570" w:rsidP="00BC6570"/>
    <w:p w:rsidR="00BC6570" w:rsidRDefault="007C3E6B" w:rsidP="00BC6570">
      <w:hyperlink r:id="rId8" w:history="1">
        <w:r w:rsidR="00BC6570">
          <w:rPr>
            <w:rStyle w:val="Hyperlink"/>
          </w:rPr>
          <w:t>5/18/2011</w:t>
        </w:r>
      </w:hyperlink>
    </w:p>
    <w:p w:rsidR="00BC6570" w:rsidRDefault="00BC6570" w:rsidP="00BC6570"/>
    <w:p w:rsidR="00BC6570" w:rsidRDefault="00BC6570" w:rsidP="00BC6570">
      <w:pPr>
        <w:sectPr w:rsidR="00BC6570" w:rsidSect="00BC657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0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54F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FB7" w:rsidRPr="00196F1C"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6F1C">
        <w:t xml:space="preserve">TO CONGRATULATE </w:t>
      </w:r>
      <w:r>
        <w:t>CINDY HRAY OF SPARTANBURG</w:t>
      </w:r>
      <w:r w:rsidRPr="00196F1C">
        <w:t xml:space="preserve"> COUNTY ON THE OCCASION OF HER RETIREMENT, TO COMMEND HER FOR </w:t>
      </w:r>
      <w:r>
        <w:t xml:space="preserve">HER </w:t>
      </w:r>
      <w:r w:rsidRPr="00196F1C">
        <w:t>YEARS OF DEDICATED SERVICE TO T</w:t>
      </w:r>
      <w:r>
        <w:t>HE YOUTH OF SOUTH CAROLINA AS AN EDUCATOR</w:t>
      </w:r>
      <w:r w:rsidRPr="00196F1C">
        <w:t>, AND TO WISH HER FULFILLMENT AND EVERY HAPPINESS IN HER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25FB7" w:rsidRPr="00196F1C"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rsidRPr="00196F1C">
        <w:t>Whereas, it is with great pleasure that the South Carolina House of Representatives honors those individuals who give tirelessly of themselves to the welfare of this great State</w:t>
      </w:r>
      <w:r w:rsidRPr="00525FB7">
        <w:t>’</w:t>
      </w:r>
      <w:r w:rsidRPr="00196F1C">
        <w:t xml:space="preserve">s most important legacy, its children; and </w:t>
      </w:r>
    </w:p>
    <w:p w:rsidR="00525FB7" w:rsidRPr="00196F1C"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6F1C">
        <w:t xml:space="preserve">Whereas, </w:t>
      </w:r>
      <w:r>
        <w:t>Cindy Hray, retiring as an exceptionally dedicated and talented teacher in Spartanburg School District Seven, certainly stands among their number as an outstanding educator, one much admired in her roles as teacher, mentor, colleague, and friend; and</w:t>
      </w: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North Augusta native, Cindy is the daughter of Katie Hammond Smith and the late Eugene David Smith and is the eldest of three daughters; and</w:t>
      </w: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graduating from North Augusta High School, she earned a bachelor</w:t>
      </w:r>
      <w:r w:rsidRPr="00525FB7">
        <w:t>’</w:t>
      </w:r>
      <w:r>
        <w:t>s degree in early childhood education from the University of South Carolina Aiken; and</w:t>
      </w: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Cindy has served as a gifted and inspiring educator at several schools in Spartanburg School District Seven, including Cleveland Elementary, Park Hills Elementary, Z.L. Madden Elementary, Jesse Boyd Elementary, and Mary H. Wright Elementary; and</w:t>
      </w: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classroom is a safe, inclusive place where her students feel encouraged and supported to reach their true potential; and</w:t>
      </w: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active in the Spartanburg community, Cindy devotes her time and talents to many worthwhile causes.  She served as a member of the Spartanburg Junior League and serves on the mission committee and altar guild at St. Christopher</w:t>
      </w:r>
      <w:r w:rsidRPr="00525FB7">
        <w:t>’</w:t>
      </w:r>
      <w:r>
        <w:t>s Episcopal Church.  She is a past co</w:t>
      </w:r>
      <w:r>
        <w:noBreakHyphen/>
        <w:t>president of the Spartanburg High School Booster Club and recently sponsored a local female student in a Girls on the Run 5K; and</w:t>
      </w: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devoted wife and mother, Cindy married the love of her life, Lex Hray, on December 27, 1980.  Together, they enjoy a happy marriage and adore their two children, Trevor and Peyton; and</w:t>
      </w: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committing her time and talents to the families of the schools in which she</w:t>
      </w:r>
      <w:r w:rsidR="00DE2E40">
        <w:t xml:space="preserve"> taught</w:t>
      </w:r>
      <w:r>
        <w:t xml:space="preserve">, Cindy </w:t>
      </w:r>
      <w:r w:rsidR="00DE2E40">
        <w:t>became</w:t>
      </w:r>
      <w:r>
        <w:t xml:space="preserve"> an indispensible part of the individual school communities and will be greatly missed; and</w:t>
      </w: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is indeed the honor of the members of the House of Representatives to laud her for her many contributions and accomplishments in a career well spent.  Now, therefore,</w:t>
      </w: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House of Representatives of the State of South Carolina, by this resolution, </w:t>
      </w:r>
      <w:r w:rsidRPr="00196F1C">
        <w:t xml:space="preserve">congratulate </w:t>
      </w:r>
      <w:r>
        <w:t>Cindy Hray of Spartanburg C</w:t>
      </w:r>
      <w:r w:rsidRPr="00196F1C">
        <w:t xml:space="preserve">ounty on the occasion of her retirement, commend her for </w:t>
      </w:r>
      <w:r>
        <w:t xml:space="preserve">her </w:t>
      </w:r>
      <w:r w:rsidRPr="00196F1C">
        <w:t>years of dedicated service to t</w:t>
      </w:r>
      <w:r>
        <w:t>he youth of South Carolina as an educator</w:t>
      </w:r>
      <w:r w:rsidRPr="00196F1C">
        <w:t>, and wish her fulfillment and every happiness in her future endeavors.</w:t>
      </w:r>
    </w:p>
    <w:p w:rsidR="00525FB7"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4F4" w:rsidRDefault="00525FB7" w:rsidP="0052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Mrs. Cindy Hray.</w:t>
      </w:r>
    </w:p>
    <w:p w:rsidR="00A10F99" w:rsidRDefault="00525F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0F99" w:rsidRDefault="00A10F99" w:rsidP="00BC6570">
      <w:pPr>
        <w:suppressAutoHyphens/>
      </w:pPr>
    </w:p>
    <w:sectPr w:rsidR="00A10F99" w:rsidSect="00BC657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54F4" w:rsidRDefault="00A254F4" w:rsidP="009F0C77">
      <w:r>
        <w:separator/>
      </w:r>
    </w:p>
  </w:endnote>
  <w:endnote w:type="continuationSeparator" w:id="0">
    <w:p w:rsidR="00A254F4" w:rsidRDefault="00A254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9DB0AAD-34F1-4BE9-A7EA-F14280E66433}"/>
    <w:embedBold r:id="rId2" w:fontKey="{EAD790E9-863A-405B-80A7-7929AA82F8DD}"/>
  </w:font>
  <w:font w:name="Calibri">
    <w:panose1 w:val="020F0502020204030204"/>
    <w:charset w:val="00"/>
    <w:family w:val="swiss"/>
    <w:pitch w:val="variable"/>
    <w:sig w:usb0="E10002FF" w:usb1="4000ACFF" w:usb2="00000009" w:usb3="00000000" w:csb0="0000019F" w:csb1="00000000"/>
    <w:embedRegular r:id="rId3" w:fontKey="{CC6E14E5-0C3C-45F8-B3E6-482ED148035B}"/>
  </w:font>
  <w:font w:name="Cambria">
    <w:panose1 w:val="02040503050406030204"/>
    <w:charset w:val="00"/>
    <w:family w:val="roman"/>
    <w:pitch w:val="variable"/>
    <w:sig w:usb0="E00002FF" w:usb1="400004FF" w:usb2="00000000" w:usb3="00000000" w:csb0="0000019F" w:csb1="00000000"/>
    <w:embedRegular r:id="rId4" w:fontKey="{C542C13D-6A97-4EBF-9077-3E384DD9B0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570" w:rsidRPr="00A10F99" w:rsidRDefault="00BC6570" w:rsidP="00A10F99">
    <w:pPr>
      <w:pStyle w:val="Footer"/>
      <w:tabs>
        <w:tab w:val="clear" w:pos="4680"/>
        <w:tab w:val="clear" w:pos="9360"/>
        <w:tab w:val="center" w:pos="2995"/>
      </w:tabs>
      <w:spacing w:before="120"/>
    </w:pPr>
    <w:r>
      <w:t>[4234]</w:t>
    </w:r>
    <w:r>
      <w:tab/>
    </w:r>
    <w:r w:rsidR="007C3E6B">
      <w:fldChar w:fldCharType="begin"/>
    </w:r>
    <w:r w:rsidR="007C3E6B">
      <w:instrText xml:space="preserve"> PAGE  \* MERGEFORMAT </w:instrText>
    </w:r>
    <w:r w:rsidR="007C3E6B">
      <w:fldChar w:fldCharType="separate"/>
    </w:r>
    <w:r w:rsidR="007C3E6B">
      <w:rPr>
        <w:noProof/>
      </w:rPr>
      <w:t>1</w:t>
    </w:r>
    <w:r w:rsidR="007C3E6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54F4" w:rsidRDefault="00A254F4" w:rsidP="009F0C77">
      <w:r>
        <w:separator/>
      </w:r>
    </w:p>
  </w:footnote>
  <w:footnote w:type="continuationSeparator" w:id="0">
    <w:p w:rsidR="00A254F4" w:rsidRDefault="00A254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092BH11"/>
    <w:docVar w:name="CoverBillType" w:val="r"/>
    <w:docVar w:name="docpath" w:val="L:\Council\bills\AGM\19092BH11.DOCX"/>
    <w:docVar w:name="dvBillNumber" w:val="4234"/>
    <w:docVar w:name="dvBillNumberPrefix" w:val="H. "/>
    <w:docVar w:name="dvOriginalBody" w:val="House"/>
    <w:docVar w:name="dvSteno" w:val="AGM"/>
    <w:docVar w:name="NameofBody" w:val="h"/>
    <w:docVar w:name="vgroup2" w:val="Council"/>
  </w:docVars>
  <w:rsids>
    <w:rsidRoot w:val="005B6187"/>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27D7"/>
    <w:rsid w:val="00325348"/>
    <w:rsid w:val="0032732C"/>
    <w:rsid w:val="00336AD0"/>
    <w:rsid w:val="003419B1"/>
    <w:rsid w:val="0037079A"/>
    <w:rsid w:val="00385382"/>
    <w:rsid w:val="003D01E8"/>
    <w:rsid w:val="003E5288"/>
    <w:rsid w:val="003E5858"/>
    <w:rsid w:val="003F6D79"/>
    <w:rsid w:val="0041760A"/>
    <w:rsid w:val="00417C01"/>
    <w:rsid w:val="004526D3"/>
    <w:rsid w:val="004809EE"/>
    <w:rsid w:val="004E7D54"/>
    <w:rsid w:val="00525FB7"/>
    <w:rsid w:val="005273C6"/>
    <w:rsid w:val="00530A69"/>
    <w:rsid w:val="00545593"/>
    <w:rsid w:val="00577C6C"/>
    <w:rsid w:val="005B6187"/>
    <w:rsid w:val="005C2FE2"/>
    <w:rsid w:val="005E2BC9"/>
    <w:rsid w:val="00605102"/>
    <w:rsid w:val="006215AA"/>
    <w:rsid w:val="00632C55"/>
    <w:rsid w:val="006913C9"/>
    <w:rsid w:val="0069470D"/>
    <w:rsid w:val="006A1B72"/>
    <w:rsid w:val="00734F00"/>
    <w:rsid w:val="00742B3E"/>
    <w:rsid w:val="007A70AE"/>
    <w:rsid w:val="007C3E6B"/>
    <w:rsid w:val="008016B8"/>
    <w:rsid w:val="008362E8"/>
    <w:rsid w:val="00892AE1"/>
    <w:rsid w:val="008A1768"/>
    <w:rsid w:val="008F4429"/>
    <w:rsid w:val="0094021A"/>
    <w:rsid w:val="0097180B"/>
    <w:rsid w:val="00984809"/>
    <w:rsid w:val="009A4A36"/>
    <w:rsid w:val="009C6A0B"/>
    <w:rsid w:val="009F0C77"/>
    <w:rsid w:val="009F4DD1"/>
    <w:rsid w:val="00A10F99"/>
    <w:rsid w:val="00A254F4"/>
    <w:rsid w:val="00A41684"/>
    <w:rsid w:val="00A64E80"/>
    <w:rsid w:val="00A72BCD"/>
    <w:rsid w:val="00A741D9"/>
    <w:rsid w:val="00A8309E"/>
    <w:rsid w:val="00A833AB"/>
    <w:rsid w:val="00A9741D"/>
    <w:rsid w:val="00AD4B17"/>
    <w:rsid w:val="00B10437"/>
    <w:rsid w:val="00B412D4"/>
    <w:rsid w:val="00B84203"/>
    <w:rsid w:val="00BA619F"/>
    <w:rsid w:val="00BC6570"/>
    <w:rsid w:val="00BE3C22"/>
    <w:rsid w:val="00C0345E"/>
    <w:rsid w:val="00C32EA4"/>
    <w:rsid w:val="00C3483A"/>
    <w:rsid w:val="00C67B1C"/>
    <w:rsid w:val="00C74E9D"/>
    <w:rsid w:val="00C82FD3"/>
    <w:rsid w:val="00C92819"/>
    <w:rsid w:val="00C92F5C"/>
    <w:rsid w:val="00CC6B7B"/>
    <w:rsid w:val="00CD2089"/>
    <w:rsid w:val="00D35CC0"/>
    <w:rsid w:val="00D73A67"/>
    <w:rsid w:val="00D970A9"/>
    <w:rsid w:val="00DC3002"/>
    <w:rsid w:val="00DE2E40"/>
    <w:rsid w:val="00DF3845"/>
    <w:rsid w:val="00E41911"/>
    <w:rsid w:val="00E92EEF"/>
    <w:rsid w:val="00F156FA"/>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F05E605-BE22-4E2E-946E-C51AF96FB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525FB7"/>
    <w:pPr>
      <w:spacing w:after="0" w:line="240" w:lineRule="auto"/>
    </w:pPr>
    <w:rPr>
      <w:rFonts w:asciiTheme="minorHAnsi" w:hAnsiTheme="minorHAnsi"/>
    </w:rPr>
  </w:style>
  <w:style w:type="character" w:styleId="Hyperlink">
    <w:name w:val="Hyperlink"/>
    <w:basedOn w:val="DefaultParagraphFont"/>
    <w:uiPriority w:val="99"/>
    <w:unhideWhenUsed/>
    <w:rsid w:val="00BC65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234_20110518.docx" TargetMode="External"/><Relationship Id="rId3" Type="http://schemas.openxmlformats.org/officeDocument/2006/relationships/settings" Target="settings.xml"/><Relationship Id="rId7" Type="http://schemas.openxmlformats.org/officeDocument/2006/relationships/hyperlink" Target="file:///h:\hj%20archive\2011\05-1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CBB59-2189-4C97-B18E-29A61E676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671</Words>
  <Characters>3802</Characters>
  <Application>Microsoft Office Word</Application>
  <DocSecurity>4</DocSecurity>
  <Lines>117</Lines>
  <Paragraphs>31</Paragraphs>
  <ScaleCrop>false</ScaleCrop>
  <Company> </Company>
  <LinksUpToDate>false</LinksUpToDate>
  <CharactersWithSpaces>4448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4234: Cindy Hray - South Carolina Legislature Online</dc:title>
  <dc:subject/>
  <dc:creator>angiemorgan</dc:creator>
  <cp:keywords/>
  <dc:description/>
  <cp:lastModifiedBy>N Cumfer</cp:lastModifiedBy>
  <cp:revision>2</cp:revision>
  <dcterms:created xsi:type="dcterms:W3CDTF">2014-11-24T14:11:00Z</dcterms:created>
  <dcterms:modified xsi:type="dcterms:W3CDTF">2014-11-24T14:11:00Z</dcterms:modified>
</cp:coreProperties>
</file>